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13820695"/>
    <w:p w14:paraId="0E037147" w14:textId="69F3908F" w:rsidR="002A6A89" w:rsidRPr="00E2781D" w:rsidRDefault="005326C6" w:rsidP="004B4A6B">
      <w:pPr>
        <w:pStyle w:val="Title"/>
        <w:spacing w:line="276" w:lineRule="auto"/>
        <w:rPr>
          <w:rFonts w:cstheme="majorHAnsi"/>
        </w:rPr>
      </w:pPr>
      <w:r w:rsidRPr="005326C6">
        <w:rPr>
          <w:rFonts w:cstheme="majorHAnsi"/>
          <w:noProof/>
        </w:rPr>
        <mc:AlternateContent>
          <mc:Choice Requires="wps">
            <w:drawing>
              <wp:anchor distT="0" distB="0" distL="114300" distR="114300" simplePos="0" relativeHeight="251663360" behindDoc="0" locked="0" layoutInCell="1" allowOverlap="1" wp14:anchorId="2DEA9E14" wp14:editId="0F929141">
                <wp:simplePos x="0" y="0"/>
                <wp:positionH relativeFrom="column">
                  <wp:posOffset>-629920</wp:posOffset>
                </wp:positionH>
                <wp:positionV relativeFrom="paragraph">
                  <wp:posOffset>-5662930</wp:posOffset>
                </wp:positionV>
                <wp:extent cx="3355340" cy="3357245"/>
                <wp:effectExtent l="0" t="0" r="0" b="0"/>
                <wp:wrapNone/>
                <wp:docPr id="289" name="Right Triangle 289"/>
                <wp:cNvGraphicFramePr/>
                <a:graphic xmlns:a="http://schemas.openxmlformats.org/drawingml/2006/main">
                  <a:graphicData uri="http://schemas.microsoft.com/office/word/2010/wordprocessingShape">
                    <wps:wsp>
                      <wps:cNvSpPr/>
                      <wps:spPr>
                        <a:xfrm rot="5400000">
                          <a:off x="0" y="0"/>
                          <a:ext cx="3355340" cy="3357245"/>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2C8499" id="_x0000_t6" coordsize="21600,21600" o:spt="6" path="m,l,21600r21600,xe">
                <v:stroke joinstyle="miter"/>
                <v:path gradientshapeok="t" o:connecttype="custom" o:connectlocs="0,0;0,10800;0,21600;10800,21600;21600,21600;10800,10800" textboxrect="1800,12600,12600,19800"/>
              </v:shapetype>
              <v:shape id="Right Triangle 289" o:spid="_x0000_s1026" type="#_x0000_t6" style="position:absolute;margin-left:-49.6pt;margin-top:-445.9pt;width:264.2pt;height:264.3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" fillcolor="#19456b [3214]" stroked="f" strokeweight="1pt"/>
            </w:pict>
          </mc:Fallback>
        </mc:AlternateContent>
      </w:r>
      <w:r w:rsidRPr="005326C6">
        <w:rPr>
          <w:rFonts w:cstheme="majorHAnsi"/>
          <w:noProof/>
        </w:rPr>
        <w:drawing>
          <wp:anchor distT="0" distB="0" distL="114300" distR="114300" simplePos="0" relativeHeight="251664384" behindDoc="0" locked="0" layoutInCell="1" allowOverlap="1" wp14:anchorId="6C444A40" wp14:editId="4AB7FDDB">
            <wp:simplePos x="0" y="0"/>
            <wp:positionH relativeFrom="column">
              <wp:posOffset>-235585</wp:posOffset>
            </wp:positionH>
            <wp:positionV relativeFrom="paragraph">
              <wp:posOffset>-5225416</wp:posOffset>
            </wp:positionV>
            <wp:extent cx="1619999" cy="359987"/>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1619999" cy="359987"/>
                    </a:xfrm>
                    <a:prstGeom prst="rect">
                      <a:avLst/>
                    </a:prstGeom>
                  </pic:spPr>
                </pic:pic>
              </a:graphicData>
            </a:graphic>
          </wp:anchor>
        </w:drawing>
      </w:r>
      <w:r>
        <w:rPr>
          <w:rFonts w:cstheme="majorHAnsi"/>
          <w:noProof/>
        </w:rPr>
        <mc:AlternateContent>
          <mc:Choice Requires="wps">
            <w:drawing>
              <wp:anchor distT="0" distB="0" distL="114300" distR="114300" simplePos="0" relativeHeight="251658240" behindDoc="0" locked="0" layoutInCell="1" allowOverlap="1" wp14:anchorId="13184785" wp14:editId="243D3BFD">
                <wp:simplePos x="0" y="0"/>
                <wp:positionH relativeFrom="column">
                  <wp:posOffset>2217484</wp:posOffset>
                </wp:positionH>
                <wp:positionV relativeFrom="paragraph">
                  <wp:posOffset>-1810037</wp:posOffset>
                </wp:positionV>
                <wp:extent cx="5491689" cy="1572301"/>
                <wp:effectExtent l="0" t="0" r="13970" b="27940"/>
                <wp:wrapNone/>
                <wp:docPr id="288" name="Freeform 288"/>
                <wp:cNvGraphicFramePr/>
                <a:graphic xmlns:a="http://schemas.openxmlformats.org/drawingml/2006/main">
                  <a:graphicData uri="http://schemas.microsoft.com/office/word/2010/wordprocessingShape">
                    <wps:wsp>
                      <wps:cNvSpPr/>
                      <wps:spPr>
                        <a:xfrm>
                          <a:off x="0" y="0"/>
                          <a:ext cx="5491689" cy="1572301"/>
                        </a:xfrm>
                        <a:custGeom>
                          <a:avLst/>
                          <a:gdLst>
                            <a:gd name="connsiteX0" fmla="*/ 0 w 5009322"/>
                            <a:gd name="connsiteY0" fmla="*/ 1510748 h 1510748"/>
                            <a:gd name="connsiteX1" fmla="*/ 3498574 w 5009322"/>
                            <a:gd name="connsiteY1" fmla="*/ 1510748 h 1510748"/>
                            <a:gd name="connsiteX2" fmla="*/ 5009322 w 5009322"/>
                            <a:gd name="connsiteY2" fmla="*/ 0 h 1510748"/>
                          </a:gdLst>
                          <a:ahLst/>
                          <a:cxnLst>
                            <a:cxn ang="0">
                              <a:pos x="connsiteX0" y="connsiteY0"/>
                            </a:cxn>
                            <a:cxn ang="0">
                              <a:pos x="connsiteX1" y="connsiteY1"/>
                            </a:cxn>
                            <a:cxn ang="0">
                              <a:pos x="connsiteX2" y="connsiteY2"/>
                            </a:cxn>
                          </a:cxnLst>
                          <a:rect l="l" t="t" r="r" b="b"/>
                          <a:pathLst>
                            <a:path w="5009322" h="1510748">
                              <a:moveTo>
                                <a:pt x="0" y="1510748"/>
                              </a:moveTo>
                              <a:lnTo>
                                <a:pt x="3498574" y="1510748"/>
                              </a:lnTo>
                              <a:lnTo>
                                <a:pt x="5009322"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60DBF" id="Freeform 288" o:spid="_x0000_s1026" style="position:absolute;margin-left:174.6pt;margin-top:-142.5pt;width:432.4pt;height:123.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5009322,151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" path="m,1510748r3498574,l5009322,e" filled="f" strokecolor="#123956 [1604]" strokeweight=".5pt">
                <v:stroke joinstyle="miter"/>
                <v:path arrowok="t" o:connecttype="custom" o:connectlocs="0,1572301;3835465,1572301;5491689,0" o:connectangles="0,0,0"/>
              </v:shape>
            </w:pict>
          </mc:Fallback>
        </mc:AlternateContent>
      </w:r>
      <w:sdt>
        <w:sdtPr>
          <w:rPr>
            <w:rFonts w:cstheme="majorHAnsi"/>
          </w:rPr>
          <w:id w:val="-1591768250"/>
          <w:placeholder>
            <w:docPart w:val="01BF4A1FB9544D3BAF8C8B5B72332FBC"/>
          </w:placeholder>
          <w:dataBinding w:prefixMappings="xmlns:ns0='http://purl.org/dc/elements/1.1/' xmlns:ns1='http://schemas.openxmlformats.org/package/2006/metadata/core-properties' " w:xpath="/ns1:coreProperties[1]/ns0:title[1]" w:storeItemID="{6C3C8BC8-F283-45AE-878A-BAB7291924A1}"/>
          <w:text/>
        </w:sdtPr>
        <w:sdtEndPr/>
        <w:sdtContent>
          <w:r w:rsidR="005F3ACD">
            <w:rPr>
              <w:rFonts w:cstheme="majorHAnsi"/>
            </w:rPr>
            <w:t>Accessible Streets – Overview to the Rules</w:t>
          </w:r>
        </w:sdtContent>
      </w:sdt>
      <w:bookmarkEnd w:id="0"/>
    </w:p>
    <w:sdt>
      <w:sdtPr>
        <w:rPr>
          <w:rFonts w:asciiTheme="majorHAnsi" w:hAnsiTheme="majorHAnsi" w:cstheme="majorHAnsi"/>
          <w:sz w:val="32"/>
        </w:rPr>
        <w:id w:val="500785919"/>
        <w:placeholder>
          <w:docPart w:val="3ADA83CC86AB428BA085EB6B3F70047F"/>
        </w:placeholder>
        <w:date w:fullDate="2020-03-09T00:00:00Z">
          <w:dateFormat w:val="d MMMM yyyy"/>
          <w:lid w:val="en-US"/>
          <w:storeMappedDataAs w:val="dateTime"/>
          <w:calendar w:val="gregorian"/>
        </w:date>
      </w:sdtPr>
      <w:sdtEndPr/>
      <w:sdtContent>
        <w:p w14:paraId="5907F6CF" w14:textId="44DB4B24" w:rsidR="005146DA" w:rsidRPr="00F1345A" w:rsidRDefault="00A85ACE" w:rsidP="005146DA">
          <w:pPr>
            <w:pStyle w:val="Details"/>
            <w:rPr>
              <w:rFonts w:asciiTheme="majorHAnsi" w:hAnsiTheme="majorHAnsi" w:cstheme="majorHAnsi"/>
              <w:sz w:val="32"/>
            </w:rPr>
          </w:pPr>
          <w:r w:rsidRPr="00F1345A">
            <w:rPr>
              <w:rFonts w:asciiTheme="majorHAnsi" w:hAnsiTheme="majorHAnsi" w:cstheme="majorHAnsi"/>
              <w:sz w:val="32"/>
              <w:lang w:val="en-US"/>
            </w:rPr>
            <w:t>9</w:t>
          </w:r>
          <w:r w:rsidR="003A5247" w:rsidRPr="00F1345A">
            <w:rPr>
              <w:rFonts w:asciiTheme="majorHAnsi" w:hAnsiTheme="majorHAnsi" w:cstheme="majorHAnsi"/>
              <w:sz w:val="32"/>
              <w:lang w:val="en-US"/>
            </w:rPr>
            <w:t xml:space="preserve"> March 2020</w:t>
          </w:r>
        </w:p>
      </w:sdtContent>
    </w:sdt>
    <w:p w14:paraId="21945697" w14:textId="77777777" w:rsidR="005146DA" w:rsidRPr="00E2781D" w:rsidRDefault="005146DA" w:rsidP="005146DA">
      <w:pPr>
        <w:pStyle w:val="Details"/>
        <w:rPr>
          <w:rFonts w:asciiTheme="majorHAnsi" w:hAnsiTheme="majorHAnsi" w:cstheme="majorHAnsi"/>
        </w:rPr>
      </w:pPr>
    </w:p>
    <w:p w14:paraId="52CAAE34" w14:textId="77777777" w:rsidR="005146DA" w:rsidRPr="00E2781D" w:rsidRDefault="005146DA">
      <w:pPr>
        <w:rPr>
          <w:rFonts w:asciiTheme="majorHAnsi" w:hAnsiTheme="majorHAnsi" w:cstheme="majorHAnsi"/>
          <w:caps/>
          <w:color w:val="2575AE" w:themeColor="accent1"/>
        </w:rPr>
      </w:pPr>
    </w:p>
    <w:p w14:paraId="4489E871" w14:textId="77777777" w:rsidR="00501B1F" w:rsidRPr="00E2781D" w:rsidRDefault="00501B1F">
      <w:pPr>
        <w:rPr>
          <w:rFonts w:asciiTheme="majorHAnsi" w:hAnsiTheme="majorHAnsi" w:cstheme="majorHAnsi"/>
          <w:caps/>
          <w:color w:val="2575AE" w:themeColor="accent1"/>
        </w:rPr>
        <w:sectPr w:rsidR="00501B1F" w:rsidRPr="00E2781D" w:rsidSect="005146DA">
          <w:footerReference w:type="default" r:id="rId9"/>
          <w:headerReference w:type="first" r:id="rId10"/>
          <w:footerReference w:type="first" r:id="rId11"/>
          <w:pgSz w:w="11906" w:h="16838"/>
          <w:pgMar w:top="8918" w:right="2126" w:bottom="1559" w:left="992" w:header="709" w:footer="709" w:gutter="0"/>
          <w:cols w:space="708"/>
          <w:titlePg/>
          <w:docGrid w:linePitch="360"/>
        </w:sectPr>
      </w:pPr>
    </w:p>
    <w:p w14:paraId="79A711F0" w14:textId="77777777" w:rsidR="00114419" w:rsidRPr="00F1345A" w:rsidRDefault="00114419" w:rsidP="00114419">
      <w:pPr>
        <w:pStyle w:val="Heading3"/>
        <w:rPr>
          <w:rFonts w:cstheme="majorHAnsi"/>
          <w:sz w:val="32"/>
        </w:rPr>
      </w:pPr>
      <w:bookmarkStart w:id="1" w:name="_Toc34666313"/>
      <w:r w:rsidRPr="00F1345A">
        <w:rPr>
          <w:rFonts w:cstheme="majorHAnsi"/>
          <w:sz w:val="32"/>
        </w:rPr>
        <w:lastRenderedPageBreak/>
        <w:t>Copyright information</w:t>
      </w:r>
      <w:bookmarkEnd w:id="1"/>
    </w:p>
    <w:p w14:paraId="19680AB1" w14:textId="7515EB52" w:rsidR="00114419" w:rsidRPr="00F1345A" w:rsidRDefault="00114419" w:rsidP="00114419">
      <w:pPr>
        <w:pStyle w:val="InformationPageNormal"/>
        <w:rPr>
          <w:rFonts w:asciiTheme="majorHAnsi" w:hAnsiTheme="majorHAnsi" w:cstheme="majorHAnsi"/>
          <w:sz w:val="32"/>
        </w:rPr>
      </w:pPr>
      <w:r w:rsidRPr="00F1345A">
        <w:rPr>
          <w:rFonts w:asciiTheme="majorHAnsi" w:hAnsiTheme="majorHAnsi" w:cstheme="majorHAnsi"/>
          <w:sz w:val="32"/>
        </w:rPr>
        <w:t xml:space="preserve">Copyright ©. This copyright work is licensed under the Creative Commons Attribution 4.0 International licence. In essence, you are free to copy, distribute and adapt the work, as long as you attribute the work to Waka Kotahi and abide by the other licence terms. To view a copy of this licence, visit </w:t>
      </w:r>
      <w:hyperlink r:id="rId12" w:history="1">
        <w:r w:rsidRPr="00F1345A">
          <w:rPr>
            <w:rStyle w:val="Hyperlink"/>
            <w:rFonts w:asciiTheme="majorHAnsi" w:hAnsiTheme="majorHAnsi" w:cstheme="majorHAnsi"/>
            <w:sz w:val="32"/>
          </w:rPr>
          <w:t>creativecommons.org/licenses/by/4.0/</w:t>
        </w:r>
      </w:hyperlink>
      <w:r w:rsidRPr="00F1345A">
        <w:rPr>
          <w:rFonts w:asciiTheme="majorHAnsi" w:hAnsiTheme="majorHAnsi" w:cstheme="majorHAnsi"/>
          <w:sz w:val="32"/>
        </w:rPr>
        <w:t>.</w:t>
      </w:r>
    </w:p>
    <w:p w14:paraId="476EEE5C" w14:textId="77777777" w:rsidR="00114419" w:rsidRPr="00F1345A" w:rsidRDefault="00114419" w:rsidP="00114419">
      <w:pPr>
        <w:pStyle w:val="Heading3"/>
        <w:rPr>
          <w:rFonts w:cstheme="majorHAnsi"/>
          <w:sz w:val="32"/>
        </w:rPr>
      </w:pPr>
      <w:bookmarkStart w:id="2" w:name="_Toc34666314"/>
      <w:r w:rsidRPr="00F1345A">
        <w:rPr>
          <w:rFonts w:cstheme="majorHAnsi"/>
          <w:sz w:val="32"/>
        </w:rPr>
        <w:t>Disclaimer</w:t>
      </w:r>
      <w:bookmarkEnd w:id="2"/>
      <w:r w:rsidRPr="00F1345A">
        <w:rPr>
          <w:rFonts w:cstheme="majorHAnsi"/>
          <w:sz w:val="32"/>
        </w:rPr>
        <w:t xml:space="preserve"> </w:t>
      </w:r>
    </w:p>
    <w:p w14:paraId="05BB12E5" w14:textId="77777777" w:rsidR="00114419" w:rsidRPr="00F1345A" w:rsidRDefault="00114419" w:rsidP="00114419">
      <w:pPr>
        <w:ind w:right="-1418"/>
        <w:rPr>
          <w:rFonts w:asciiTheme="majorHAnsi" w:hAnsiTheme="majorHAnsi" w:cstheme="majorHAnsi"/>
          <w:sz w:val="32"/>
        </w:rPr>
      </w:pPr>
      <w:r w:rsidRPr="00F1345A">
        <w:rPr>
          <w:rFonts w:asciiTheme="majorHAnsi" w:hAnsiTheme="majorHAnsi" w:cstheme="majorHAnsi"/>
          <w:sz w:val="32"/>
        </w:rPr>
        <w:t xml:space="preserve">Waka Kotahi has endeavoured to ensure material in this document is technically accurate and reflects legal requirements. However, the document does not override governing legislation. Waka Kotahi does not accept liability for any consequences arising from the use of this document. If the user of this document is unsure whether the material is correct, they should refer directly to the relevant legislation and contact Waka Kotahi. </w:t>
      </w:r>
    </w:p>
    <w:p w14:paraId="74D09C00" w14:textId="77777777" w:rsidR="00114419" w:rsidRPr="00F1345A" w:rsidRDefault="00114419" w:rsidP="00114419">
      <w:pPr>
        <w:pStyle w:val="Heading3"/>
        <w:rPr>
          <w:rFonts w:cstheme="majorHAnsi"/>
          <w:sz w:val="32"/>
        </w:rPr>
      </w:pPr>
      <w:bookmarkStart w:id="3" w:name="_Toc34666315"/>
      <w:r w:rsidRPr="00F1345A">
        <w:rPr>
          <w:rFonts w:cstheme="majorHAnsi"/>
          <w:sz w:val="32"/>
        </w:rPr>
        <w:t>More information</w:t>
      </w:r>
      <w:bookmarkEnd w:id="3"/>
    </w:p>
    <w:p w14:paraId="01FDB0C7" w14:textId="77777777" w:rsidR="00114419" w:rsidRPr="00F1345A" w:rsidRDefault="00114419" w:rsidP="00114419">
      <w:pPr>
        <w:spacing w:line="360" w:lineRule="auto"/>
        <w:ind w:right="-1418"/>
        <w:rPr>
          <w:rFonts w:asciiTheme="majorHAnsi" w:hAnsiTheme="majorHAnsi" w:cstheme="majorHAnsi"/>
          <w:sz w:val="32"/>
        </w:rPr>
      </w:pPr>
      <w:r w:rsidRPr="00F1345A">
        <w:rPr>
          <w:rFonts w:asciiTheme="majorHAnsi" w:hAnsiTheme="majorHAnsi" w:cstheme="majorHAnsi"/>
          <w:sz w:val="32"/>
        </w:rPr>
        <w:t>Waka Kotahi NZ Transport Agency</w:t>
      </w:r>
      <w:r w:rsidRPr="00F1345A">
        <w:rPr>
          <w:rFonts w:asciiTheme="majorHAnsi" w:hAnsiTheme="majorHAnsi" w:cstheme="majorHAnsi"/>
          <w:sz w:val="32"/>
        </w:rPr>
        <w:br/>
      </w:r>
      <w:r w:rsidRPr="00F1345A">
        <w:rPr>
          <w:rFonts w:asciiTheme="majorHAnsi" w:hAnsiTheme="majorHAnsi" w:cstheme="majorHAnsi"/>
          <w:color w:val="2575AE" w:themeColor="accent1"/>
          <w:sz w:val="32"/>
        </w:rPr>
        <w:t>March 2020</w:t>
      </w:r>
    </w:p>
    <w:p w14:paraId="7C7370AC" w14:textId="77777777" w:rsidR="00114419" w:rsidRPr="00F1345A" w:rsidRDefault="00114419" w:rsidP="00114419">
      <w:pPr>
        <w:ind w:right="-1418"/>
        <w:rPr>
          <w:rFonts w:asciiTheme="majorHAnsi" w:hAnsiTheme="majorHAnsi" w:cstheme="majorHAnsi"/>
          <w:sz w:val="32"/>
        </w:rPr>
      </w:pPr>
      <w:r w:rsidRPr="00F1345A">
        <w:rPr>
          <w:rFonts w:asciiTheme="majorHAnsi" w:hAnsiTheme="majorHAnsi" w:cstheme="majorHAnsi"/>
          <w:sz w:val="32"/>
        </w:rPr>
        <w:t>If you have further queries, call our contact centre on 0800 699 000 or write to us:</w:t>
      </w:r>
    </w:p>
    <w:p w14:paraId="73B66108" w14:textId="77777777" w:rsidR="00114419" w:rsidRPr="00F1345A" w:rsidRDefault="00114419" w:rsidP="00114419">
      <w:pPr>
        <w:ind w:right="-1418"/>
        <w:rPr>
          <w:rFonts w:asciiTheme="majorHAnsi" w:hAnsiTheme="majorHAnsi" w:cstheme="majorHAnsi"/>
          <w:sz w:val="32"/>
        </w:rPr>
      </w:pPr>
    </w:p>
    <w:p w14:paraId="36B56C10" w14:textId="77777777" w:rsidR="00114419" w:rsidRPr="00F1345A" w:rsidRDefault="00114419" w:rsidP="00114419">
      <w:pPr>
        <w:spacing w:line="240" w:lineRule="auto"/>
        <w:ind w:right="-1418"/>
        <w:rPr>
          <w:rFonts w:asciiTheme="majorHAnsi" w:hAnsiTheme="majorHAnsi" w:cstheme="majorHAnsi"/>
          <w:sz w:val="32"/>
        </w:rPr>
      </w:pPr>
      <w:r w:rsidRPr="00F1345A">
        <w:rPr>
          <w:rFonts w:asciiTheme="majorHAnsi" w:hAnsiTheme="majorHAnsi" w:cstheme="majorHAnsi"/>
          <w:sz w:val="32"/>
        </w:rPr>
        <w:t>Accessible Streets Regulatory Package 2020</w:t>
      </w:r>
    </w:p>
    <w:p w14:paraId="68FF7AE6" w14:textId="77777777" w:rsidR="00114419" w:rsidRPr="00F1345A" w:rsidRDefault="00114419" w:rsidP="00114419">
      <w:pPr>
        <w:spacing w:after="0" w:line="276" w:lineRule="auto"/>
        <w:ind w:right="-1418"/>
        <w:rPr>
          <w:rFonts w:asciiTheme="majorHAnsi" w:hAnsiTheme="majorHAnsi" w:cstheme="majorHAnsi"/>
          <w:sz w:val="32"/>
        </w:rPr>
      </w:pPr>
      <w:r w:rsidRPr="00F1345A">
        <w:rPr>
          <w:rFonts w:asciiTheme="majorHAnsi" w:hAnsiTheme="majorHAnsi" w:cstheme="majorHAnsi"/>
          <w:sz w:val="32"/>
        </w:rPr>
        <w:t xml:space="preserve">Transport System Policy Team </w:t>
      </w:r>
    </w:p>
    <w:p w14:paraId="2C1AC8A2" w14:textId="77777777" w:rsidR="00114419" w:rsidRPr="00F1345A" w:rsidRDefault="00114419" w:rsidP="00114419">
      <w:pPr>
        <w:spacing w:after="0" w:line="276" w:lineRule="auto"/>
        <w:ind w:right="-1418"/>
        <w:rPr>
          <w:rFonts w:asciiTheme="majorHAnsi" w:hAnsiTheme="majorHAnsi" w:cstheme="majorHAnsi"/>
          <w:sz w:val="32"/>
        </w:rPr>
      </w:pPr>
      <w:r w:rsidRPr="00F1345A">
        <w:rPr>
          <w:rFonts w:asciiTheme="majorHAnsi" w:hAnsiTheme="majorHAnsi" w:cstheme="majorHAnsi"/>
          <w:sz w:val="32"/>
        </w:rPr>
        <w:t>Free Post 65090</w:t>
      </w:r>
    </w:p>
    <w:p w14:paraId="1A8FCB17" w14:textId="77777777" w:rsidR="00114419" w:rsidRPr="00F1345A" w:rsidRDefault="00114419" w:rsidP="00114419">
      <w:pPr>
        <w:ind w:right="-1418"/>
        <w:rPr>
          <w:rFonts w:asciiTheme="majorHAnsi" w:hAnsiTheme="majorHAnsi" w:cstheme="majorHAnsi"/>
          <w:sz w:val="32"/>
        </w:rPr>
      </w:pPr>
      <w:r w:rsidRPr="00F1345A">
        <w:rPr>
          <w:rFonts w:asciiTheme="majorHAnsi" w:hAnsiTheme="majorHAnsi" w:cstheme="majorHAnsi"/>
          <w:sz w:val="32"/>
        </w:rPr>
        <w:t>NZ Transport Agency</w:t>
      </w:r>
      <w:r w:rsidRPr="00F1345A">
        <w:rPr>
          <w:rFonts w:asciiTheme="majorHAnsi" w:hAnsiTheme="majorHAnsi" w:cstheme="majorHAnsi"/>
          <w:sz w:val="32"/>
        </w:rPr>
        <w:br/>
        <w:t>Private Bag 6995</w:t>
      </w:r>
      <w:r w:rsidRPr="00F1345A">
        <w:rPr>
          <w:rFonts w:asciiTheme="majorHAnsi" w:hAnsiTheme="majorHAnsi" w:cstheme="majorHAnsi"/>
          <w:sz w:val="32"/>
        </w:rPr>
        <w:br/>
        <w:t>Wellington 6141</w:t>
      </w:r>
    </w:p>
    <w:p w14:paraId="196EFBD6" w14:textId="77777777" w:rsidR="00114419" w:rsidRPr="00F1345A" w:rsidRDefault="00114419" w:rsidP="00114419">
      <w:pPr>
        <w:ind w:right="-1418"/>
        <w:rPr>
          <w:rFonts w:asciiTheme="majorHAnsi" w:hAnsiTheme="majorHAnsi" w:cstheme="majorHAnsi"/>
          <w:sz w:val="32"/>
        </w:rPr>
      </w:pPr>
      <w:r w:rsidRPr="00F1345A">
        <w:rPr>
          <w:rFonts w:asciiTheme="majorHAnsi" w:hAnsiTheme="majorHAnsi" w:cstheme="majorHAnsi"/>
          <w:sz w:val="32"/>
        </w:rPr>
        <w:t>This document is available on the Waka Kotahi website at:</w:t>
      </w:r>
    </w:p>
    <w:p w14:paraId="51C00959" w14:textId="77777777" w:rsidR="00114419" w:rsidRPr="00F1345A" w:rsidRDefault="00114419" w:rsidP="00114419">
      <w:pPr>
        <w:ind w:right="-1418"/>
        <w:rPr>
          <w:rFonts w:asciiTheme="majorHAnsi" w:hAnsiTheme="majorHAnsi" w:cstheme="majorHAnsi"/>
          <w:sz w:val="32"/>
        </w:rPr>
      </w:pPr>
      <w:r w:rsidRPr="00F1345A">
        <w:rPr>
          <w:rFonts w:asciiTheme="majorHAnsi" w:hAnsiTheme="majorHAnsi" w:cstheme="majorHAnsi"/>
          <w:sz w:val="32"/>
        </w:rPr>
        <w:t xml:space="preserve"> </w:t>
      </w:r>
      <w:hyperlink r:id="rId13" w:history="1">
        <w:r w:rsidR="004A4CB5" w:rsidRPr="00F1345A">
          <w:rPr>
            <w:rStyle w:val="Hyperlink"/>
            <w:rFonts w:asciiTheme="majorHAnsi" w:hAnsiTheme="majorHAnsi" w:cstheme="majorHAnsi"/>
            <w:sz w:val="32"/>
          </w:rPr>
          <w:t>www.nzta.govt.nz/accessible-streets-consultation</w:t>
        </w:r>
      </w:hyperlink>
      <w:r w:rsidR="004A4CB5" w:rsidRPr="00F1345A">
        <w:rPr>
          <w:rFonts w:asciiTheme="majorHAnsi" w:hAnsiTheme="majorHAnsi" w:cstheme="majorHAnsi"/>
          <w:sz w:val="32"/>
        </w:rPr>
        <w:t xml:space="preserve"> </w:t>
      </w:r>
      <w:r w:rsidRPr="00F1345A">
        <w:rPr>
          <w:rFonts w:asciiTheme="majorHAnsi" w:hAnsiTheme="majorHAnsi" w:cstheme="majorHAnsi"/>
          <w:sz w:val="32"/>
        </w:rPr>
        <w:t xml:space="preserve"> </w:t>
      </w:r>
    </w:p>
    <w:p w14:paraId="4F33758C" w14:textId="77777777" w:rsidR="005146DA" w:rsidRPr="00F1345A" w:rsidRDefault="005146DA" w:rsidP="00161990">
      <w:pPr>
        <w:rPr>
          <w:rFonts w:asciiTheme="majorHAnsi" w:hAnsiTheme="majorHAnsi" w:cstheme="majorHAnsi"/>
          <w:sz w:val="32"/>
        </w:rPr>
      </w:pPr>
    </w:p>
    <w:p w14:paraId="04314A03" w14:textId="77777777" w:rsidR="00501B1F" w:rsidRPr="00E2781D" w:rsidRDefault="00501B1F" w:rsidP="00161990">
      <w:pPr>
        <w:rPr>
          <w:rFonts w:asciiTheme="majorHAnsi" w:hAnsiTheme="majorHAnsi" w:cstheme="majorHAnsi"/>
        </w:rPr>
        <w:sectPr w:rsidR="00501B1F" w:rsidRPr="00E2781D" w:rsidSect="005146DA">
          <w:headerReference w:type="first" r:id="rId14"/>
          <w:pgSz w:w="11906" w:h="16838"/>
          <w:pgMar w:top="868" w:right="2126" w:bottom="1559" w:left="992" w:header="709" w:footer="709" w:gutter="0"/>
          <w:cols w:space="708"/>
          <w:titlePg/>
          <w:docGrid w:linePitch="360"/>
        </w:sectPr>
      </w:pPr>
    </w:p>
    <w:sdt>
      <w:sdtPr>
        <w:rPr>
          <w:rFonts w:asciiTheme="minorHAnsi" w:eastAsiaTheme="minorHAnsi" w:hAnsiTheme="minorHAnsi" w:cstheme="minorBidi"/>
          <w:b w:val="0"/>
          <w:color w:val="auto"/>
          <w:szCs w:val="20"/>
          <w:lang w:val="en-NZ"/>
        </w:rPr>
        <w:id w:val="1743683385"/>
        <w:docPartObj>
          <w:docPartGallery w:val="Table of Contents"/>
          <w:docPartUnique/>
        </w:docPartObj>
      </w:sdtPr>
      <w:sdtEndPr>
        <w:rPr>
          <w:bCs/>
          <w:noProof/>
          <w:sz w:val="32"/>
          <w:szCs w:val="32"/>
        </w:rPr>
      </w:sdtEndPr>
      <w:sdtContent>
        <w:p w14:paraId="71F119DF" w14:textId="77777777" w:rsidR="004D1B82" w:rsidRPr="00822672" w:rsidRDefault="004D1B82">
          <w:pPr>
            <w:pStyle w:val="TOCHeading"/>
            <w:rPr>
              <w:sz w:val="32"/>
            </w:rPr>
          </w:pPr>
          <w:r w:rsidRPr="00822672">
            <w:rPr>
              <w:sz w:val="32"/>
            </w:rPr>
            <w:t>Contents</w:t>
          </w:r>
        </w:p>
        <w:p w14:paraId="124E457B" w14:textId="4969D209" w:rsidR="00C87D0C" w:rsidRPr="00C87D0C" w:rsidRDefault="004D1B82">
          <w:pPr>
            <w:pStyle w:val="TOC3"/>
            <w:tabs>
              <w:tab w:val="right" w:leader="dot" w:pos="8778"/>
            </w:tabs>
            <w:rPr>
              <w:rFonts w:eastAsiaTheme="minorEastAsia"/>
              <w:noProof/>
              <w:sz w:val="32"/>
              <w:szCs w:val="32"/>
              <w:lang w:eastAsia="en-NZ"/>
            </w:rPr>
          </w:pPr>
          <w:r w:rsidRPr="00C87D0C">
            <w:rPr>
              <w:sz w:val="32"/>
              <w:szCs w:val="32"/>
            </w:rPr>
            <w:fldChar w:fldCharType="begin"/>
          </w:r>
          <w:r w:rsidRPr="00C87D0C">
            <w:rPr>
              <w:sz w:val="32"/>
              <w:szCs w:val="32"/>
            </w:rPr>
            <w:instrText xml:space="preserve"> TOC \o "1-3" \h \z \u </w:instrText>
          </w:r>
          <w:r w:rsidRPr="00C87D0C">
            <w:rPr>
              <w:sz w:val="32"/>
              <w:szCs w:val="32"/>
            </w:rPr>
            <w:fldChar w:fldCharType="separate"/>
          </w:r>
          <w:hyperlink w:anchor="_Toc34666313" w:history="1">
            <w:r w:rsidR="00C87D0C" w:rsidRPr="00C87D0C">
              <w:rPr>
                <w:rStyle w:val="Hyperlink"/>
                <w:rFonts w:cstheme="majorHAnsi"/>
                <w:noProof/>
                <w:sz w:val="32"/>
                <w:szCs w:val="32"/>
              </w:rPr>
              <w:t>Copyright information</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_Toc34666313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2</w:t>
            </w:r>
            <w:r w:rsidR="00C87D0C" w:rsidRPr="00C87D0C">
              <w:rPr>
                <w:noProof/>
                <w:webHidden/>
                <w:sz w:val="32"/>
                <w:szCs w:val="32"/>
              </w:rPr>
              <w:fldChar w:fldCharType="end"/>
            </w:r>
          </w:hyperlink>
        </w:p>
        <w:p w14:paraId="5FCC4C69" w14:textId="37B0F275" w:rsidR="00C87D0C" w:rsidRPr="00C87D0C" w:rsidRDefault="00474CBD">
          <w:pPr>
            <w:pStyle w:val="TOC3"/>
            <w:tabs>
              <w:tab w:val="right" w:leader="dot" w:pos="8778"/>
            </w:tabs>
            <w:rPr>
              <w:rFonts w:eastAsiaTheme="minorEastAsia"/>
              <w:noProof/>
              <w:sz w:val="32"/>
              <w:szCs w:val="32"/>
              <w:lang w:eastAsia="en-NZ"/>
            </w:rPr>
          </w:pPr>
          <w:hyperlink w:anchor="_Toc34666314" w:history="1">
            <w:r w:rsidR="00C87D0C" w:rsidRPr="00C87D0C">
              <w:rPr>
                <w:rStyle w:val="Hyperlink"/>
                <w:rFonts w:cstheme="majorHAnsi"/>
                <w:noProof/>
                <w:sz w:val="32"/>
                <w:szCs w:val="32"/>
              </w:rPr>
              <w:t>Disclaimer</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_Toc34666314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2</w:t>
            </w:r>
            <w:r w:rsidR="00C87D0C" w:rsidRPr="00C87D0C">
              <w:rPr>
                <w:noProof/>
                <w:webHidden/>
                <w:sz w:val="32"/>
                <w:szCs w:val="32"/>
              </w:rPr>
              <w:fldChar w:fldCharType="end"/>
            </w:r>
          </w:hyperlink>
        </w:p>
        <w:p w14:paraId="3B9C31FC" w14:textId="6289BAAA" w:rsidR="00C87D0C" w:rsidRPr="00C87D0C" w:rsidRDefault="00474CBD">
          <w:pPr>
            <w:pStyle w:val="TOC3"/>
            <w:tabs>
              <w:tab w:val="right" w:leader="dot" w:pos="8778"/>
            </w:tabs>
            <w:rPr>
              <w:rFonts w:eastAsiaTheme="minorEastAsia"/>
              <w:noProof/>
              <w:sz w:val="32"/>
              <w:szCs w:val="32"/>
              <w:lang w:eastAsia="en-NZ"/>
            </w:rPr>
          </w:pPr>
          <w:hyperlink w:anchor="_Toc34666315" w:history="1">
            <w:r w:rsidR="00C87D0C" w:rsidRPr="00C87D0C">
              <w:rPr>
                <w:rStyle w:val="Hyperlink"/>
                <w:rFonts w:cstheme="majorHAnsi"/>
                <w:noProof/>
                <w:sz w:val="32"/>
                <w:szCs w:val="32"/>
              </w:rPr>
              <w:t>More information</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_Toc34666315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2</w:t>
            </w:r>
            <w:r w:rsidR="00C87D0C" w:rsidRPr="00C87D0C">
              <w:rPr>
                <w:noProof/>
                <w:webHidden/>
                <w:sz w:val="32"/>
                <w:szCs w:val="32"/>
              </w:rPr>
              <w:fldChar w:fldCharType="end"/>
            </w:r>
          </w:hyperlink>
        </w:p>
        <w:p w14:paraId="72366237" w14:textId="7DD0ADFB" w:rsidR="00C87D0C" w:rsidRPr="00C87D0C" w:rsidRDefault="00474CBD">
          <w:pPr>
            <w:pStyle w:val="TOC1"/>
            <w:rPr>
              <w:rFonts w:eastAsiaTheme="minorEastAsia" w:cstheme="minorBidi"/>
              <w:b w:val="0"/>
              <w:caps w:val="0"/>
              <w:color w:val="auto"/>
              <w:sz w:val="32"/>
              <w:szCs w:val="32"/>
              <w:lang w:eastAsia="en-NZ"/>
            </w:rPr>
          </w:pPr>
          <w:hyperlink w:anchor="_Toc34666316" w:history="1">
            <w:r w:rsidR="00C87D0C" w:rsidRPr="00C87D0C">
              <w:rPr>
                <w:rStyle w:val="Hyperlink"/>
                <w:sz w:val="32"/>
                <w:szCs w:val="32"/>
              </w:rPr>
              <w:t>Accessible streets – overview</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_Toc34666316 \h </w:instrText>
            </w:r>
            <w:r w:rsidR="00C87D0C" w:rsidRPr="00C87D0C">
              <w:rPr>
                <w:webHidden/>
                <w:sz w:val="32"/>
                <w:szCs w:val="32"/>
              </w:rPr>
            </w:r>
            <w:r w:rsidR="00C87D0C" w:rsidRPr="00C87D0C">
              <w:rPr>
                <w:webHidden/>
                <w:sz w:val="32"/>
                <w:szCs w:val="32"/>
              </w:rPr>
              <w:fldChar w:fldCharType="separate"/>
            </w:r>
            <w:r w:rsidR="00452E95">
              <w:rPr>
                <w:webHidden/>
                <w:sz w:val="32"/>
                <w:szCs w:val="32"/>
              </w:rPr>
              <w:t>5</w:t>
            </w:r>
            <w:r w:rsidR="00C87D0C" w:rsidRPr="00C87D0C">
              <w:rPr>
                <w:webHidden/>
                <w:sz w:val="32"/>
                <w:szCs w:val="32"/>
              </w:rPr>
              <w:fldChar w:fldCharType="end"/>
            </w:r>
          </w:hyperlink>
        </w:p>
        <w:p w14:paraId="2B62D7BC" w14:textId="689D4578" w:rsidR="00C87D0C" w:rsidRPr="00C87D0C" w:rsidRDefault="00474CBD">
          <w:pPr>
            <w:pStyle w:val="TOC2"/>
            <w:rPr>
              <w:rFonts w:eastAsiaTheme="minorEastAsia"/>
              <w:b w:val="0"/>
              <w:color w:val="auto"/>
              <w:sz w:val="32"/>
              <w:szCs w:val="32"/>
              <w:lang w:eastAsia="en-NZ"/>
            </w:rPr>
          </w:pPr>
          <w:hyperlink w:anchor="_Toc34666317" w:history="1">
            <w:r w:rsidR="00C87D0C" w:rsidRPr="00C87D0C">
              <w:rPr>
                <w:rStyle w:val="Hyperlink"/>
                <w:rFonts w:cstheme="majorHAnsi"/>
                <w:sz w:val="32"/>
                <w:szCs w:val="32"/>
              </w:rPr>
              <w:t>About consultation on proposed new rule and rule changes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_Toc34666317 \h </w:instrText>
            </w:r>
            <w:r w:rsidR="00C87D0C" w:rsidRPr="00C87D0C">
              <w:rPr>
                <w:webHidden/>
                <w:sz w:val="32"/>
                <w:szCs w:val="32"/>
              </w:rPr>
            </w:r>
            <w:r w:rsidR="00C87D0C" w:rsidRPr="00C87D0C">
              <w:rPr>
                <w:webHidden/>
                <w:sz w:val="32"/>
                <w:szCs w:val="32"/>
              </w:rPr>
              <w:fldChar w:fldCharType="separate"/>
            </w:r>
            <w:r w:rsidR="00452E95">
              <w:rPr>
                <w:webHidden/>
                <w:sz w:val="32"/>
                <w:szCs w:val="32"/>
              </w:rPr>
              <w:t>6</w:t>
            </w:r>
            <w:r w:rsidR="00C87D0C" w:rsidRPr="00C87D0C">
              <w:rPr>
                <w:webHidden/>
                <w:sz w:val="32"/>
                <w:szCs w:val="32"/>
              </w:rPr>
              <w:fldChar w:fldCharType="end"/>
            </w:r>
          </w:hyperlink>
        </w:p>
        <w:p w14:paraId="09FB159A" w14:textId="4734F5A3" w:rsidR="00C87D0C" w:rsidRPr="00C87D0C" w:rsidRDefault="00474CBD">
          <w:pPr>
            <w:pStyle w:val="TOC2"/>
            <w:rPr>
              <w:rFonts w:eastAsiaTheme="minorEastAsia"/>
              <w:b w:val="0"/>
              <w:color w:val="auto"/>
              <w:sz w:val="32"/>
              <w:szCs w:val="32"/>
              <w:lang w:eastAsia="en-NZ"/>
            </w:rPr>
          </w:pPr>
          <w:hyperlink w:anchor="_Toc34666318" w:history="1">
            <w:r w:rsidR="00C87D0C" w:rsidRPr="00C87D0C">
              <w:rPr>
                <w:rStyle w:val="Hyperlink"/>
                <w:sz w:val="32"/>
                <w:szCs w:val="32"/>
              </w:rPr>
              <w:t>Making a submission</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_Toc34666318 \h </w:instrText>
            </w:r>
            <w:r w:rsidR="00C87D0C" w:rsidRPr="00C87D0C">
              <w:rPr>
                <w:webHidden/>
                <w:sz w:val="32"/>
                <w:szCs w:val="32"/>
              </w:rPr>
            </w:r>
            <w:r w:rsidR="00C87D0C" w:rsidRPr="00C87D0C">
              <w:rPr>
                <w:webHidden/>
                <w:sz w:val="32"/>
                <w:szCs w:val="32"/>
              </w:rPr>
              <w:fldChar w:fldCharType="separate"/>
            </w:r>
            <w:r w:rsidR="00452E95">
              <w:rPr>
                <w:webHidden/>
                <w:sz w:val="32"/>
                <w:szCs w:val="32"/>
              </w:rPr>
              <w:t>7</w:t>
            </w:r>
            <w:r w:rsidR="00C87D0C" w:rsidRPr="00C87D0C">
              <w:rPr>
                <w:webHidden/>
                <w:sz w:val="32"/>
                <w:szCs w:val="32"/>
              </w:rPr>
              <w:fldChar w:fldCharType="end"/>
            </w:r>
          </w:hyperlink>
        </w:p>
        <w:p w14:paraId="0078614F" w14:textId="4D6DC930" w:rsidR="00C87D0C" w:rsidRPr="00C87D0C" w:rsidRDefault="00474CBD">
          <w:pPr>
            <w:pStyle w:val="TOC2"/>
            <w:rPr>
              <w:rFonts w:eastAsiaTheme="minorEastAsia"/>
              <w:b w:val="0"/>
              <w:color w:val="auto"/>
              <w:sz w:val="32"/>
              <w:szCs w:val="32"/>
              <w:lang w:eastAsia="en-NZ"/>
            </w:rPr>
          </w:pPr>
          <w:hyperlink w:anchor="_Toc34666319" w:history="1">
            <w:r w:rsidR="00C87D0C" w:rsidRPr="00C87D0C">
              <w:rPr>
                <w:rStyle w:val="Hyperlink"/>
                <w:sz w:val="32"/>
                <w:szCs w:val="32"/>
              </w:rPr>
              <w:t>Your submission is public information</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_Toc34666319 \h </w:instrText>
            </w:r>
            <w:r w:rsidR="00C87D0C" w:rsidRPr="00C87D0C">
              <w:rPr>
                <w:webHidden/>
                <w:sz w:val="32"/>
                <w:szCs w:val="32"/>
              </w:rPr>
            </w:r>
            <w:r w:rsidR="00C87D0C" w:rsidRPr="00C87D0C">
              <w:rPr>
                <w:webHidden/>
                <w:sz w:val="32"/>
                <w:szCs w:val="32"/>
              </w:rPr>
              <w:fldChar w:fldCharType="separate"/>
            </w:r>
            <w:r w:rsidR="00452E95">
              <w:rPr>
                <w:webHidden/>
                <w:sz w:val="32"/>
                <w:szCs w:val="32"/>
              </w:rPr>
              <w:t>9</w:t>
            </w:r>
            <w:r w:rsidR="00C87D0C" w:rsidRPr="00C87D0C">
              <w:rPr>
                <w:webHidden/>
                <w:sz w:val="32"/>
                <w:szCs w:val="32"/>
              </w:rPr>
              <w:fldChar w:fldCharType="end"/>
            </w:r>
          </w:hyperlink>
        </w:p>
        <w:p w14:paraId="2539B532" w14:textId="3AD2C2E1" w:rsidR="00C87D0C" w:rsidRPr="00C87D0C" w:rsidRDefault="00474CBD">
          <w:pPr>
            <w:pStyle w:val="TOC2"/>
            <w:rPr>
              <w:rFonts w:eastAsiaTheme="minorEastAsia"/>
              <w:b w:val="0"/>
              <w:color w:val="auto"/>
              <w:sz w:val="32"/>
              <w:szCs w:val="32"/>
              <w:lang w:eastAsia="en-NZ"/>
            </w:rPr>
          </w:pPr>
          <w:hyperlink w:anchor="_Toc34666320" w:history="1">
            <w:r w:rsidR="00C87D0C" w:rsidRPr="00C87D0C">
              <w:rPr>
                <w:rStyle w:val="Hyperlink"/>
                <w:sz w:val="32"/>
                <w:szCs w:val="32"/>
              </w:rPr>
              <w:t>Information you need to make a submission</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_Toc34666320 \h </w:instrText>
            </w:r>
            <w:r w:rsidR="00C87D0C" w:rsidRPr="00C87D0C">
              <w:rPr>
                <w:webHidden/>
                <w:sz w:val="32"/>
                <w:szCs w:val="32"/>
              </w:rPr>
            </w:r>
            <w:r w:rsidR="00C87D0C" w:rsidRPr="00C87D0C">
              <w:rPr>
                <w:webHidden/>
                <w:sz w:val="32"/>
                <w:szCs w:val="32"/>
              </w:rPr>
              <w:fldChar w:fldCharType="separate"/>
            </w:r>
            <w:r w:rsidR="00452E95">
              <w:rPr>
                <w:webHidden/>
                <w:sz w:val="32"/>
                <w:szCs w:val="32"/>
              </w:rPr>
              <w:t>10</w:t>
            </w:r>
            <w:r w:rsidR="00C87D0C" w:rsidRPr="00C87D0C">
              <w:rPr>
                <w:webHidden/>
                <w:sz w:val="32"/>
                <w:szCs w:val="32"/>
              </w:rPr>
              <w:fldChar w:fldCharType="end"/>
            </w:r>
          </w:hyperlink>
        </w:p>
        <w:p w14:paraId="31E8FA0F" w14:textId="6A5C490A" w:rsidR="00C87D0C" w:rsidRPr="00C87D0C" w:rsidRDefault="00474CBD">
          <w:pPr>
            <w:pStyle w:val="TOC2"/>
            <w:rPr>
              <w:rFonts w:eastAsiaTheme="minorEastAsia"/>
              <w:b w:val="0"/>
              <w:color w:val="auto"/>
              <w:sz w:val="32"/>
              <w:szCs w:val="32"/>
              <w:lang w:eastAsia="en-NZ"/>
            </w:rPr>
          </w:pPr>
          <w:hyperlink w:anchor="_Toc34666321" w:history="1">
            <w:r w:rsidR="00C87D0C" w:rsidRPr="00C87D0C">
              <w:rPr>
                <w:rStyle w:val="Hyperlink"/>
                <w:sz w:val="32"/>
                <w:szCs w:val="32"/>
              </w:rPr>
              <w:t>Summary of new rule and rule changes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_Toc34666321 \h </w:instrText>
            </w:r>
            <w:r w:rsidR="00C87D0C" w:rsidRPr="00C87D0C">
              <w:rPr>
                <w:webHidden/>
                <w:sz w:val="32"/>
                <w:szCs w:val="32"/>
              </w:rPr>
            </w:r>
            <w:r w:rsidR="00C87D0C" w:rsidRPr="00C87D0C">
              <w:rPr>
                <w:webHidden/>
                <w:sz w:val="32"/>
                <w:szCs w:val="32"/>
              </w:rPr>
              <w:fldChar w:fldCharType="separate"/>
            </w:r>
            <w:r w:rsidR="00452E95">
              <w:rPr>
                <w:webHidden/>
                <w:sz w:val="32"/>
                <w:szCs w:val="32"/>
              </w:rPr>
              <w:t>12</w:t>
            </w:r>
            <w:r w:rsidR="00C87D0C" w:rsidRPr="00C87D0C">
              <w:rPr>
                <w:webHidden/>
                <w:sz w:val="32"/>
                <w:szCs w:val="32"/>
              </w:rPr>
              <w:fldChar w:fldCharType="end"/>
            </w:r>
          </w:hyperlink>
        </w:p>
        <w:p w14:paraId="51CDEDF3" w14:textId="307A64DD" w:rsidR="00C87D0C" w:rsidRPr="00C87D0C" w:rsidRDefault="00474CBD">
          <w:pPr>
            <w:pStyle w:val="TOC2"/>
            <w:rPr>
              <w:rFonts w:eastAsiaTheme="minorEastAsia"/>
              <w:b w:val="0"/>
              <w:color w:val="auto"/>
              <w:sz w:val="32"/>
              <w:szCs w:val="32"/>
              <w:lang w:eastAsia="en-NZ"/>
            </w:rPr>
          </w:pPr>
          <w:hyperlink w:anchor="_Toc34666322" w:history="1">
            <w:r w:rsidR="00C87D0C" w:rsidRPr="00C87D0C">
              <w:rPr>
                <w:rStyle w:val="Hyperlink"/>
                <w:sz w:val="32"/>
                <w:szCs w:val="32"/>
              </w:rPr>
              <w:t>Why are the new rule and rule changes being proposed?</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_Toc34666322 \h </w:instrText>
            </w:r>
            <w:r w:rsidR="00C87D0C" w:rsidRPr="00C87D0C">
              <w:rPr>
                <w:webHidden/>
                <w:sz w:val="32"/>
                <w:szCs w:val="32"/>
              </w:rPr>
            </w:r>
            <w:r w:rsidR="00C87D0C" w:rsidRPr="00C87D0C">
              <w:rPr>
                <w:webHidden/>
                <w:sz w:val="32"/>
                <w:szCs w:val="32"/>
              </w:rPr>
              <w:fldChar w:fldCharType="separate"/>
            </w:r>
            <w:r w:rsidR="00452E95">
              <w:rPr>
                <w:webHidden/>
                <w:sz w:val="32"/>
                <w:szCs w:val="32"/>
              </w:rPr>
              <w:t>17</w:t>
            </w:r>
            <w:r w:rsidR="00C87D0C" w:rsidRPr="00C87D0C">
              <w:rPr>
                <w:webHidden/>
                <w:sz w:val="32"/>
                <w:szCs w:val="32"/>
              </w:rPr>
              <w:fldChar w:fldCharType="end"/>
            </w:r>
          </w:hyperlink>
        </w:p>
        <w:p w14:paraId="642E52F6" w14:textId="5672AE6F" w:rsidR="00C87D0C" w:rsidRPr="00C87D0C" w:rsidRDefault="00474CBD">
          <w:pPr>
            <w:pStyle w:val="TOC2"/>
            <w:rPr>
              <w:rFonts w:eastAsiaTheme="minorEastAsia"/>
              <w:b w:val="0"/>
              <w:color w:val="auto"/>
              <w:sz w:val="32"/>
              <w:szCs w:val="32"/>
              <w:lang w:eastAsia="en-NZ"/>
            </w:rPr>
          </w:pPr>
          <w:hyperlink w:anchor="_Toc34666323" w:history="1">
            <w:r w:rsidR="00C87D0C" w:rsidRPr="00C87D0C">
              <w:rPr>
                <w:rStyle w:val="Hyperlink"/>
                <w:sz w:val="32"/>
                <w:szCs w:val="32"/>
              </w:rPr>
              <w:t>What are we seeking your feedback on?</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_Toc34666323 \h </w:instrText>
            </w:r>
            <w:r w:rsidR="00C87D0C" w:rsidRPr="00C87D0C">
              <w:rPr>
                <w:webHidden/>
                <w:sz w:val="32"/>
                <w:szCs w:val="32"/>
              </w:rPr>
            </w:r>
            <w:r w:rsidR="00C87D0C" w:rsidRPr="00C87D0C">
              <w:rPr>
                <w:webHidden/>
                <w:sz w:val="32"/>
                <w:szCs w:val="32"/>
              </w:rPr>
              <w:fldChar w:fldCharType="separate"/>
            </w:r>
            <w:r w:rsidR="00452E95">
              <w:rPr>
                <w:webHidden/>
                <w:sz w:val="32"/>
                <w:szCs w:val="32"/>
              </w:rPr>
              <w:t>18</w:t>
            </w:r>
            <w:r w:rsidR="00C87D0C" w:rsidRPr="00C87D0C">
              <w:rPr>
                <w:webHidden/>
                <w:sz w:val="32"/>
                <w:szCs w:val="32"/>
              </w:rPr>
              <w:fldChar w:fldCharType="end"/>
            </w:r>
          </w:hyperlink>
        </w:p>
        <w:p w14:paraId="60319B0E" w14:textId="317E0942" w:rsidR="00C87D0C" w:rsidRPr="00C87D0C" w:rsidRDefault="00474CBD">
          <w:pPr>
            <w:pStyle w:val="TOC2"/>
            <w:rPr>
              <w:rFonts w:eastAsiaTheme="minorEastAsia"/>
              <w:b w:val="0"/>
              <w:color w:val="auto"/>
              <w:sz w:val="32"/>
              <w:szCs w:val="32"/>
              <w:lang w:eastAsia="en-NZ"/>
            </w:rPr>
          </w:pPr>
          <w:hyperlink w:anchor="_Toc34666324" w:history="1">
            <w:r w:rsidR="00C87D0C" w:rsidRPr="00C87D0C">
              <w:rPr>
                <w:rStyle w:val="Hyperlink"/>
                <w:sz w:val="32"/>
                <w:szCs w:val="32"/>
              </w:rPr>
              <w:t>Proposed timeline for implementation</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_Toc34666324 \h </w:instrText>
            </w:r>
            <w:r w:rsidR="00C87D0C" w:rsidRPr="00C87D0C">
              <w:rPr>
                <w:webHidden/>
                <w:sz w:val="32"/>
                <w:szCs w:val="32"/>
              </w:rPr>
            </w:r>
            <w:r w:rsidR="00C87D0C" w:rsidRPr="00C87D0C">
              <w:rPr>
                <w:webHidden/>
                <w:sz w:val="32"/>
                <w:szCs w:val="32"/>
              </w:rPr>
              <w:fldChar w:fldCharType="separate"/>
            </w:r>
            <w:r w:rsidR="00452E95">
              <w:rPr>
                <w:webHidden/>
                <w:sz w:val="32"/>
                <w:szCs w:val="32"/>
              </w:rPr>
              <w:t>19</w:t>
            </w:r>
            <w:r w:rsidR="00C87D0C" w:rsidRPr="00C87D0C">
              <w:rPr>
                <w:webHidden/>
                <w:sz w:val="32"/>
                <w:szCs w:val="32"/>
              </w:rPr>
              <w:fldChar w:fldCharType="end"/>
            </w:r>
          </w:hyperlink>
        </w:p>
        <w:p w14:paraId="6A16534E" w14:textId="71A3E2C5" w:rsidR="00C87D0C" w:rsidRPr="00C87D0C" w:rsidRDefault="00474CBD">
          <w:pPr>
            <w:pStyle w:val="TOC2"/>
            <w:rPr>
              <w:rFonts w:eastAsiaTheme="minorEastAsia"/>
              <w:b w:val="0"/>
              <w:color w:val="auto"/>
              <w:sz w:val="32"/>
              <w:szCs w:val="32"/>
              <w:lang w:eastAsia="en-NZ"/>
            </w:rPr>
          </w:pPr>
          <w:hyperlink w:anchor="_Toc34666325" w:history="1">
            <w:r w:rsidR="00C87D0C" w:rsidRPr="00C87D0C">
              <w:rPr>
                <w:rStyle w:val="Hyperlink"/>
                <w:sz w:val="32"/>
                <w:szCs w:val="32"/>
              </w:rPr>
              <w:t>Proposal 1: Change and re-name the types of device that are used on footpaths, shared paths, cycle paths and cycle lanes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_Toc34666325 \h </w:instrText>
            </w:r>
            <w:r w:rsidR="00C87D0C" w:rsidRPr="00C87D0C">
              <w:rPr>
                <w:webHidden/>
                <w:sz w:val="32"/>
                <w:szCs w:val="32"/>
              </w:rPr>
            </w:r>
            <w:r w:rsidR="00C87D0C" w:rsidRPr="00C87D0C">
              <w:rPr>
                <w:webHidden/>
                <w:sz w:val="32"/>
                <w:szCs w:val="32"/>
              </w:rPr>
              <w:fldChar w:fldCharType="separate"/>
            </w:r>
            <w:r w:rsidR="00452E95">
              <w:rPr>
                <w:webHidden/>
                <w:sz w:val="32"/>
                <w:szCs w:val="32"/>
              </w:rPr>
              <w:t>19</w:t>
            </w:r>
            <w:r w:rsidR="00C87D0C" w:rsidRPr="00C87D0C">
              <w:rPr>
                <w:webHidden/>
                <w:sz w:val="32"/>
                <w:szCs w:val="32"/>
              </w:rPr>
              <w:fldChar w:fldCharType="end"/>
            </w:r>
          </w:hyperlink>
        </w:p>
        <w:p w14:paraId="7586D4C3" w14:textId="1AC509A6" w:rsidR="00C87D0C" w:rsidRPr="00C87D0C" w:rsidRDefault="00474CBD">
          <w:pPr>
            <w:pStyle w:val="TOC3"/>
            <w:tabs>
              <w:tab w:val="right" w:leader="dot" w:pos="8778"/>
            </w:tabs>
            <w:rPr>
              <w:rFonts w:eastAsiaTheme="minorEastAsia"/>
              <w:noProof/>
              <w:sz w:val="32"/>
              <w:szCs w:val="32"/>
              <w:lang w:eastAsia="en-NZ"/>
            </w:rPr>
          </w:pPr>
          <w:hyperlink w:anchor="_Toc34666326" w:history="1">
            <w:r w:rsidR="00C87D0C" w:rsidRPr="00C87D0C">
              <w:rPr>
                <w:rStyle w:val="Hyperlink"/>
                <w:noProof/>
                <w:sz w:val="32"/>
                <w:szCs w:val="32"/>
              </w:rPr>
              <w:t>Proposal 1A: Pedestrians and powered wheelchairs users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_Toc34666326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27</w:t>
            </w:r>
            <w:r w:rsidR="00C87D0C" w:rsidRPr="00C87D0C">
              <w:rPr>
                <w:noProof/>
                <w:webHidden/>
                <w:sz w:val="32"/>
                <w:szCs w:val="32"/>
              </w:rPr>
              <w:fldChar w:fldCharType="end"/>
            </w:r>
          </w:hyperlink>
        </w:p>
        <w:p w14:paraId="509D3F97" w14:textId="41C80220" w:rsidR="00C87D0C" w:rsidRPr="00C87D0C" w:rsidRDefault="00474CBD">
          <w:pPr>
            <w:pStyle w:val="TOC3"/>
            <w:tabs>
              <w:tab w:val="right" w:leader="dot" w:pos="8778"/>
            </w:tabs>
            <w:rPr>
              <w:rFonts w:eastAsiaTheme="minorEastAsia"/>
              <w:noProof/>
              <w:sz w:val="32"/>
              <w:szCs w:val="32"/>
              <w:lang w:eastAsia="en-NZ"/>
            </w:rPr>
          </w:pPr>
          <w:hyperlink w:anchor="_Toc34666327" w:history="1">
            <w:r w:rsidR="00C87D0C" w:rsidRPr="00C87D0C">
              <w:rPr>
                <w:rStyle w:val="Hyperlink"/>
                <w:noProof/>
                <w:sz w:val="32"/>
                <w:szCs w:val="32"/>
              </w:rPr>
              <w:t>Proposal 1B: Changing wheeled recreational devices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_Toc34666327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29</w:t>
            </w:r>
            <w:r w:rsidR="00C87D0C" w:rsidRPr="00C87D0C">
              <w:rPr>
                <w:noProof/>
                <w:webHidden/>
                <w:sz w:val="32"/>
                <w:szCs w:val="32"/>
              </w:rPr>
              <w:fldChar w:fldCharType="end"/>
            </w:r>
          </w:hyperlink>
        </w:p>
        <w:p w14:paraId="3B9D5C59" w14:textId="5DEAB9FE" w:rsidR="00C87D0C" w:rsidRPr="00C87D0C" w:rsidRDefault="00474CBD">
          <w:pPr>
            <w:pStyle w:val="TOC3"/>
            <w:tabs>
              <w:tab w:val="right" w:leader="dot" w:pos="8778"/>
            </w:tabs>
            <w:rPr>
              <w:rFonts w:eastAsiaTheme="minorEastAsia"/>
              <w:noProof/>
              <w:sz w:val="32"/>
              <w:szCs w:val="32"/>
              <w:lang w:eastAsia="en-NZ"/>
            </w:rPr>
          </w:pPr>
          <w:hyperlink w:anchor="_Toc34666328" w:history="1">
            <w:r w:rsidR="00C87D0C" w:rsidRPr="00C87D0C">
              <w:rPr>
                <w:rStyle w:val="Hyperlink"/>
                <w:rFonts w:eastAsia="Calibri"/>
                <w:noProof/>
                <w:sz w:val="32"/>
                <w:szCs w:val="32"/>
              </w:rPr>
              <w:t>Proposal 1C: Clarifying cycles and e-bikes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_Toc34666328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43</w:t>
            </w:r>
            <w:r w:rsidR="00C87D0C" w:rsidRPr="00C87D0C">
              <w:rPr>
                <w:noProof/>
                <w:webHidden/>
                <w:sz w:val="32"/>
                <w:szCs w:val="32"/>
              </w:rPr>
              <w:fldChar w:fldCharType="end"/>
            </w:r>
          </w:hyperlink>
        </w:p>
        <w:p w14:paraId="1EEC89AB" w14:textId="1EA199DE" w:rsidR="00C87D0C" w:rsidRPr="00C87D0C" w:rsidRDefault="00474CBD">
          <w:pPr>
            <w:pStyle w:val="TOC3"/>
            <w:tabs>
              <w:tab w:val="right" w:leader="dot" w:pos="8778"/>
            </w:tabs>
            <w:rPr>
              <w:rFonts w:eastAsiaTheme="minorEastAsia"/>
              <w:noProof/>
              <w:sz w:val="32"/>
              <w:szCs w:val="32"/>
              <w:lang w:eastAsia="en-NZ"/>
            </w:rPr>
          </w:pPr>
          <w:hyperlink w:anchor="_Toc34666329" w:history="1">
            <w:r w:rsidR="00C87D0C" w:rsidRPr="00C87D0C">
              <w:rPr>
                <w:rStyle w:val="Hyperlink"/>
                <w:rFonts w:eastAsia="Times New Roman"/>
                <w:noProof/>
                <w:sz w:val="32"/>
                <w:szCs w:val="32"/>
              </w:rPr>
              <w:t>Proposal 1D: Mobility devices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_Toc34666329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46</w:t>
            </w:r>
            <w:r w:rsidR="00C87D0C" w:rsidRPr="00C87D0C">
              <w:rPr>
                <w:noProof/>
                <w:webHidden/>
                <w:sz w:val="32"/>
                <w:szCs w:val="32"/>
              </w:rPr>
              <w:fldChar w:fldCharType="end"/>
            </w:r>
          </w:hyperlink>
        </w:p>
        <w:p w14:paraId="736A1599" w14:textId="5161DFAA" w:rsidR="00C87D0C" w:rsidRPr="00C87D0C" w:rsidRDefault="00474CBD">
          <w:pPr>
            <w:pStyle w:val="TOC3"/>
            <w:tabs>
              <w:tab w:val="right" w:leader="dot" w:pos="8778"/>
            </w:tabs>
            <w:rPr>
              <w:rFonts w:eastAsiaTheme="minorEastAsia"/>
              <w:noProof/>
              <w:sz w:val="32"/>
              <w:szCs w:val="32"/>
              <w:lang w:eastAsia="en-NZ"/>
            </w:rPr>
          </w:pPr>
          <w:hyperlink w:anchor="_Toc34666330" w:history="1">
            <w:r w:rsidR="00C87D0C" w:rsidRPr="00C87D0C">
              <w:rPr>
                <w:rStyle w:val="Hyperlink"/>
                <w:noProof/>
                <w:sz w:val="32"/>
                <w:szCs w:val="32"/>
              </w:rPr>
              <w:t>Alternative proposal – Keep current vehicle definitions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_Toc34666330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49</w:t>
            </w:r>
            <w:r w:rsidR="00C87D0C" w:rsidRPr="00C87D0C">
              <w:rPr>
                <w:noProof/>
                <w:webHidden/>
                <w:sz w:val="32"/>
                <w:szCs w:val="32"/>
              </w:rPr>
              <w:fldChar w:fldCharType="end"/>
            </w:r>
          </w:hyperlink>
        </w:p>
        <w:p w14:paraId="47CB7C6D" w14:textId="31F3D0B6" w:rsidR="00C87D0C" w:rsidRPr="00C87D0C" w:rsidRDefault="00474CBD">
          <w:pPr>
            <w:pStyle w:val="TOC2"/>
            <w:rPr>
              <w:rFonts w:eastAsiaTheme="minorEastAsia"/>
              <w:b w:val="0"/>
              <w:color w:val="auto"/>
              <w:sz w:val="32"/>
              <w:szCs w:val="32"/>
              <w:lang w:eastAsia="en-NZ"/>
            </w:rPr>
          </w:pPr>
          <w:hyperlink w:anchor="_Toc34666331" w:history="1">
            <w:r w:rsidR="00C87D0C" w:rsidRPr="00C87D0C">
              <w:rPr>
                <w:rStyle w:val="Hyperlink"/>
                <w:sz w:val="32"/>
                <w:szCs w:val="32"/>
              </w:rPr>
              <w:t>Proposal 2: Establish a national framework for the use of footpaths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_Toc34666331 \h </w:instrText>
            </w:r>
            <w:r w:rsidR="00C87D0C" w:rsidRPr="00C87D0C">
              <w:rPr>
                <w:webHidden/>
                <w:sz w:val="32"/>
                <w:szCs w:val="32"/>
              </w:rPr>
            </w:r>
            <w:r w:rsidR="00C87D0C" w:rsidRPr="00C87D0C">
              <w:rPr>
                <w:webHidden/>
                <w:sz w:val="32"/>
                <w:szCs w:val="32"/>
              </w:rPr>
              <w:fldChar w:fldCharType="separate"/>
            </w:r>
            <w:r w:rsidR="00452E95">
              <w:rPr>
                <w:webHidden/>
                <w:sz w:val="32"/>
                <w:szCs w:val="32"/>
              </w:rPr>
              <w:t>51</w:t>
            </w:r>
            <w:r w:rsidR="00C87D0C" w:rsidRPr="00C87D0C">
              <w:rPr>
                <w:webHidden/>
                <w:sz w:val="32"/>
                <w:szCs w:val="32"/>
              </w:rPr>
              <w:fldChar w:fldCharType="end"/>
            </w:r>
          </w:hyperlink>
        </w:p>
        <w:p w14:paraId="64714686" w14:textId="53E1D842" w:rsidR="00C87D0C" w:rsidRPr="00C87D0C" w:rsidRDefault="00474CBD">
          <w:pPr>
            <w:pStyle w:val="TOC3"/>
            <w:tabs>
              <w:tab w:val="right" w:leader="dot" w:pos="8778"/>
            </w:tabs>
            <w:rPr>
              <w:rFonts w:eastAsiaTheme="minorEastAsia"/>
              <w:noProof/>
              <w:sz w:val="32"/>
              <w:szCs w:val="32"/>
              <w:lang w:eastAsia="en-NZ"/>
            </w:rPr>
          </w:pPr>
          <w:hyperlink w:anchor="_Toc34666332" w:history="1">
            <w:r w:rsidR="00C87D0C" w:rsidRPr="00C87D0C">
              <w:rPr>
                <w:rStyle w:val="Hyperlink"/>
                <w:rFonts w:ascii="Arial" w:eastAsia="Calibri" w:hAnsi="Arial" w:cs="Times New Roman"/>
                <w:noProof/>
                <w:sz w:val="32"/>
                <w:szCs w:val="32"/>
              </w:rPr>
              <w:t>Alternative proposal – Keep current footpath rules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_Toc34666332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63</w:t>
            </w:r>
            <w:r w:rsidR="00C87D0C" w:rsidRPr="00C87D0C">
              <w:rPr>
                <w:noProof/>
                <w:webHidden/>
                <w:sz w:val="32"/>
                <w:szCs w:val="32"/>
              </w:rPr>
              <w:fldChar w:fldCharType="end"/>
            </w:r>
          </w:hyperlink>
        </w:p>
        <w:p w14:paraId="68AB7638" w14:textId="11BAB673" w:rsidR="00C87D0C" w:rsidRPr="00C87D0C" w:rsidRDefault="00474CBD">
          <w:pPr>
            <w:pStyle w:val="TOC3"/>
            <w:tabs>
              <w:tab w:val="right" w:leader="dot" w:pos="8778"/>
            </w:tabs>
            <w:rPr>
              <w:rFonts w:eastAsiaTheme="minorEastAsia"/>
              <w:noProof/>
              <w:sz w:val="32"/>
              <w:szCs w:val="32"/>
              <w:lang w:eastAsia="en-NZ"/>
            </w:rPr>
          </w:pPr>
          <w:hyperlink w:anchor="_Toc34666333" w:history="1">
            <w:r w:rsidR="00C87D0C" w:rsidRPr="00C87D0C">
              <w:rPr>
                <w:rStyle w:val="Hyperlink"/>
                <w:rFonts w:ascii="Arial" w:eastAsia="Calibri" w:hAnsi="Arial" w:cs="Times New Roman"/>
                <w:noProof/>
                <w:sz w:val="32"/>
                <w:szCs w:val="32"/>
              </w:rPr>
              <w:t>Proposal 2A: Users on the footpath will operate vehicles in a courteous and considerate manner, travel in a way that isn’t dangerous and give right of way to pedestrians.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_Toc34666333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67</w:t>
            </w:r>
            <w:r w:rsidR="00C87D0C" w:rsidRPr="00C87D0C">
              <w:rPr>
                <w:noProof/>
                <w:webHidden/>
                <w:sz w:val="32"/>
                <w:szCs w:val="32"/>
              </w:rPr>
              <w:fldChar w:fldCharType="end"/>
            </w:r>
          </w:hyperlink>
        </w:p>
        <w:p w14:paraId="14E31FA2" w14:textId="735354B3" w:rsidR="00C87D0C" w:rsidRPr="00C87D0C" w:rsidRDefault="00474CBD">
          <w:pPr>
            <w:pStyle w:val="TOC3"/>
            <w:tabs>
              <w:tab w:val="right" w:leader="dot" w:pos="8778"/>
            </w:tabs>
            <w:rPr>
              <w:rFonts w:eastAsiaTheme="minorEastAsia"/>
              <w:noProof/>
              <w:sz w:val="32"/>
              <w:szCs w:val="32"/>
              <w:lang w:eastAsia="en-NZ"/>
            </w:rPr>
          </w:pPr>
          <w:hyperlink w:anchor="_Toc34666334" w:history="1">
            <w:r w:rsidR="00C87D0C" w:rsidRPr="00C87D0C">
              <w:rPr>
                <w:rStyle w:val="Hyperlink"/>
                <w:rFonts w:ascii="Arial" w:eastAsia="Calibri" w:hAnsi="Arial" w:cs="Times New Roman"/>
                <w:noProof/>
                <w:sz w:val="32"/>
                <w:szCs w:val="32"/>
              </w:rPr>
              <w:t>Proposal 2B: Default 15km/h speed limit for vehicles using the footpath</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_Toc34666334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69</w:t>
            </w:r>
            <w:r w:rsidR="00C87D0C" w:rsidRPr="00C87D0C">
              <w:rPr>
                <w:noProof/>
                <w:webHidden/>
                <w:sz w:val="32"/>
                <w:szCs w:val="32"/>
              </w:rPr>
              <w:fldChar w:fldCharType="end"/>
            </w:r>
          </w:hyperlink>
        </w:p>
        <w:p w14:paraId="684142CC" w14:textId="1B4B327B" w:rsidR="00C87D0C" w:rsidRPr="00C87D0C" w:rsidRDefault="00474CBD">
          <w:pPr>
            <w:pStyle w:val="TOC3"/>
            <w:tabs>
              <w:tab w:val="right" w:leader="dot" w:pos="8778"/>
            </w:tabs>
            <w:rPr>
              <w:rFonts w:eastAsiaTheme="minorEastAsia"/>
              <w:noProof/>
              <w:sz w:val="32"/>
              <w:szCs w:val="32"/>
              <w:lang w:eastAsia="en-NZ"/>
            </w:rPr>
          </w:pPr>
          <w:hyperlink w:anchor="_Toc34666335" w:history="1">
            <w:r w:rsidR="00C87D0C" w:rsidRPr="00C87D0C">
              <w:rPr>
                <w:rStyle w:val="Hyperlink"/>
                <w:rFonts w:ascii="Arial" w:eastAsia="Calibri" w:hAnsi="Arial" w:cs="Times New Roman"/>
                <w:noProof/>
                <w:sz w:val="32"/>
                <w:szCs w:val="32"/>
              </w:rPr>
              <w:t>Proposal 2C: 750mm width restriction for vehicles that operate on the footpath</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_Toc34666335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75</w:t>
            </w:r>
            <w:r w:rsidR="00C87D0C" w:rsidRPr="00C87D0C">
              <w:rPr>
                <w:noProof/>
                <w:webHidden/>
                <w:sz w:val="32"/>
                <w:szCs w:val="32"/>
              </w:rPr>
              <w:fldChar w:fldCharType="end"/>
            </w:r>
          </w:hyperlink>
        </w:p>
        <w:p w14:paraId="2AAC67C0" w14:textId="57FD490D" w:rsidR="00C87D0C" w:rsidRPr="00C87D0C" w:rsidRDefault="00474CBD">
          <w:pPr>
            <w:pStyle w:val="TOC2"/>
            <w:rPr>
              <w:rFonts w:eastAsiaTheme="minorEastAsia"/>
              <w:b w:val="0"/>
              <w:color w:val="auto"/>
              <w:sz w:val="32"/>
              <w:szCs w:val="32"/>
              <w:lang w:eastAsia="en-NZ"/>
            </w:rPr>
          </w:pPr>
          <w:hyperlink w:anchor="_Toc34666336" w:history="1">
            <w:r w:rsidR="00C87D0C" w:rsidRPr="00C87D0C">
              <w:rPr>
                <w:rStyle w:val="Hyperlink"/>
                <w:sz w:val="32"/>
                <w:szCs w:val="32"/>
              </w:rPr>
              <w:t>Proposal 3: Establish a national framework for the use of shared paths and cycle paths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_Toc34666336 \h </w:instrText>
            </w:r>
            <w:r w:rsidR="00C87D0C" w:rsidRPr="00C87D0C">
              <w:rPr>
                <w:webHidden/>
                <w:sz w:val="32"/>
                <w:szCs w:val="32"/>
              </w:rPr>
            </w:r>
            <w:r w:rsidR="00C87D0C" w:rsidRPr="00C87D0C">
              <w:rPr>
                <w:webHidden/>
                <w:sz w:val="32"/>
                <w:szCs w:val="32"/>
              </w:rPr>
              <w:fldChar w:fldCharType="separate"/>
            </w:r>
            <w:r w:rsidR="00452E95">
              <w:rPr>
                <w:webHidden/>
                <w:sz w:val="32"/>
                <w:szCs w:val="32"/>
              </w:rPr>
              <w:t>83</w:t>
            </w:r>
            <w:r w:rsidR="00C87D0C" w:rsidRPr="00C87D0C">
              <w:rPr>
                <w:webHidden/>
                <w:sz w:val="32"/>
                <w:szCs w:val="32"/>
              </w:rPr>
              <w:fldChar w:fldCharType="end"/>
            </w:r>
          </w:hyperlink>
        </w:p>
        <w:p w14:paraId="3314E9D9" w14:textId="3076517D" w:rsidR="00C87D0C" w:rsidRPr="00C87D0C" w:rsidRDefault="00474CBD">
          <w:pPr>
            <w:pStyle w:val="TOC2"/>
            <w:rPr>
              <w:rFonts w:eastAsiaTheme="minorEastAsia"/>
              <w:b w:val="0"/>
              <w:color w:val="auto"/>
              <w:sz w:val="32"/>
              <w:szCs w:val="32"/>
              <w:lang w:eastAsia="en-NZ"/>
            </w:rPr>
          </w:pPr>
          <w:hyperlink w:anchor="_Toc34666337" w:history="1">
            <w:r w:rsidR="00C87D0C" w:rsidRPr="00C87D0C">
              <w:rPr>
                <w:rStyle w:val="Hyperlink"/>
                <w:sz w:val="32"/>
                <w:szCs w:val="32"/>
              </w:rPr>
              <w:t>Proposal 4: Enable transport devices to use cycle lanes and cycle paths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_Toc34666337 \h </w:instrText>
            </w:r>
            <w:r w:rsidR="00C87D0C" w:rsidRPr="00C87D0C">
              <w:rPr>
                <w:webHidden/>
                <w:sz w:val="32"/>
                <w:szCs w:val="32"/>
              </w:rPr>
            </w:r>
            <w:r w:rsidR="00C87D0C" w:rsidRPr="00C87D0C">
              <w:rPr>
                <w:webHidden/>
                <w:sz w:val="32"/>
                <w:szCs w:val="32"/>
              </w:rPr>
              <w:fldChar w:fldCharType="separate"/>
            </w:r>
            <w:r w:rsidR="00452E95">
              <w:rPr>
                <w:webHidden/>
                <w:sz w:val="32"/>
                <w:szCs w:val="32"/>
              </w:rPr>
              <w:t>95</w:t>
            </w:r>
            <w:r w:rsidR="00C87D0C" w:rsidRPr="00C87D0C">
              <w:rPr>
                <w:webHidden/>
                <w:sz w:val="32"/>
                <w:szCs w:val="32"/>
              </w:rPr>
              <w:fldChar w:fldCharType="end"/>
            </w:r>
          </w:hyperlink>
        </w:p>
        <w:p w14:paraId="445BED0B" w14:textId="7C5477ED" w:rsidR="00C87D0C" w:rsidRPr="00C87D0C" w:rsidRDefault="00474CBD">
          <w:pPr>
            <w:pStyle w:val="TOC2"/>
            <w:rPr>
              <w:rFonts w:eastAsiaTheme="minorEastAsia"/>
              <w:b w:val="0"/>
              <w:color w:val="auto"/>
              <w:sz w:val="32"/>
              <w:szCs w:val="32"/>
              <w:lang w:eastAsia="en-NZ"/>
            </w:rPr>
          </w:pPr>
          <w:hyperlink w:anchor="_Toc34666338" w:history="1">
            <w:r w:rsidR="00C87D0C" w:rsidRPr="00C87D0C">
              <w:rPr>
                <w:rStyle w:val="Hyperlink"/>
                <w:sz w:val="32"/>
                <w:szCs w:val="32"/>
              </w:rPr>
              <w:t>Proposal 5: Introduce lighting and reflector requirements for powered transport devices at night</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_Toc34666338 \h </w:instrText>
            </w:r>
            <w:r w:rsidR="00C87D0C" w:rsidRPr="00C87D0C">
              <w:rPr>
                <w:webHidden/>
                <w:sz w:val="32"/>
                <w:szCs w:val="32"/>
              </w:rPr>
            </w:r>
            <w:r w:rsidR="00C87D0C" w:rsidRPr="00C87D0C">
              <w:rPr>
                <w:webHidden/>
                <w:sz w:val="32"/>
                <w:szCs w:val="32"/>
              </w:rPr>
              <w:fldChar w:fldCharType="separate"/>
            </w:r>
            <w:r w:rsidR="00452E95">
              <w:rPr>
                <w:webHidden/>
                <w:sz w:val="32"/>
                <w:szCs w:val="32"/>
              </w:rPr>
              <w:t>102</w:t>
            </w:r>
            <w:r w:rsidR="00C87D0C" w:rsidRPr="00C87D0C">
              <w:rPr>
                <w:webHidden/>
                <w:sz w:val="32"/>
                <w:szCs w:val="32"/>
              </w:rPr>
              <w:fldChar w:fldCharType="end"/>
            </w:r>
          </w:hyperlink>
        </w:p>
        <w:p w14:paraId="15A19637" w14:textId="71AAE83C" w:rsidR="00C87D0C" w:rsidRPr="00C87D0C" w:rsidRDefault="00474CBD">
          <w:pPr>
            <w:pStyle w:val="TOC2"/>
            <w:rPr>
              <w:rFonts w:eastAsiaTheme="minorEastAsia"/>
              <w:b w:val="0"/>
              <w:color w:val="auto"/>
              <w:sz w:val="32"/>
              <w:szCs w:val="32"/>
              <w:lang w:eastAsia="en-NZ"/>
            </w:rPr>
          </w:pPr>
          <w:hyperlink w:anchor="_Toc34666339" w:history="1">
            <w:r w:rsidR="00C87D0C" w:rsidRPr="00C87D0C">
              <w:rPr>
                <w:rStyle w:val="Hyperlink"/>
                <w:sz w:val="32"/>
                <w:szCs w:val="32"/>
              </w:rPr>
              <w:t>Proposal 6: Remove barriers to walking, transport device use and cycling through rule changes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_Toc34666339 \h </w:instrText>
            </w:r>
            <w:r w:rsidR="00C87D0C" w:rsidRPr="00C87D0C">
              <w:rPr>
                <w:webHidden/>
                <w:sz w:val="32"/>
                <w:szCs w:val="32"/>
              </w:rPr>
            </w:r>
            <w:r w:rsidR="00C87D0C" w:rsidRPr="00C87D0C">
              <w:rPr>
                <w:webHidden/>
                <w:sz w:val="32"/>
                <w:szCs w:val="32"/>
              </w:rPr>
              <w:fldChar w:fldCharType="separate"/>
            </w:r>
            <w:r w:rsidR="00452E95">
              <w:rPr>
                <w:webHidden/>
                <w:sz w:val="32"/>
                <w:szCs w:val="32"/>
              </w:rPr>
              <w:t>105</w:t>
            </w:r>
            <w:r w:rsidR="00C87D0C" w:rsidRPr="00C87D0C">
              <w:rPr>
                <w:webHidden/>
                <w:sz w:val="32"/>
                <w:szCs w:val="32"/>
              </w:rPr>
              <w:fldChar w:fldCharType="end"/>
            </w:r>
          </w:hyperlink>
        </w:p>
        <w:p w14:paraId="730C7FF0" w14:textId="3593153C" w:rsidR="00C87D0C" w:rsidRPr="00C87D0C" w:rsidRDefault="00474CBD">
          <w:pPr>
            <w:pStyle w:val="TOC3"/>
            <w:tabs>
              <w:tab w:val="right" w:leader="dot" w:pos="8778"/>
            </w:tabs>
            <w:rPr>
              <w:rFonts w:eastAsiaTheme="minorEastAsia"/>
              <w:noProof/>
              <w:sz w:val="32"/>
              <w:szCs w:val="32"/>
              <w:lang w:eastAsia="en-NZ"/>
            </w:rPr>
          </w:pPr>
          <w:hyperlink w:anchor="_Toc34666340" w:history="1">
            <w:r w:rsidR="00C87D0C" w:rsidRPr="00C87D0C">
              <w:rPr>
                <w:rStyle w:val="Hyperlink"/>
                <w:noProof/>
                <w:sz w:val="32"/>
                <w:szCs w:val="32"/>
              </w:rPr>
              <w:t>Proposal 6A: Allow cycles and transport devices to travel straight ahead from a left turn lane</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_Toc34666340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107</w:t>
            </w:r>
            <w:r w:rsidR="00C87D0C" w:rsidRPr="00C87D0C">
              <w:rPr>
                <w:noProof/>
                <w:webHidden/>
                <w:sz w:val="32"/>
                <w:szCs w:val="32"/>
              </w:rPr>
              <w:fldChar w:fldCharType="end"/>
            </w:r>
          </w:hyperlink>
        </w:p>
        <w:p w14:paraId="419510B9" w14:textId="005A09A5" w:rsidR="00C87D0C" w:rsidRPr="00C87D0C" w:rsidRDefault="00474CBD">
          <w:pPr>
            <w:pStyle w:val="TOC3"/>
            <w:tabs>
              <w:tab w:val="right" w:leader="dot" w:pos="8778"/>
            </w:tabs>
            <w:rPr>
              <w:rFonts w:eastAsiaTheme="minorEastAsia"/>
              <w:noProof/>
              <w:sz w:val="32"/>
              <w:szCs w:val="32"/>
              <w:lang w:eastAsia="en-NZ"/>
            </w:rPr>
          </w:pPr>
          <w:hyperlink w:anchor="_Toc34666341" w:history="1">
            <w:r w:rsidR="00C87D0C" w:rsidRPr="00C87D0C">
              <w:rPr>
                <w:rStyle w:val="Hyperlink"/>
                <w:rFonts w:ascii="Arial" w:eastAsia="Calibri" w:hAnsi="Arial" w:cs="Times New Roman"/>
                <w:noProof/>
                <w:sz w:val="32"/>
                <w:szCs w:val="32"/>
              </w:rPr>
              <w:t>Proposal 6C: Give cycles, transport devices and buses priority over turning traffic when they’re travelling through an intersection in a separated lane</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_Toc34666341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123</w:t>
            </w:r>
            <w:r w:rsidR="00C87D0C" w:rsidRPr="00C87D0C">
              <w:rPr>
                <w:noProof/>
                <w:webHidden/>
                <w:sz w:val="32"/>
                <w:szCs w:val="32"/>
              </w:rPr>
              <w:fldChar w:fldCharType="end"/>
            </w:r>
          </w:hyperlink>
        </w:p>
        <w:p w14:paraId="0EAF70D6" w14:textId="79B88162" w:rsidR="00C87D0C" w:rsidRPr="00C87D0C" w:rsidRDefault="00474CBD">
          <w:pPr>
            <w:pStyle w:val="TOC3"/>
            <w:tabs>
              <w:tab w:val="right" w:leader="dot" w:pos="8778"/>
            </w:tabs>
            <w:rPr>
              <w:rFonts w:eastAsiaTheme="minorEastAsia"/>
              <w:noProof/>
              <w:sz w:val="32"/>
              <w:szCs w:val="32"/>
              <w:lang w:eastAsia="en-NZ"/>
            </w:rPr>
          </w:pPr>
          <w:hyperlink w:anchor="_Toc34666342" w:history="1">
            <w:r w:rsidR="00C87D0C" w:rsidRPr="00C87D0C">
              <w:rPr>
                <w:rStyle w:val="Hyperlink"/>
                <w:rFonts w:ascii="Arial" w:eastAsia="Calibri" w:hAnsi="Arial" w:cs="Times New Roman"/>
                <w:noProof/>
                <w:sz w:val="32"/>
                <w:szCs w:val="32"/>
              </w:rPr>
              <w:t>Proposal 6D: Give priority to footpath, shared path and cycle path users over turning traffic where the necessary traffic control devices are installed</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_Toc34666342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133</w:t>
            </w:r>
            <w:r w:rsidR="00C87D0C" w:rsidRPr="00C87D0C">
              <w:rPr>
                <w:noProof/>
                <w:webHidden/>
                <w:sz w:val="32"/>
                <w:szCs w:val="32"/>
              </w:rPr>
              <w:fldChar w:fldCharType="end"/>
            </w:r>
          </w:hyperlink>
        </w:p>
        <w:p w14:paraId="7B887D3B" w14:textId="1462A1C5" w:rsidR="00C87D0C" w:rsidRPr="00C87D0C" w:rsidRDefault="00474CBD">
          <w:pPr>
            <w:pStyle w:val="TOC2"/>
            <w:rPr>
              <w:rFonts w:eastAsiaTheme="minorEastAsia"/>
              <w:b w:val="0"/>
              <w:color w:val="auto"/>
              <w:sz w:val="32"/>
              <w:szCs w:val="32"/>
              <w:lang w:eastAsia="en-NZ"/>
            </w:rPr>
          </w:pPr>
          <w:hyperlink w:anchor="_Toc34666343" w:history="1">
            <w:r w:rsidR="00C87D0C" w:rsidRPr="00C87D0C">
              <w:rPr>
                <w:rStyle w:val="Hyperlink"/>
                <w:sz w:val="32"/>
                <w:szCs w:val="32"/>
              </w:rPr>
              <w:t>Proposal 7: Mandate a minimum overtaking gap for motor vehicles passing cycles, transport devices, horses, pedestrians and people using mobility devices on the road</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_Toc34666343 \h </w:instrText>
            </w:r>
            <w:r w:rsidR="00C87D0C" w:rsidRPr="00C87D0C">
              <w:rPr>
                <w:webHidden/>
                <w:sz w:val="32"/>
                <w:szCs w:val="32"/>
              </w:rPr>
            </w:r>
            <w:r w:rsidR="00C87D0C" w:rsidRPr="00C87D0C">
              <w:rPr>
                <w:webHidden/>
                <w:sz w:val="32"/>
                <w:szCs w:val="32"/>
              </w:rPr>
              <w:fldChar w:fldCharType="separate"/>
            </w:r>
            <w:r w:rsidR="00452E95">
              <w:rPr>
                <w:webHidden/>
                <w:sz w:val="32"/>
                <w:szCs w:val="32"/>
              </w:rPr>
              <w:t>140</w:t>
            </w:r>
            <w:r w:rsidR="00C87D0C" w:rsidRPr="00C87D0C">
              <w:rPr>
                <w:webHidden/>
                <w:sz w:val="32"/>
                <w:szCs w:val="32"/>
              </w:rPr>
              <w:fldChar w:fldCharType="end"/>
            </w:r>
          </w:hyperlink>
        </w:p>
        <w:p w14:paraId="3E39492E" w14:textId="335E852C" w:rsidR="00C87D0C" w:rsidRPr="00C87D0C" w:rsidRDefault="00474CBD">
          <w:pPr>
            <w:pStyle w:val="TOC2"/>
            <w:rPr>
              <w:rFonts w:eastAsiaTheme="minorEastAsia"/>
              <w:b w:val="0"/>
              <w:color w:val="auto"/>
              <w:sz w:val="32"/>
              <w:szCs w:val="32"/>
              <w:lang w:eastAsia="en-NZ"/>
            </w:rPr>
          </w:pPr>
          <w:hyperlink w:anchor="_Toc34666344" w:history="1">
            <w:r w:rsidR="00C87D0C" w:rsidRPr="00C87D0C">
              <w:rPr>
                <w:rStyle w:val="Hyperlink"/>
                <w:sz w:val="32"/>
                <w:szCs w:val="32"/>
              </w:rPr>
              <w:t>Proposal 8: Clarify how road controlling authorities can restrict parking on berms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_Toc34666344 \h </w:instrText>
            </w:r>
            <w:r w:rsidR="00C87D0C" w:rsidRPr="00C87D0C">
              <w:rPr>
                <w:webHidden/>
                <w:sz w:val="32"/>
                <w:szCs w:val="32"/>
              </w:rPr>
            </w:r>
            <w:r w:rsidR="00C87D0C" w:rsidRPr="00C87D0C">
              <w:rPr>
                <w:webHidden/>
                <w:sz w:val="32"/>
                <w:szCs w:val="32"/>
              </w:rPr>
              <w:fldChar w:fldCharType="separate"/>
            </w:r>
            <w:r w:rsidR="00452E95">
              <w:rPr>
                <w:webHidden/>
                <w:sz w:val="32"/>
                <w:szCs w:val="32"/>
              </w:rPr>
              <w:t>147</w:t>
            </w:r>
            <w:r w:rsidR="00C87D0C" w:rsidRPr="00C87D0C">
              <w:rPr>
                <w:webHidden/>
                <w:sz w:val="32"/>
                <w:szCs w:val="32"/>
              </w:rPr>
              <w:fldChar w:fldCharType="end"/>
            </w:r>
          </w:hyperlink>
        </w:p>
        <w:p w14:paraId="36B93038" w14:textId="2AB7DDDB" w:rsidR="00C87D0C" w:rsidRPr="00C87D0C" w:rsidRDefault="00474CBD">
          <w:pPr>
            <w:pStyle w:val="TOC2"/>
            <w:rPr>
              <w:rFonts w:eastAsiaTheme="minorEastAsia"/>
              <w:b w:val="0"/>
              <w:color w:val="auto"/>
              <w:sz w:val="32"/>
              <w:szCs w:val="32"/>
              <w:lang w:eastAsia="en-NZ"/>
            </w:rPr>
          </w:pPr>
          <w:hyperlink w:anchor="_Toc34666345" w:history="1">
            <w:r w:rsidR="00C87D0C" w:rsidRPr="00C87D0C">
              <w:rPr>
                <w:rStyle w:val="Hyperlink"/>
                <w:sz w:val="32"/>
                <w:szCs w:val="32"/>
              </w:rPr>
              <w:t>Proposal 9: Give buses priority when exiting bus stops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_Toc34666345 \h </w:instrText>
            </w:r>
            <w:r w:rsidR="00C87D0C" w:rsidRPr="00C87D0C">
              <w:rPr>
                <w:webHidden/>
                <w:sz w:val="32"/>
                <w:szCs w:val="32"/>
              </w:rPr>
            </w:r>
            <w:r w:rsidR="00C87D0C" w:rsidRPr="00C87D0C">
              <w:rPr>
                <w:webHidden/>
                <w:sz w:val="32"/>
                <w:szCs w:val="32"/>
              </w:rPr>
              <w:fldChar w:fldCharType="separate"/>
            </w:r>
            <w:r w:rsidR="00452E95">
              <w:rPr>
                <w:webHidden/>
                <w:sz w:val="32"/>
                <w:szCs w:val="32"/>
              </w:rPr>
              <w:t>152</w:t>
            </w:r>
            <w:r w:rsidR="00C87D0C" w:rsidRPr="00C87D0C">
              <w:rPr>
                <w:webHidden/>
                <w:sz w:val="32"/>
                <w:szCs w:val="32"/>
              </w:rPr>
              <w:fldChar w:fldCharType="end"/>
            </w:r>
          </w:hyperlink>
        </w:p>
        <w:p w14:paraId="797BAB42" w14:textId="690E931A" w:rsidR="00C87D0C" w:rsidRPr="00C87D0C" w:rsidRDefault="00474CBD">
          <w:pPr>
            <w:pStyle w:val="TOC2"/>
            <w:rPr>
              <w:rFonts w:eastAsiaTheme="minorEastAsia"/>
              <w:b w:val="0"/>
              <w:color w:val="auto"/>
              <w:sz w:val="32"/>
              <w:szCs w:val="32"/>
              <w:lang w:eastAsia="en-NZ"/>
            </w:rPr>
          </w:pPr>
          <w:hyperlink w:anchor="_Toc34666346" w:history="1">
            <w:r w:rsidR="00C87D0C" w:rsidRPr="00C87D0C">
              <w:rPr>
                <w:rStyle w:val="Hyperlink"/>
                <w:sz w:val="32"/>
                <w:szCs w:val="32"/>
              </w:rPr>
              <w:t>What are Land Transport Rules?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_Toc34666346 \h </w:instrText>
            </w:r>
            <w:r w:rsidR="00C87D0C" w:rsidRPr="00C87D0C">
              <w:rPr>
                <w:webHidden/>
                <w:sz w:val="32"/>
                <w:szCs w:val="32"/>
              </w:rPr>
            </w:r>
            <w:r w:rsidR="00C87D0C" w:rsidRPr="00C87D0C">
              <w:rPr>
                <w:webHidden/>
                <w:sz w:val="32"/>
                <w:szCs w:val="32"/>
              </w:rPr>
              <w:fldChar w:fldCharType="separate"/>
            </w:r>
            <w:r w:rsidR="00452E95">
              <w:rPr>
                <w:webHidden/>
                <w:sz w:val="32"/>
                <w:szCs w:val="32"/>
              </w:rPr>
              <w:t>156</w:t>
            </w:r>
            <w:r w:rsidR="00C87D0C" w:rsidRPr="00C87D0C">
              <w:rPr>
                <w:webHidden/>
                <w:sz w:val="32"/>
                <w:szCs w:val="32"/>
              </w:rPr>
              <w:fldChar w:fldCharType="end"/>
            </w:r>
          </w:hyperlink>
        </w:p>
        <w:p w14:paraId="1865F7CB" w14:textId="5B59AF57" w:rsidR="00C87D0C" w:rsidRPr="00C87D0C" w:rsidRDefault="00474CBD">
          <w:pPr>
            <w:pStyle w:val="TOC2"/>
            <w:rPr>
              <w:rFonts w:eastAsiaTheme="minorEastAsia"/>
              <w:b w:val="0"/>
              <w:color w:val="auto"/>
              <w:sz w:val="32"/>
              <w:szCs w:val="32"/>
              <w:lang w:eastAsia="en-NZ"/>
            </w:rPr>
          </w:pPr>
          <w:hyperlink w:anchor="_Toc34666347" w:history="1">
            <w:r w:rsidR="00C87D0C" w:rsidRPr="00C87D0C">
              <w:rPr>
                <w:rStyle w:val="Hyperlink"/>
                <w:sz w:val="32"/>
                <w:szCs w:val="32"/>
              </w:rPr>
              <w:t>Application of rule-making criteria</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_Toc34666347 \h </w:instrText>
            </w:r>
            <w:r w:rsidR="00C87D0C" w:rsidRPr="00C87D0C">
              <w:rPr>
                <w:webHidden/>
                <w:sz w:val="32"/>
                <w:szCs w:val="32"/>
              </w:rPr>
            </w:r>
            <w:r w:rsidR="00C87D0C" w:rsidRPr="00C87D0C">
              <w:rPr>
                <w:webHidden/>
                <w:sz w:val="32"/>
                <w:szCs w:val="32"/>
              </w:rPr>
              <w:fldChar w:fldCharType="separate"/>
            </w:r>
            <w:r w:rsidR="00452E95">
              <w:rPr>
                <w:webHidden/>
                <w:sz w:val="32"/>
                <w:szCs w:val="32"/>
              </w:rPr>
              <w:t>157</w:t>
            </w:r>
            <w:r w:rsidR="00C87D0C" w:rsidRPr="00C87D0C">
              <w:rPr>
                <w:webHidden/>
                <w:sz w:val="32"/>
                <w:szCs w:val="32"/>
              </w:rPr>
              <w:fldChar w:fldCharType="end"/>
            </w:r>
          </w:hyperlink>
        </w:p>
        <w:p w14:paraId="1ADFE11E" w14:textId="4FDF9687" w:rsidR="00C87D0C" w:rsidRPr="00C87D0C" w:rsidRDefault="00474CBD">
          <w:pPr>
            <w:pStyle w:val="TOC3"/>
            <w:tabs>
              <w:tab w:val="right" w:leader="dot" w:pos="8778"/>
            </w:tabs>
            <w:rPr>
              <w:rFonts w:eastAsiaTheme="minorEastAsia"/>
              <w:noProof/>
              <w:sz w:val="32"/>
              <w:szCs w:val="32"/>
              <w:lang w:eastAsia="en-NZ"/>
            </w:rPr>
          </w:pPr>
          <w:hyperlink w:anchor="_Toc34666348" w:history="1">
            <w:r w:rsidR="00C87D0C" w:rsidRPr="00C87D0C">
              <w:rPr>
                <w:rStyle w:val="Hyperlink"/>
                <w:rFonts w:ascii="Arial" w:eastAsia="Calibri" w:hAnsi="Arial" w:cs="Times New Roman"/>
                <w:noProof/>
                <w:sz w:val="32"/>
                <w:szCs w:val="32"/>
              </w:rPr>
              <w:t>Proposed activity or service</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_Toc34666348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157</w:t>
            </w:r>
            <w:r w:rsidR="00C87D0C" w:rsidRPr="00C87D0C">
              <w:rPr>
                <w:noProof/>
                <w:webHidden/>
                <w:sz w:val="32"/>
                <w:szCs w:val="32"/>
              </w:rPr>
              <w:fldChar w:fldCharType="end"/>
            </w:r>
          </w:hyperlink>
        </w:p>
        <w:p w14:paraId="19CC027C" w14:textId="134764D3" w:rsidR="00C87D0C" w:rsidRPr="00C87D0C" w:rsidRDefault="00474CBD">
          <w:pPr>
            <w:pStyle w:val="TOC3"/>
            <w:tabs>
              <w:tab w:val="right" w:leader="dot" w:pos="8778"/>
            </w:tabs>
            <w:rPr>
              <w:rFonts w:eastAsiaTheme="minorEastAsia"/>
              <w:noProof/>
              <w:sz w:val="32"/>
              <w:szCs w:val="32"/>
              <w:lang w:eastAsia="en-NZ"/>
            </w:rPr>
          </w:pPr>
          <w:hyperlink w:anchor="_Toc34666349" w:history="1">
            <w:r w:rsidR="00C87D0C" w:rsidRPr="00C87D0C">
              <w:rPr>
                <w:rStyle w:val="Hyperlink"/>
                <w:rFonts w:ascii="Arial" w:eastAsia="Calibri" w:hAnsi="Arial" w:cs="Times New Roman"/>
                <w:noProof/>
                <w:sz w:val="32"/>
                <w:szCs w:val="32"/>
              </w:rPr>
              <w:t>Risk to land transport safety</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_Toc34666349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158</w:t>
            </w:r>
            <w:r w:rsidR="00C87D0C" w:rsidRPr="00C87D0C">
              <w:rPr>
                <w:noProof/>
                <w:webHidden/>
                <w:sz w:val="32"/>
                <w:szCs w:val="32"/>
              </w:rPr>
              <w:fldChar w:fldCharType="end"/>
            </w:r>
          </w:hyperlink>
        </w:p>
        <w:p w14:paraId="42880692" w14:textId="05976ADE" w:rsidR="00C87D0C" w:rsidRPr="00C87D0C" w:rsidRDefault="00474CBD">
          <w:pPr>
            <w:pStyle w:val="TOC3"/>
            <w:tabs>
              <w:tab w:val="right" w:leader="dot" w:pos="8778"/>
            </w:tabs>
            <w:rPr>
              <w:rFonts w:eastAsiaTheme="minorEastAsia"/>
              <w:noProof/>
              <w:sz w:val="32"/>
              <w:szCs w:val="32"/>
              <w:lang w:eastAsia="en-NZ"/>
            </w:rPr>
          </w:pPr>
          <w:hyperlink w:anchor="_Toc34666350" w:history="1">
            <w:r w:rsidR="00C87D0C" w:rsidRPr="00C87D0C">
              <w:rPr>
                <w:rStyle w:val="Hyperlink"/>
                <w:rFonts w:ascii="Arial" w:eastAsia="Calibri" w:hAnsi="Arial" w:cs="Times New Roman"/>
                <w:noProof/>
                <w:sz w:val="32"/>
                <w:szCs w:val="32"/>
              </w:rPr>
              <w:t>Assisting achievement of strategic objectives for transport</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_Toc34666350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162</w:t>
            </w:r>
            <w:r w:rsidR="00C87D0C" w:rsidRPr="00C87D0C">
              <w:rPr>
                <w:noProof/>
                <w:webHidden/>
                <w:sz w:val="32"/>
                <w:szCs w:val="32"/>
              </w:rPr>
              <w:fldChar w:fldCharType="end"/>
            </w:r>
          </w:hyperlink>
        </w:p>
        <w:p w14:paraId="7770D95D" w14:textId="0F5A3F14" w:rsidR="00C87D0C" w:rsidRPr="00C87D0C" w:rsidRDefault="00474CBD">
          <w:pPr>
            <w:pStyle w:val="TOC3"/>
            <w:tabs>
              <w:tab w:val="right" w:leader="dot" w:pos="8778"/>
            </w:tabs>
            <w:rPr>
              <w:rFonts w:eastAsiaTheme="minorEastAsia"/>
              <w:noProof/>
              <w:sz w:val="32"/>
              <w:szCs w:val="32"/>
              <w:lang w:eastAsia="en-NZ"/>
            </w:rPr>
          </w:pPr>
          <w:hyperlink w:anchor="_Toc34666351" w:history="1">
            <w:r w:rsidR="00C87D0C" w:rsidRPr="00C87D0C">
              <w:rPr>
                <w:rStyle w:val="Hyperlink"/>
                <w:rFonts w:ascii="Arial" w:eastAsia="Calibri" w:hAnsi="Arial" w:cs="Times New Roman"/>
                <w:noProof/>
                <w:sz w:val="32"/>
                <w:szCs w:val="32"/>
              </w:rPr>
              <w:t>Costs of implementing our proposed changes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_Toc34666351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163</w:t>
            </w:r>
            <w:r w:rsidR="00C87D0C" w:rsidRPr="00C87D0C">
              <w:rPr>
                <w:noProof/>
                <w:webHidden/>
                <w:sz w:val="32"/>
                <w:szCs w:val="32"/>
              </w:rPr>
              <w:fldChar w:fldCharType="end"/>
            </w:r>
          </w:hyperlink>
        </w:p>
        <w:p w14:paraId="3F4FCC2E" w14:textId="7431657C" w:rsidR="00C87D0C" w:rsidRPr="00C87D0C" w:rsidRDefault="00474CBD">
          <w:pPr>
            <w:pStyle w:val="TOC3"/>
            <w:tabs>
              <w:tab w:val="right" w:leader="dot" w:pos="8778"/>
            </w:tabs>
            <w:rPr>
              <w:rFonts w:eastAsiaTheme="minorEastAsia"/>
              <w:noProof/>
              <w:sz w:val="32"/>
              <w:szCs w:val="32"/>
              <w:lang w:eastAsia="en-NZ"/>
            </w:rPr>
          </w:pPr>
          <w:hyperlink w:anchor="_Toc34666352" w:history="1">
            <w:r w:rsidR="00C87D0C" w:rsidRPr="00C87D0C">
              <w:rPr>
                <w:rStyle w:val="Hyperlink"/>
                <w:rFonts w:ascii="Arial" w:eastAsia="Calibri" w:hAnsi="Arial" w:cs="Times New Roman"/>
                <w:noProof/>
                <w:sz w:val="32"/>
                <w:szCs w:val="32"/>
              </w:rPr>
              <w:t>International considerations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_Toc34666352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164</w:t>
            </w:r>
            <w:r w:rsidR="00C87D0C" w:rsidRPr="00C87D0C">
              <w:rPr>
                <w:noProof/>
                <w:webHidden/>
                <w:sz w:val="32"/>
                <w:szCs w:val="32"/>
              </w:rPr>
              <w:fldChar w:fldCharType="end"/>
            </w:r>
          </w:hyperlink>
        </w:p>
        <w:p w14:paraId="7358E33D" w14:textId="320FA21F" w:rsidR="00C87D0C" w:rsidRPr="00C87D0C" w:rsidRDefault="00474CBD">
          <w:pPr>
            <w:pStyle w:val="TOC2"/>
            <w:rPr>
              <w:rFonts w:eastAsiaTheme="minorEastAsia"/>
              <w:b w:val="0"/>
              <w:color w:val="auto"/>
              <w:sz w:val="32"/>
              <w:szCs w:val="32"/>
              <w:lang w:eastAsia="en-NZ"/>
            </w:rPr>
          </w:pPr>
          <w:hyperlink w:anchor="_Toc34666353" w:history="1">
            <w:r w:rsidR="00C87D0C" w:rsidRPr="00C87D0C">
              <w:rPr>
                <w:rStyle w:val="Hyperlink"/>
                <w:sz w:val="32"/>
                <w:szCs w:val="32"/>
              </w:rPr>
              <w:t>How the amendment rule fits with other legislation</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_Toc34666353 \h </w:instrText>
            </w:r>
            <w:r w:rsidR="00C87D0C" w:rsidRPr="00C87D0C">
              <w:rPr>
                <w:webHidden/>
                <w:sz w:val="32"/>
                <w:szCs w:val="32"/>
              </w:rPr>
            </w:r>
            <w:r w:rsidR="00C87D0C" w:rsidRPr="00C87D0C">
              <w:rPr>
                <w:webHidden/>
                <w:sz w:val="32"/>
                <w:szCs w:val="32"/>
              </w:rPr>
              <w:fldChar w:fldCharType="separate"/>
            </w:r>
            <w:r w:rsidR="00452E95">
              <w:rPr>
                <w:webHidden/>
                <w:sz w:val="32"/>
                <w:szCs w:val="32"/>
              </w:rPr>
              <w:t>164</w:t>
            </w:r>
            <w:r w:rsidR="00C87D0C" w:rsidRPr="00C87D0C">
              <w:rPr>
                <w:webHidden/>
                <w:sz w:val="32"/>
                <w:szCs w:val="32"/>
              </w:rPr>
              <w:fldChar w:fldCharType="end"/>
            </w:r>
          </w:hyperlink>
        </w:p>
        <w:p w14:paraId="341295E5" w14:textId="3CBF134E" w:rsidR="00C87D0C" w:rsidRPr="00C87D0C" w:rsidRDefault="00474CBD">
          <w:pPr>
            <w:pStyle w:val="TOC3"/>
            <w:tabs>
              <w:tab w:val="right" w:leader="dot" w:pos="8778"/>
            </w:tabs>
            <w:rPr>
              <w:rFonts w:eastAsiaTheme="minorEastAsia"/>
              <w:noProof/>
              <w:sz w:val="32"/>
              <w:szCs w:val="32"/>
              <w:lang w:eastAsia="en-NZ"/>
            </w:rPr>
          </w:pPr>
          <w:hyperlink w:anchor="_Toc34666354" w:history="1">
            <w:r w:rsidR="00C87D0C" w:rsidRPr="00C87D0C">
              <w:rPr>
                <w:rStyle w:val="Hyperlink"/>
                <w:rFonts w:ascii="Arial" w:eastAsia="Calibri" w:hAnsi="Arial" w:cs="Times New Roman"/>
                <w:noProof/>
                <w:sz w:val="32"/>
                <w:szCs w:val="32"/>
              </w:rPr>
              <w:t>Offences and penalties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_Toc34666354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164</w:t>
            </w:r>
            <w:r w:rsidR="00C87D0C" w:rsidRPr="00C87D0C">
              <w:rPr>
                <w:noProof/>
                <w:webHidden/>
                <w:sz w:val="32"/>
                <w:szCs w:val="32"/>
              </w:rPr>
              <w:fldChar w:fldCharType="end"/>
            </w:r>
          </w:hyperlink>
        </w:p>
        <w:p w14:paraId="480D3A0C" w14:textId="04DD5BAC" w:rsidR="00C87D0C" w:rsidRPr="00C87D0C" w:rsidRDefault="00474CBD">
          <w:pPr>
            <w:pStyle w:val="TOC3"/>
            <w:tabs>
              <w:tab w:val="right" w:leader="dot" w:pos="8778"/>
            </w:tabs>
            <w:rPr>
              <w:rFonts w:eastAsiaTheme="minorEastAsia"/>
              <w:noProof/>
              <w:sz w:val="32"/>
              <w:szCs w:val="32"/>
              <w:lang w:eastAsia="en-NZ"/>
            </w:rPr>
          </w:pPr>
          <w:hyperlink w:anchor="_Toc34666355" w:history="1">
            <w:r w:rsidR="00C87D0C" w:rsidRPr="00C87D0C">
              <w:rPr>
                <w:rStyle w:val="Hyperlink"/>
                <w:rFonts w:ascii="Arial" w:eastAsia="Calibri" w:hAnsi="Arial" w:cs="Times New Roman"/>
                <w:noProof/>
                <w:sz w:val="32"/>
                <w:szCs w:val="32"/>
              </w:rPr>
              <w:t>Access to consultation material</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_Toc34666355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165</w:t>
            </w:r>
            <w:r w:rsidR="00C87D0C" w:rsidRPr="00C87D0C">
              <w:rPr>
                <w:noProof/>
                <w:webHidden/>
                <w:sz w:val="32"/>
                <w:szCs w:val="32"/>
              </w:rPr>
              <w:fldChar w:fldCharType="end"/>
            </w:r>
          </w:hyperlink>
        </w:p>
        <w:p w14:paraId="3E78BF9E" w14:textId="53AF596C" w:rsidR="00C87D0C" w:rsidRPr="00C87D0C" w:rsidRDefault="00474CBD">
          <w:pPr>
            <w:pStyle w:val="TOC3"/>
            <w:tabs>
              <w:tab w:val="right" w:leader="dot" w:pos="8778"/>
            </w:tabs>
            <w:rPr>
              <w:rFonts w:eastAsiaTheme="minorEastAsia"/>
              <w:noProof/>
              <w:sz w:val="32"/>
              <w:szCs w:val="32"/>
              <w:lang w:eastAsia="en-NZ"/>
            </w:rPr>
          </w:pPr>
          <w:hyperlink w:anchor="_Toc34666356" w:history="1">
            <w:r w:rsidR="00C87D0C" w:rsidRPr="00C87D0C">
              <w:rPr>
                <w:rStyle w:val="Hyperlink"/>
                <w:rFonts w:ascii="Arial" w:eastAsia="Calibri" w:hAnsi="Arial" w:cs="Times New Roman"/>
                <w:noProof/>
                <w:sz w:val="32"/>
                <w:szCs w:val="32"/>
              </w:rPr>
              <w:t>Availability of rules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_Toc34666356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165</w:t>
            </w:r>
            <w:r w:rsidR="00C87D0C" w:rsidRPr="00C87D0C">
              <w:rPr>
                <w:noProof/>
                <w:webHidden/>
                <w:sz w:val="32"/>
                <w:szCs w:val="32"/>
              </w:rPr>
              <w:fldChar w:fldCharType="end"/>
            </w:r>
          </w:hyperlink>
        </w:p>
        <w:p w14:paraId="395BE166" w14:textId="568FD6D6" w:rsidR="00C87D0C" w:rsidRPr="00C87D0C" w:rsidRDefault="00474CBD">
          <w:pPr>
            <w:pStyle w:val="TOC3"/>
            <w:tabs>
              <w:tab w:val="right" w:leader="dot" w:pos="8778"/>
            </w:tabs>
            <w:rPr>
              <w:rFonts w:eastAsiaTheme="minorEastAsia"/>
              <w:noProof/>
              <w:sz w:val="32"/>
              <w:szCs w:val="32"/>
              <w:lang w:eastAsia="en-NZ"/>
            </w:rPr>
          </w:pPr>
          <w:hyperlink w:anchor="_Toc34666357" w:history="1">
            <w:r w:rsidR="00C87D0C" w:rsidRPr="00C87D0C">
              <w:rPr>
                <w:rStyle w:val="Hyperlink"/>
                <w:rFonts w:ascii="Arial" w:eastAsia="Calibri" w:hAnsi="Arial" w:cs="Times New Roman"/>
                <w:noProof/>
                <w:sz w:val="32"/>
                <w:szCs w:val="32"/>
              </w:rPr>
              <w:t>Information about rules</w:t>
            </w:r>
            <w:r w:rsidR="00C87D0C" w:rsidRPr="00C87D0C">
              <w:rPr>
                <w:noProof/>
                <w:webHidden/>
                <w:sz w:val="32"/>
                <w:szCs w:val="32"/>
              </w:rPr>
              <w:tab/>
            </w:r>
            <w:r w:rsidR="00C87D0C" w:rsidRPr="00C87D0C">
              <w:rPr>
                <w:noProof/>
                <w:webHidden/>
                <w:sz w:val="32"/>
                <w:szCs w:val="32"/>
              </w:rPr>
              <w:fldChar w:fldCharType="begin"/>
            </w:r>
            <w:r w:rsidR="00C87D0C" w:rsidRPr="00C87D0C">
              <w:rPr>
                <w:noProof/>
                <w:webHidden/>
                <w:sz w:val="32"/>
                <w:szCs w:val="32"/>
              </w:rPr>
              <w:instrText xml:space="preserve"> PAGEREF _Toc34666357 \h </w:instrText>
            </w:r>
            <w:r w:rsidR="00C87D0C" w:rsidRPr="00C87D0C">
              <w:rPr>
                <w:noProof/>
                <w:webHidden/>
                <w:sz w:val="32"/>
                <w:szCs w:val="32"/>
              </w:rPr>
            </w:r>
            <w:r w:rsidR="00C87D0C" w:rsidRPr="00C87D0C">
              <w:rPr>
                <w:noProof/>
                <w:webHidden/>
                <w:sz w:val="32"/>
                <w:szCs w:val="32"/>
              </w:rPr>
              <w:fldChar w:fldCharType="separate"/>
            </w:r>
            <w:r w:rsidR="00452E95">
              <w:rPr>
                <w:noProof/>
                <w:webHidden/>
                <w:sz w:val="32"/>
                <w:szCs w:val="32"/>
              </w:rPr>
              <w:t>166</w:t>
            </w:r>
            <w:r w:rsidR="00C87D0C" w:rsidRPr="00C87D0C">
              <w:rPr>
                <w:noProof/>
                <w:webHidden/>
                <w:sz w:val="32"/>
                <w:szCs w:val="32"/>
              </w:rPr>
              <w:fldChar w:fldCharType="end"/>
            </w:r>
          </w:hyperlink>
        </w:p>
        <w:p w14:paraId="14E2C718" w14:textId="7AC74252" w:rsidR="00C87D0C" w:rsidRPr="00C87D0C" w:rsidRDefault="00474CBD">
          <w:pPr>
            <w:pStyle w:val="TOC2"/>
            <w:rPr>
              <w:rFonts w:eastAsiaTheme="minorEastAsia"/>
              <w:b w:val="0"/>
              <w:color w:val="auto"/>
              <w:sz w:val="32"/>
              <w:szCs w:val="32"/>
              <w:lang w:eastAsia="en-NZ"/>
            </w:rPr>
          </w:pPr>
          <w:hyperlink w:anchor="_Toc34666358" w:history="1">
            <w:r w:rsidR="00C87D0C" w:rsidRPr="00C87D0C">
              <w:rPr>
                <w:rStyle w:val="Hyperlink"/>
                <w:sz w:val="32"/>
                <w:szCs w:val="32"/>
              </w:rPr>
              <w:t>Appendix: Regulatory impact of proposed rule amendments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_Toc34666358 \h </w:instrText>
            </w:r>
            <w:r w:rsidR="00C87D0C" w:rsidRPr="00C87D0C">
              <w:rPr>
                <w:webHidden/>
                <w:sz w:val="32"/>
                <w:szCs w:val="32"/>
              </w:rPr>
            </w:r>
            <w:r w:rsidR="00C87D0C" w:rsidRPr="00C87D0C">
              <w:rPr>
                <w:webHidden/>
                <w:sz w:val="32"/>
                <w:szCs w:val="32"/>
              </w:rPr>
              <w:fldChar w:fldCharType="separate"/>
            </w:r>
            <w:r w:rsidR="00452E95">
              <w:rPr>
                <w:webHidden/>
                <w:sz w:val="32"/>
                <w:szCs w:val="32"/>
              </w:rPr>
              <w:t>166</w:t>
            </w:r>
            <w:r w:rsidR="00C87D0C" w:rsidRPr="00C87D0C">
              <w:rPr>
                <w:webHidden/>
                <w:sz w:val="32"/>
                <w:szCs w:val="32"/>
              </w:rPr>
              <w:fldChar w:fldCharType="end"/>
            </w:r>
          </w:hyperlink>
        </w:p>
        <w:p w14:paraId="5AFCB0AB" w14:textId="70BF0320" w:rsidR="00C87D0C" w:rsidRPr="00C87D0C" w:rsidRDefault="00474CBD">
          <w:pPr>
            <w:pStyle w:val="TOC2"/>
            <w:rPr>
              <w:rFonts w:eastAsiaTheme="minorEastAsia"/>
              <w:b w:val="0"/>
              <w:color w:val="auto"/>
              <w:sz w:val="32"/>
              <w:szCs w:val="32"/>
              <w:lang w:eastAsia="en-NZ"/>
            </w:rPr>
          </w:pPr>
          <w:hyperlink w:anchor="_Toc34666359" w:history="1">
            <w:r w:rsidR="00C87D0C" w:rsidRPr="00C87D0C">
              <w:rPr>
                <w:rStyle w:val="Hyperlink"/>
                <w:rFonts w:eastAsia="Calibri"/>
                <w:sz w:val="32"/>
                <w:szCs w:val="32"/>
              </w:rPr>
              <w:t>Table 1: Summary table of costs and benefits</w:t>
            </w:r>
            <w:r w:rsidR="00C87D0C" w:rsidRPr="00C87D0C">
              <w:rPr>
                <w:webHidden/>
                <w:sz w:val="32"/>
                <w:szCs w:val="32"/>
              </w:rPr>
              <w:tab/>
            </w:r>
            <w:r w:rsidR="00C87D0C" w:rsidRPr="00C87D0C">
              <w:rPr>
                <w:webHidden/>
                <w:sz w:val="32"/>
                <w:szCs w:val="32"/>
              </w:rPr>
              <w:fldChar w:fldCharType="begin"/>
            </w:r>
            <w:r w:rsidR="00C87D0C" w:rsidRPr="00C87D0C">
              <w:rPr>
                <w:webHidden/>
                <w:sz w:val="32"/>
                <w:szCs w:val="32"/>
              </w:rPr>
              <w:instrText xml:space="preserve"> PAGEREF _Toc34666359 \h </w:instrText>
            </w:r>
            <w:r w:rsidR="00C87D0C" w:rsidRPr="00C87D0C">
              <w:rPr>
                <w:webHidden/>
                <w:sz w:val="32"/>
                <w:szCs w:val="32"/>
              </w:rPr>
            </w:r>
            <w:r w:rsidR="00C87D0C" w:rsidRPr="00C87D0C">
              <w:rPr>
                <w:webHidden/>
                <w:sz w:val="32"/>
                <w:szCs w:val="32"/>
              </w:rPr>
              <w:fldChar w:fldCharType="separate"/>
            </w:r>
            <w:r w:rsidR="00452E95">
              <w:rPr>
                <w:webHidden/>
                <w:sz w:val="32"/>
                <w:szCs w:val="32"/>
              </w:rPr>
              <w:t>168</w:t>
            </w:r>
            <w:r w:rsidR="00C87D0C" w:rsidRPr="00C87D0C">
              <w:rPr>
                <w:webHidden/>
                <w:sz w:val="32"/>
                <w:szCs w:val="32"/>
              </w:rPr>
              <w:fldChar w:fldCharType="end"/>
            </w:r>
          </w:hyperlink>
        </w:p>
        <w:p w14:paraId="7E191935" w14:textId="51DC7A57" w:rsidR="00161990" w:rsidRPr="00C87D0C" w:rsidRDefault="004D1B82" w:rsidP="00161990">
          <w:pPr>
            <w:rPr>
              <w:sz w:val="32"/>
              <w:szCs w:val="32"/>
            </w:rPr>
          </w:pPr>
          <w:r w:rsidRPr="00C87D0C">
            <w:rPr>
              <w:b/>
              <w:bCs/>
              <w:noProof/>
              <w:sz w:val="32"/>
              <w:szCs w:val="32"/>
            </w:rPr>
            <w:fldChar w:fldCharType="end"/>
          </w:r>
        </w:p>
      </w:sdtContent>
    </w:sdt>
    <w:p w14:paraId="762AFB95" w14:textId="77777777" w:rsidR="00C87D0C" w:rsidRDefault="00C87D0C" w:rsidP="0083390A">
      <w:pPr>
        <w:pStyle w:val="Heading1"/>
        <w:spacing w:line="276" w:lineRule="auto"/>
        <w:rPr>
          <w:rFonts w:cstheme="majorHAnsi"/>
        </w:rPr>
      </w:pPr>
      <w:bookmarkStart w:id="4" w:name="_Toc34666316"/>
    </w:p>
    <w:p w14:paraId="7D8C2496" w14:textId="77777777" w:rsidR="00C87D0C" w:rsidRDefault="00C87D0C" w:rsidP="0083390A">
      <w:pPr>
        <w:pStyle w:val="Heading1"/>
        <w:spacing w:line="276" w:lineRule="auto"/>
        <w:rPr>
          <w:rFonts w:cstheme="majorHAnsi"/>
        </w:rPr>
      </w:pPr>
    </w:p>
    <w:p w14:paraId="228C1FED" w14:textId="77777777" w:rsidR="00C87D0C" w:rsidRDefault="00C87D0C" w:rsidP="0083390A">
      <w:pPr>
        <w:pStyle w:val="Heading1"/>
        <w:spacing w:line="276" w:lineRule="auto"/>
        <w:rPr>
          <w:rFonts w:cstheme="majorHAnsi"/>
        </w:rPr>
      </w:pPr>
    </w:p>
    <w:p w14:paraId="5947B919" w14:textId="77777777" w:rsidR="00C87D0C" w:rsidRDefault="00C87D0C" w:rsidP="0083390A">
      <w:pPr>
        <w:pStyle w:val="Heading1"/>
        <w:spacing w:line="276" w:lineRule="auto"/>
        <w:rPr>
          <w:rFonts w:cstheme="majorHAnsi"/>
        </w:rPr>
      </w:pPr>
    </w:p>
    <w:p w14:paraId="3A98716C" w14:textId="05440751" w:rsidR="00C87D0C" w:rsidRDefault="00C87D0C" w:rsidP="0083390A">
      <w:pPr>
        <w:pStyle w:val="Heading1"/>
        <w:spacing w:line="276" w:lineRule="auto"/>
        <w:rPr>
          <w:rFonts w:cstheme="majorHAnsi"/>
        </w:rPr>
      </w:pPr>
    </w:p>
    <w:p w14:paraId="1DD9620E" w14:textId="37936C55" w:rsidR="00C87D0C" w:rsidRDefault="00C87D0C" w:rsidP="00C87D0C"/>
    <w:p w14:paraId="2DAFCA07" w14:textId="4BE63D84" w:rsidR="00C87D0C" w:rsidRDefault="00C87D0C" w:rsidP="00C87D0C"/>
    <w:p w14:paraId="5AD2DC06" w14:textId="664FC1AC" w:rsidR="00C87D0C" w:rsidRDefault="00C87D0C" w:rsidP="00C87D0C"/>
    <w:p w14:paraId="1CC5C81E" w14:textId="6A9AD833" w:rsidR="00C87D0C" w:rsidRDefault="00C87D0C" w:rsidP="00C87D0C"/>
    <w:p w14:paraId="51650A4C" w14:textId="7F56858C" w:rsidR="00C87D0C" w:rsidRDefault="00C87D0C" w:rsidP="00C87D0C"/>
    <w:p w14:paraId="354E5A4D" w14:textId="19EAFAFD" w:rsidR="006912AF" w:rsidRDefault="006912AF" w:rsidP="00C87D0C"/>
    <w:p w14:paraId="66AB8C88" w14:textId="5E3B2854" w:rsidR="006912AF" w:rsidRDefault="006912AF" w:rsidP="00C87D0C"/>
    <w:p w14:paraId="1E870013" w14:textId="77777777" w:rsidR="006912AF" w:rsidRPr="00C87D0C" w:rsidRDefault="006912AF" w:rsidP="00C87D0C"/>
    <w:p w14:paraId="23E90B54" w14:textId="24FDE073" w:rsidR="00B87FAA" w:rsidRDefault="003A5247" w:rsidP="0083390A">
      <w:pPr>
        <w:pStyle w:val="Heading1"/>
        <w:spacing w:line="276" w:lineRule="auto"/>
        <w:rPr>
          <w:rFonts w:cstheme="majorHAnsi"/>
        </w:rPr>
      </w:pPr>
      <w:r>
        <w:rPr>
          <w:rFonts w:cstheme="majorHAnsi"/>
        </w:rPr>
        <w:lastRenderedPageBreak/>
        <w:t>Accessible streets – overview</w:t>
      </w:r>
      <w:bookmarkEnd w:id="4"/>
    </w:p>
    <w:p w14:paraId="3E645FC5" w14:textId="3B3EC595" w:rsidR="00B87FAA" w:rsidRDefault="003A5247" w:rsidP="005F163A">
      <w:pPr>
        <w:spacing w:line="360" w:lineRule="auto"/>
        <w:rPr>
          <w:rFonts w:asciiTheme="majorHAnsi" w:hAnsiTheme="majorHAnsi" w:cstheme="majorHAnsi"/>
          <w:sz w:val="32"/>
        </w:rPr>
      </w:pPr>
      <w:r w:rsidRPr="00F1345A">
        <w:rPr>
          <w:rFonts w:asciiTheme="majorHAnsi" w:hAnsiTheme="majorHAnsi" w:cstheme="majorHAnsi"/>
          <w:sz w:val="32"/>
        </w:rPr>
        <w:t>This overview accompanies, and provides context for, the public consultation (yellow) draft of proposed changes to:</w:t>
      </w:r>
    </w:p>
    <w:p w14:paraId="722EBA65" w14:textId="77777777" w:rsidR="00F1345A" w:rsidRPr="00F1345A" w:rsidRDefault="00F1345A" w:rsidP="005F163A">
      <w:pPr>
        <w:spacing w:line="360" w:lineRule="auto"/>
        <w:rPr>
          <w:rFonts w:asciiTheme="majorHAnsi" w:hAnsiTheme="majorHAnsi" w:cstheme="majorHAnsi"/>
          <w:sz w:val="32"/>
        </w:rPr>
      </w:pPr>
    </w:p>
    <w:p w14:paraId="2BBAE2A2" w14:textId="77777777" w:rsidR="003A5247" w:rsidRPr="00F1345A" w:rsidRDefault="003A5247" w:rsidP="005F163A">
      <w:pPr>
        <w:pStyle w:val="ListParagraph"/>
        <w:numPr>
          <w:ilvl w:val="0"/>
          <w:numId w:val="8"/>
        </w:numPr>
        <w:spacing w:line="360" w:lineRule="auto"/>
        <w:rPr>
          <w:rFonts w:asciiTheme="majorHAnsi" w:hAnsiTheme="majorHAnsi" w:cstheme="majorHAnsi"/>
          <w:sz w:val="32"/>
        </w:rPr>
      </w:pPr>
      <w:r w:rsidRPr="00F1345A">
        <w:rPr>
          <w:rFonts w:asciiTheme="majorHAnsi" w:hAnsiTheme="majorHAnsi" w:cstheme="majorHAnsi"/>
          <w:sz w:val="32"/>
        </w:rPr>
        <w:t>Land Transport Rule: Road User</w:t>
      </w:r>
    </w:p>
    <w:p w14:paraId="3B952111" w14:textId="77777777" w:rsidR="003A5247" w:rsidRPr="00F1345A" w:rsidRDefault="003A5247" w:rsidP="005F163A">
      <w:pPr>
        <w:pStyle w:val="ListParagraph"/>
        <w:numPr>
          <w:ilvl w:val="0"/>
          <w:numId w:val="8"/>
        </w:numPr>
        <w:spacing w:line="360" w:lineRule="auto"/>
        <w:rPr>
          <w:rFonts w:asciiTheme="majorHAnsi" w:hAnsiTheme="majorHAnsi" w:cstheme="majorHAnsi"/>
          <w:sz w:val="32"/>
        </w:rPr>
      </w:pPr>
      <w:r w:rsidRPr="00F1345A">
        <w:rPr>
          <w:rFonts w:asciiTheme="majorHAnsi" w:hAnsiTheme="majorHAnsi" w:cstheme="majorHAnsi"/>
          <w:sz w:val="32"/>
        </w:rPr>
        <w:t>Land Transport Rule: Traffic Control Devices</w:t>
      </w:r>
    </w:p>
    <w:p w14:paraId="63225633" w14:textId="77777777" w:rsidR="003A5247" w:rsidRPr="00F1345A" w:rsidRDefault="003A5247" w:rsidP="005F163A">
      <w:pPr>
        <w:pStyle w:val="ListParagraph"/>
        <w:numPr>
          <w:ilvl w:val="0"/>
          <w:numId w:val="8"/>
        </w:numPr>
        <w:spacing w:line="360" w:lineRule="auto"/>
        <w:rPr>
          <w:rFonts w:asciiTheme="majorHAnsi" w:hAnsiTheme="majorHAnsi" w:cstheme="majorHAnsi"/>
          <w:sz w:val="32"/>
        </w:rPr>
      </w:pPr>
      <w:r w:rsidRPr="00F1345A">
        <w:rPr>
          <w:rFonts w:asciiTheme="majorHAnsi" w:hAnsiTheme="majorHAnsi" w:cstheme="majorHAnsi"/>
          <w:sz w:val="32"/>
        </w:rPr>
        <w:t xml:space="preserve">Land Transport Rule: Setting of Speed Limits, and </w:t>
      </w:r>
    </w:p>
    <w:p w14:paraId="3751D83E" w14:textId="77777777" w:rsidR="00B87FAA" w:rsidRPr="00F1345A" w:rsidRDefault="003A5247" w:rsidP="005F163A">
      <w:pPr>
        <w:pStyle w:val="ListParagraph"/>
        <w:numPr>
          <w:ilvl w:val="0"/>
          <w:numId w:val="8"/>
        </w:numPr>
        <w:spacing w:line="360" w:lineRule="auto"/>
        <w:rPr>
          <w:rFonts w:asciiTheme="majorHAnsi" w:hAnsiTheme="majorHAnsi" w:cstheme="majorHAnsi"/>
          <w:sz w:val="32"/>
        </w:rPr>
      </w:pPr>
      <w:r w:rsidRPr="00F1345A">
        <w:rPr>
          <w:rFonts w:asciiTheme="majorHAnsi" w:hAnsiTheme="majorHAnsi" w:cstheme="majorHAnsi"/>
          <w:sz w:val="32"/>
        </w:rPr>
        <w:t>proposed new Land Transport Rule: Paths and Road Margins 2020.</w:t>
      </w:r>
    </w:p>
    <w:p w14:paraId="59E183B6" w14:textId="77777777" w:rsidR="003A5247" w:rsidRPr="00F1345A" w:rsidRDefault="003A5247" w:rsidP="005F163A">
      <w:pPr>
        <w:spacing w:line="360" w:lineRule="auto"/>
        <w:rPr>
          <w:rFonts w:asciiTheme="majorHAnsi" w:hAnsiTheme="majorHAnsi" w:cstheme="majorHAnsi"/>
          <w:sz w:val="32"/>
        </w:rPr>
      </w:pPr>
      <w:r w:rsidRPr="00F1345A">
        <w:rPr>
          <w:rFonts w:asciiTheme="majorHAnsi" w:hAnsiTheme="majorHAnsi" w:cstheme="majorHAnsi"/>
          <w:sz w:val="32"/>
        </w:rPr>
        <w:t xml:space="preserve">The proposed changes will improve safety and accessibility for all road users. </w:t>
      </w:r>
    </w:p>
    <w:p w14:paraId="3B86B801" w14:textId="77777777" w:rsidR="00E55F21" w:rsidRPr="00F1345A" w:rsidRDefault="00E55F21" w:rsidP="005F163A">
      <w:pPr>
        <w:spacing w:line="360" w:lineRule="auto"/>
        <w:rPr>
          <w:rFonts w:asciiTheme="majorHAnsi" w:hAnsiTheme="majorHAnsi" w:cstheme="majorHAnsi"/>
          <w:sz w:val="32"/>
        </w:rPr>
      </w:pPr>
    </w:p>
    <w:p w14:paraId="3A4DE4DE" w14:textId="4042852E" w:rsidR="003A5247" w:rsidRPr="00F1345A" w:rsidRDefault="003A5247" w:rsidP="005F163A">
      <w:pPr>
        <w:spacing w:line="360" w:lineRule="auto"/>
        <w:rPr>
          <w:rFonts w:asciiTheme="majorHAnsi" w:hAnsiTheme="majorHAnsi" w:cstheme="majorHAnsi"/>
          <w:b/>
          <w:sz w:val="32"/>
        </w:rPr>
      </w:pPr>
      <w:r w:rsidRPr="00F1345A">
        <w:rPr>
          <w:rFonts w:asciiTheme="majorHAnsi" w:hAnsiTheme="majorHAnsi" w:cstheme="majorHAnsi"/>
          <w:sz w:val="32"/>
        </w:rPr>
        <w:t xml:space="preserve">If you wish to comment on this draft Rule, please see Making a submission (page </w:t>
      </w:r>
      <w:r w:rsidR="005F163A">
        <w:rPr>
          <w:rFonts w:asciiTheme="majorHAnsi" w:hAnsiTheme="majorHAnsi" w:cstheme="majorHAnsi"/>
          <w:sz w:val="32"/>
        </w:rPr>
        <w:t>7</w:t>
      </w:r>
      <w:r w:rsidRPr="00F1345A">
        <w:rPr>
          <w:rFonts w:asciiTheme="majorHAnsi" w:hAnsiTheme="majorHAnsi" w:cstheme="majorHAnsi"/>
          <w:sz w:val="32"/>
        </w:rPr>
        <w:t xml:space="preserve">) for details on how to do this. The deadline for submissions is </w:t>
      </w:r>
      <w:r w:rsidRPr="00F1345A">
        <w:rPr>
          <w:rFonts w:asciiTheme="majorHAnsi" w:hAnsiTheme="majorHAnsi" w:cstheme="majorHAnsi"/>
          <w:b/>
          <w:sz w:val="32"/>
        </w:rPr>
        <w:t>5pm</w:t>
      </w:r>
      <w:r w:rsidRPr="00F1345A">
        <w:rPr>
          <w:rFonts w:asciiTheme="majorHAnsi" w:hAnsiTheme="majorHAnsi" w:cstheme="majorHAnsi"/>
          <w:sz w:val="32"/>
        </w:rPr>
        <w:t xml:space="preserve"> on </w:t>
      </w:r>
      <w:r w:rsidR="0006028F" w:rsidRPr="00F1345A">
        <w:rPr>
          <w:rFonts w:asciiTheme="majorHAnsi" w:hAnsiTheme="majorHAnsi" w:cstheme="majorHAnsi"/>
          <w:b/>
          <w:sz w:val="32"/>
        </w:rPr>
        <w:t>Wednesday 22</w:t>
      </w:r>
      <w:r w:rsidRPr="00F1345A">
        <w:rPr>
          <w:rFonts w:asciiTheme="majorHAnsi" w:hAnsiTheme="majorHAnsi" w:cstheme="majorHAnsi"/>
          <w:b/>
          <w:sz w:val="32"/>
        </w:rPr>
        <w:t xml:space="preserve"> April</w:t>
      </w:r>
      <w:r w:rsidR="00DC27D8" w:rsidRPr="00F1345A">
        <w:rPr>
          <w:rFonts w:asciiTheme="majorHAnsi" w:hAnsiTheme="majorHAnsi" w:cstheme="majorHAnsi"/>
          <w:b/>
          <w:sz w:val="32"/>
        </w:rPr>
        <w:t xml:space="preserve"> 2020</w:t>
      </w:r>
      <w:r w:rsidRPr="00F1345A">
        <w:rPr>
          <w:rFonts w:asciiTheme="majorHAnsi" w:hAnsiTheme="majorHAnsi" w:cstheme="majorHAnsi"/>
          <w:b/>
          <w:sz w:val="32"/>
        </w:rPr>
        <w:t>.</w:t>
      </w:r>
    </w:p>
    <w:p w14:paraId="5951DEB5" w14:textId="77777777" w:rsidR="00B87FAA" w:rsidRPr="00F1345A" w:rsidRDefault="00B87FAA" w:rsidP="005F163A">
      <w:pPr>
        <w:spacing w:line="360" w:lineRule="auto"/>
        <w:rPr>
          <w:rFonts w:asciiTheme="majorHAnsi" w:hAnsiTheme="majorHAnsi" w:cstheme="majorHAnsi"/>
          <w:sz w:val="28"/>
        </w:rPr>
      </w:pPr>
    </w:p>
    <w:p w14:paraId="34D9993A" w14:textId="77777777" w:rsidR="00161990" w:rsidRPr="005F163A" w:rsidRDefault="003A5247" w:rsidP="005F163A">
      <w:pPr>
        <w:pStyle w:val="Heading2"/>
        <w:spacing w:line="360" w:lineRule="auto"/>
        <w:rPr>
          <w:rFonts w:cstheme="majorHAnsi"/>
          <w:sz w:val="32"/>
        </w:rPr>
      </w:pPr>
      <w:bookmarkStart w:id="5" w:name="_Toc34666317"/>
      <w:r w:rsidRPr="005F163A">
        <w:rPr>
          <w:rFonts w:cstheme="majorHAnsi"/>
          <w:sz w:val="32"/>
        </w:rPr>
        <w:t>About consultation on proposed new rule and rule changes</w:t>
      </w:r>
      <w:bookmarkEnd w:id="5"/>
    </w:p>
    <w:p w14:paraId="1AD806E3" w14:textId="77777777" w:rsidR="003A5247" w:rsidRPr="00F1345A" w:rsidRDefault="00430A4B" w:rsidP="005F163A">
      <w:pPr>
        <w:spacing w:line="360" w:lineRule="auto"/>
        <w:rPr>
          <w:sz w:val="32"/>
        </w:rPr>
      </w:pPr>
      <w:r w:rsidRPr="00F1345A">
        <w:rPr>
          <w:sz w:val="32"/>
        </w:rPr>
        <w:t>The Associate Minister of Transport</w:t>
      </w:r>
      <w:r w:rsidR="00CB3BC3" w:rsidRPr="00F1345A">
        <w:rPr>
          <w:sz w:val="32"/>
        </w:rPr>
        <w:t xml:space="preserve"> (the Associate Minister)</w:t>
      </w:r>
      <w:r w:rsidRPr="00F1345A">
        <w:rPr>
          <w:sz w:val="32"/>
        </w:rPr>
        <w:t xml:space="preserve"> is</w:t>
      </w:r>
      <w:r w:rsidR="003A5247" w:rsidRPr="00F1345A">
        <w:rPr>
          <w:sz w:val="32"/>
        </w:rPr>
        <w:t xml:space="preserve"> proposing a collection of rule changes known as the Accessible Streets Regulatory Package. These rules are </w:t>
      </w:r>
      <w:r w:rsidR="003A5247" w:rsidRPr="00F1345A">
        <w:rPr>
          <w:sz w:val="32"/>
        </w:rPr>
        <w:lastRenderedPageBreak/>
        <w:t>designed to improve safety for footpath users, encourage active modes of transport, and support the creation of more liveable and vibrant towns and cities.</w:t>
      </w:r>
    </w:p>
    <w:p w14:paraId="6C8CEA82" w14:textId="77777777" w:rsidR="003A5247" w:rsidRPr="00F1345A" w:rsidRDefault="003A5247" w:rsidP="005F163A">
      <w:pPr>
        <w:spacing w:line="360" w:lineRule="auto"/>
        <w:rPr>
          <w:sz w:val="32"/>
        </w:rPr>
      </w:pPr>
      <w:r w:rsidRPr="00F1345A">
        <w:rPr>
          <w:sz w:val="32"/>
        </w:rPr>
        <w:t>This publication provides the context for consulting on our proposed new Land Transport Rule: Paths and Road Margins 2020 (the Paths Rule) and our proposed changes to:</w:t>
      </w:r>
    </w:p>
    <w:p w14:paraId="750D7855" w14:textId="77777777" w:rsidR="003A5247" w:rsidRPr="00F1345A" w:rsidRDefault="003A5247" w:rsidP="005F163A">
      <w:pPr>
        <w:pStyle w:val="ListParagraph"/>
        <w:numPr>
          <w:ilvl w:val="0"/>
          <w:numId w:val="9"/>
        </w:numPr>
        <w:spacing w:line="360" w:lineRule="auto"/>
        <w:rPr>
          <w:sz w:val="32"/>
        </w:rPr>
      </w:pPr>
      <w:r w:rsidRPr="00F1345A">
        <w:rPr>
          <w:sz w:val="32"/>
        </w:rPr>
        <w:t>Land Transport Rule: Road User (the Road User Rule)</w:t>
      </w:r>
    </w:p>
    <w:p w14:paraId="20CE3F81" w14:textId="77777777" w:rsidR="003A5247" w:rsidRPr="00F1345A" w:rsidRDefault="003A5247" w:rsidP="005F163A">
      <w:pPr>
        <w:pStyle w:val="ListParagraph"/>
        <w:numPr>
          <w:ilvl w:val="0"/>
          <w:numId w:val="9"/>
        </w:numPr>
        <w:spacing w:line="360" w:lineRule="auto"/>
        <w:rPr>
          <w:sz w:val="32"/>
        </w:rPr>
      </w:pPr>
      <w:r w:rsidRPr="00F1345A">
        <w:rPr>
          <w:sz w:val="32"/>
        </w:rPr>
        <w:t>Land Transport Rule: Traffic Control Devices (the Traffic Control Devices Rule)</w:t>
      </w:r>
    </w:p>
    <w:p w14:paraId="2366FDA0" w14:textId="77777777" w:rsidR="003A5247" w:rsidRPr="00F1345A" w:rsidRDefault="003A5247" w:rsidP="005F163A">
      <w:pPr>
        <w:pStyle w:val="ListParagraph"/>
        <w:numPr>
          <w:ilvl w:val="0"/>
          <w:numId w:val="9"/>
        </w:numPr>
        <w:spacing w:line="360" w:lineRule="auto"/>
        <w:rPr>
          <w:sz w:val="32"/>
        </w:rPr>
      </w:pPr>
      <w:r w:rsidRPr="00F1345A">
        <w:rPr>
          <w:sz w:val="32"/>
        </w:rPr>
        <w:t xml:space="preserve">Land Transport Rule: Setting of Speed Limits (the Setting of Speed Limits Rule). </w:t>
      </w:r>
    </w:p>
    <w:p w14:paraId="411C9AB9" w14:textId="77777777" w:rsidR="003A5247" w:rsidRPr="00F1345A" w:rsidRDefault="003A5247" w:rsidP="005F163A">
      <w:pPr>
        <w:spacing w:line="360" w:lineRule="auto"/>
        <w:rPr>
          <w:sz w:val="32"/>
        </w:rPr>
      </w:pPr>
      <w:r w:rsidRPr="00F1345A">
        <w:rPr>
          <w:sz w:val="32"/>
        </w:rPr>
        <w:t xml:space="preserve">Everyone who uses the transport network will be affected by these proposed changes. We want to be sure we consider your views, and the impact that the proposed new rule and proposed rule changes could have on you. </w:t>
      </w:r>
    </w:p>
    <w:p w14:paraId="01687C82" w14:textId="77777777" w:rsidR="003A5247" w:rsidRPr="00F1345A" w:rsidRDefault="003A5247" w:rsidP="005F163A">
      <w:pPr>
        <w:spacing w:line="360" w:lineRule="auto"/>
        <w:rPr>
          <w:sz w:val="32"/>
        </w:rPr>
      </w:pPr>
      <w:r w:rsidRPr="00F1345A">
        <w:rPr>
          <w:sz w:val="32"/>
        </w:rPr>
        <w:t>We’re consulting on our proposed changes to ensure that:</w:t>
      </w:r>
    </w:p>
    <w:p w14:paraId="207D3DC7" w14:textId="77777777" w:rsidR="003A5247" w:rsidRPr="00F1345A" w:rsidRDefault="003A5247" w:rsidP="005F163A">
      <w:pPr>
        <w:pStyle w:val="ListParagraph"/>
        <w:numPr>
          <w:ilvl w:val="0"/>
          <w:numId w:val="10"/>
        </w:numPr>
        <w:spacing w:line="360" w:lineRule="auto"/>
        <w:rPr>
          <w:sz w:val="32"/>
        </w:rPr>
      </w:pPr>
      <w:r w:rsidRPr="00F1345A">
        <w:rPr>
          <w:sz w:val="32"/>
        </w:rPr>
        <w:t>the rules development process takes this into account, and</w:t>
      </w:r>
    </w:p>
    <w:p w14:paraId="7FB7B7C2" w14:textId="77777777" w:rsidR="003A5247" w:rsidRPr="00F1345A" w:rsidRDefault="003A5247" w:rsidP="005F163A">
      <w:pPr>
        <w:pStyle w:val="ListParagraph"/>
        <w:numPr>
          <w:ilvl w:val="0"/>
          <w:numId w:val="10"/>
        </w:numPr>
        <w:spacing w:line="360" w:lineRule="auto"/>
        <w:rPr>
          <w:sz w:val="32"/>
        </w:rPr>
      </w:pPr>
      <w:r w:rsidRPr="00F1345A">
        <w:rPr>
          <w:sz w:val="32"/>
        </w:rPr>
        <w:t>our legislation is sound and robust.</w:t>
      </w:r>
    </w:p>
    <w:p w14:paraId="46118938" w14:textId="77777777" w:rsidR="003A5247" w:rsidRPr="00F1345A" w:rsidRDefault="003A5247" w:rsidP="005F163A">
      <w:pPr>
        <w:spacing w:line="360" w:lineRule="auto"/>
        <w:rPr>
          <w:sz w:val="32"/>
        </w:rPr>
      </w:pPr>
      <w:r w:rsidRPr="00F1345A">
        <w:rPr>
          <w:sz w:val="32"/>
        </w:rPr>
        <w:t>We’ll analyse the feedback we receive from you and take it into account when we finalise our proposed changes. Then the amended rules and the proposed new land transport rule will go to the Associate Minister for final decisions.</w:t>
      </w:r>
    </w:p>
    <w:p w14:paraId="44820DB4" w14:textId="77777777" w:rsidR="00B87FAA" w:rsidRDefault="00B87FAA" w:rsidP="0083390A">
      <w:pPr>
        <w:spacing w:line="276" w:lineRule="auto"/>
      </w:pPr>
    </w:p>
    <w:p w14:paraId="4C54863C" w14:textId="77777777" w:rsidR="003A5247" w:rsidRPr="00F1345A" w:rsidRDefault="003A5247" w:rsidP="0083390A">
      <w:pPr>
        <w:pStyle w:val="Heading2"/>
        <w:spacing w:line="276" w:lineRule="auto"/>
        <w:rPr>
          <w:sz w:val="32"/>
        </w:rPr>
      </w:pPr>
      <w:bookmarkStart w:id="6" w:name="_Toc34666318"/>
      <w:r w:rsidRPr="00F1345A">
        <w:rPr>
          <w:sz w:val="32"/>
        </w:rPr>
        <w:t>Making a submission</w:t>
      </w:r>
      <w:bookmarkEnd w:id="6"/>
    </w:p>
    <w:p w14:paraId="61AE8F73" w14:textId="77777777" w:rsidR="003A5247" w:rsidRPr="00F1345A" w:rsidRDefault="003A5247" w:rsidP="005F163A">
      <w:pPr>
        <w:spacing w:line="360" w:lineRule="auto"/>
        <w:rPr>
          <w:sz w:val="32"/>
          <w:szCs w:val="32"/>
        </w:rPr>
      </w:pPr>
      <w:r w:rsidRPr="00F1345A">
        <w:rPr>
          <w:sz w:val="32"/>
          <w:szCs w:val="32"/>
        </w:rPr>
        <w:t>We want to hear what you think.</w:t>
      </w:r>
    </w:p>
    <w:p w14:paraId="00C21EF3" w14:textId="77777777" w:rsidR="003A5247" w:rsidRPr="00F1345A" w:rsidRDefault="003A5247" w:rsidP="005F163A">
      <w:pPr>
        <w:spacing w:line="360" w:lineRule="auto"/>
        <w:rPr>
          <w:sz w:val="32"/>
          <w:szCs w:val="32"/>
        </w:rPr>
      </w:pPr>
      <w:r w:rsidRPr="00F1345A">
        <w:rPr>
          <w:sz w:val="32"/>
          <w:szCs w:val="32"/>
        </w:rPr>
        <w:t>We have provided a series of questions throughout this document that seek your views. This will help us understand the impact that the proposed changes could have. These are outlined throughout this document, and in the online survey.</w:t>
      </w:r>
    </w:p>
    <w:p w14:paraId="322A0088" w14:textId="77777777" w:rsidR="003A5247" w:rsidRPr="00F1345A" w:rsidRDefault="003A5247" w:rsidP="005F163A">
      <w:pPr>
        <w:spacing w:line="360" w:lineRule="auto"/>
        <w:rPr>
          <w:sz w:val="32"/>
          <w:szCs w:val="32"/>
        </w:rPr>
      </w:pPr>
      <w:r w:rsidRPr="00F1345A">
        <w:rPr>
          <w:sz w:val="32"/>
          <w:szCs w:val="32"/>
        </w:rPr>
        <w:t xml:space="preserve">The questions are intended as a guide, and you do not have to answer them all. You may choose to answer only those that interest or impact you. Or, you can simply tell us what you think about the proposal in your own words. </w:t>
      </w:r>
    </w:p>
    <w:p w14:paraId="10633A5A" w14:textId="77777777" w:rsidR="003A5247" w:rsidRPr="00F1345A" w:rsidRDefault="003A5247" w:rsidP="005F163A">
      <w:pPr>
        <w:spacing w:line="360" w:lineRule="auto"/>
        <w:rPr>
          <w:sz w:val="32"/>
          <w:szCs w:val="32"/>
        </w:rPr>
      </w:pPr>
    </w:p>
    <w:p w14:paraId="49C23E9D" w14:textId="77777777" w:rsidR="003A5247" w:rsidRPr="00F1345A" w:rsidRDefault="003A5247" w:rsidP="005F163A">
      <w:pPr>
        <w:spacing w:line="360" w:lineRule="auto"/>
        <w:rPr>
          <w:sz w:val="32"/>
          <w:szCs w:val="32"/>
        </w:rPr>
      </w:pPr>
      <w:r w:rsidRPr="00F1345A">
        <w:rPr>
          <w:sz w:val="32"/>
          <w:szCs w:val="32"/>
        </w:rPr>
        <w:t>You can make a submission in the following ways:</w:t>
      </w:r>
    </w:p>
    <w:p w14:paraId="3BE8D9CD" w14:textId="797FEBC1" w:rsidR="003A5247" w:rsidRPr="00F1345A" w:rsidRDefault="003A5247" w:rsidP="005F163A">
      <w:pPr>
        <w:pStyle w:val="ListParagraph"/>
        <w:numPr>
          <w:ilvl w:val="0"/>
          <w:numId w:val="11"/>
        </w:numPr>
        <w:spacing w:line="360" w:lineRule="auto"/>
        <w:rPr>
          <w:sz w:val="32"/>
          <w:szCs w:val="32"/>
        </w:rPr>
      </w:pPr>
      <w:r w:rsidRPr="00F1345A">
        <w:rPr>
          <w:sz w:val="32"/>
          <w:szCs w:val="32"/>
        </w:rPr>
        <w:t xml:space="preserve">Fill in the online survey: </w:t>
      </w:r>
      <w:hyperlink r:id="rId15" w:history="1">
        <w:r w:rsidR="00E05643" w:rsidRPr="00142ED4">
          <w:rPr>
            <w:rStyle w:val="Hyperlink"/>
            <w:sz w:val="32"/>
            <w:szCs w:val="32"/>
          </w:rPr>
          <w:t>www.surveymonkey.com/r/MXTDZBC</w:t>
        </w:r>
      </w:hyperlink>
      <w:r w:rsidR="00B87FAA" w:rsidRPr="00F1345A">
        <w:rPr>
          <w:sz w:val="32"/>
          <w:szCs w:val="32"/>
        </w:rPr>
        <w:t xml:space="preserve"> </w:t>
      </w:r>
    </w:p>
    <w:p w14:paraId="6EF857A6" w14:textId="77777777" w:rsidR="003A5247" w:rsidRPr="00F1345A" w:rsidRDefault="003A5247" w:rsidP="005F163A">
      <w:pPr>
        <w:spacing w:line="360" w:lineRule="auto"/>
        <w:rPr>
          <w:b/>
          <w:sz w:val="32"/>
          <w:szCs w:val="32"/>
        </w:rPr>
      </w:pPr>
      <w:r w:rsidRPr="00F1345A">
        <w:rPr>
          <w:b/>
          <w:sz w:val="32"/>
          <w:szCs w:val="32"/>
        </w:rPr>
        <w:t>or</w:t>
      </w:r>
    </w:p>
    <w:p w14:paraId="484774C3" w14:textId="77777777" w:rsidR="003A5247" w:rsidRPr="00F1345A" w:rsidRDefault="003A5247" w:rsidP="005F163A">
      <w:pPr>
        <w:pStyle w:val="ListParagraph"/>
        <w:numPr>
          <w:ilvl w:val="0"/>
          <w:numId w:val="11"/>
        </w:numPr>
        <w:spacing w:line="360" w:lineRule="auto"/>
        <w:rPr>
          <w:sz w:val="32"/>
          <w:szCs w:val="32"/>
        </w:rPr>
      </w:pPr>
      <w:r w:rsidRPr="00F1345A">
        <w:rPr>
          <w:sz w:val="32"/>
          <w:szCs w:val="32"/>
        </w:rPr>
        <w:t>Fill in the submission form, which contains the range of questions.</w:t>
      </w:r>
    </w:p>
    <w:p w14:paraId="7857479C" w14:textId="77777777" w:rsidR="003A5247" w:rsidRPr="00F1345A" w:rsidRDefault="003A5247" w:rsidP="005F163A">
      <w:pPr>
        <w:spacing w:line="360" w:lineRule="auto"/>
        <w:rPr>
          <w:b/>
          <w:sz w:val="32"/>
          <w:szCs w:val="32"/>
        </w:rPr>
      </w:pPr>
      <w:r w:rsidRPr="00F1345A">
        <w:rPr>
          <w:b/>
          <w:sz w:val="32"/>
          <w:szCs w:val="32"/>
        </w:rPr>
        <w:t>or</w:t>
      </w:r>
    </w:p>
    <w:p w14:paraId="476325A8" w14:textId="77777777" w:rsidR="003A5247" w:rsidRPr="00F1345A" w:rsidRDefault="003A5247" w:rsidP="005F163A">
      <w:pPr>
        <w:pStyle w:val="ListParagraph"/>
        <w:numPr>
          <w:ilvl w:val="0"/>
          <w:numId w:val="11"/>
        </w:numPr>
        <w:spacing w:line="360" w:lineRule="auto"/>
        <w:rPr>
          <w:sz w:val="32"/>
          <w:szCs w:val="32"/>
        </w:rPr>
      </w:pPr>
      <w:r w:rsidRPr="00F1345A">
        <w:rPr>
          <w:sz w:val="32"/>
          <w:szCs w:val="32"/>
        </w:rPr>
        <w:t>Write us a letter, email</w:t>
      </w:r>
      <w:r w:rsidR="00270963" w:rsidRPr="00F1345A">
        <w:rPr>
          <w:sz w:val="32"/>
          <w:szCs w:val="32"/>
        </w:rPr>
        <w:t xml:space="preserve"> or make a video</w:t>
      </w:r>
      <w:r w:rsidRPr="00F1345A">
        <w:rPr>
          <w:sz w:val="32"/>
          <w:szCs w:val="32"/>
        </w:rPr>
        <w:t xml:space="preserve"> telling us what you think.</w:t>
      </w:r>
    </w:p>
    <w:p w14:paraId="08271102" w14:textId="77777777" w:rsidR="005F163A" w:rsidRPr="00F1345A" w:rsidRDefault="005F163A" w:rsidP="005F163A">
      <w:pPr>
        <w:spacing w:line="360" w:lineRule="auto"/>
        <w:rPr>
          <w:sz w:val="32"/>
          <w:szCs w:val="32"/>
        </w:rPr>
      </w:pPr>
    </w:p>
    <w:p w14:paraId="75620AD2" w14:textId="77777777" w:rsidR="003A5247" w:rsidRPr="00F1345A" w:rsidRDefault="003A5247" w:rsidP="005F163A">
      <w:pPr>
        <w:spacing w:line="360" w:lineRule="auto"/>
        <w:rPr>
          <w:sz w:val="32"/>
          <w:szCs w:val="32"/>
        </w:rPr>
      </w:pPr>
      <w:r w:rsidRPr="00F1345A">
        <w:rPr>
          <w:sz w:val="32"/>
          <w:szCs w:val="32"/>
        </w:rPr>
        <w:lastRenderedPageBreak/>
        <w:t>Please include the following information in your submission:</w:t>
      </w:r>
    </w:p>
    <w:p w14:paraId="4D461625" w14:textId="77777777" w:rsidR="003A5247" w:rsidRPr="00F1345A" w:rsidRDefault="003A5247" w:rsidP="005F163A">
      <w:pPr>
        <w:pStyle w:val="ListParagraph"/>
        <w:numPr>
          <w:ilvl w:val="0"/>
          <w:numId w:val="12"/>
        </w:numPr>
        <w:spacing w:line="360" w:lineRule="auto"/>
        <w:rPr>
          <w:sz w:val="32"/>
          <w:szCs w:val="32"/>
        </w:rPr>
      </w:pPr>
      <w:r w:rsidRPr="00F1345A">
        <w:rPr>
          <w:sz w:val="32"/>
          <w:szCs w:val="32"/>
        </w:rPr>
        <w:t xml:space="preserve">the title – Accessible Streets Regulatory Package 2020 </w:t>
      </w:r>
    </w:p>
    <w:p w14:paraId="14CC6D06" w14:textId="77777777" w:rsidR="003A5247" w:rsidRPr="00F1345A" w:rsidRDefault="003A5247" w:rsidP="005F163A">
      <w:pPr>
        <w:pStyle w:val="ListParagraph"/>
        <w:numPr>
          <w:ilvl w:val="0"/>
          <w:numId w:val="12"/>
        </w:numPr>
        <w:spacing w:line="360" w:lineRule="auto"/>
        <w:rPr>
          <w:sz w:val="32"/>
          <w:szCs w:val="32"/>
        </w:rPr>
      </w:pPr>
      <w:r w:rsidRPr="00F1345A">
        <w:rPr>
          <w:sz w:val="32"/>
          <w:szCs w:val="32"/>
        </w:rPr>
        <w:t xml:space="preserve">your name, </w:t>
      </w:r>
    </w:p>
    <w:p w14:paraId="017F4205" w14:textId="77777777" w:rsidR="003A5247" w:rsidRPr="00F1345A" w:rsidRDefault="003A5247" w:rsidP="005F163A">
      <w:pPr>
        <w:pStyle w:val="ListParagraph"/>
        <w:numPr>
          <w:ilvl w:val="0"/>
          <w:numId w:val="12"/>
        </w:numPr>
        <w:spacing w:line="360" w:lineRule="auto"/>
        <w:rPr>
          <w:sz w:val="32"/>
          <w:szCs w:val="32"/>
        </w:rPr>
      </w:pPr>
      <w:r w:rsidRPr="00F1345A">
        <w:rPr>
          <w:sz w:val="32"/>
          <w:szCs w:val="32"/>
        </w:rPr>
        <w:t>your job title and organisation’s name if applicable</w:t>
      </w:r>
    </w:p>
    <w:p w14:paraId="0A146E32" w14:textId="77777777" w:rsidR="003A5247" w:rsidRPr="00F1345A" w:rsidRDefault="003A5247" w:rsidP="005F163A">
      <w:pPr>
        <w:pStyle w:val="ListParagraph"/>
        <w:numPr>
          <w:ilvl w:val="0"/>
          <w:numId w:val="12"/>
        </w:numPr>
        <w:spacing w:line="360" w:lineRule="auto"/>
        <w:rPr>
          <w:sz w:val="32"/>
          <w:szCs w:val="32"/>
        </w:rPr>
      </w:pPr>
      <w:r w:rsidRPr="00F1345A">
        <w:rPr>
          <w:sz w:val="32"/>
          <w:szCs w:val="32"/>
        </w:rPr>
        <w:t xml:space="preserve">your organisation’s name if applicable </w:t>
      </w:r>
    </w:p>
    <w:p w14:paraId="7FE68EE2" w14:textId="3CC47190" w:rsidR="00D035BA" w:rsidRPr="005F163A" w:rsidRDefault="003A5247" w:rsidP="005F163A">
      <w:pPr>
        <w:pStyle w:val="ListParagraph"/>
        <w:numPr>
          <w:ilvl w:val="0"/>
          <w:numId w:val="12"/>
        </w:numPr>
        <w:spacing w:line="360" w:lineRule="auto"/>
        <w:rPr>
          <w:sz w:val="32"/>
          <w:szCs w:val="32"/>
        </w:rPr>
      </w:pPr>
      <w:r w:rsidRPr="00F1345A">
        <w:rPr>
          <w:sz w:val="32"/>
          <w:szCs w:val="32"/>
        </w:rPr>
        <w:t xml:space="preserve">your address or email address. </w:t>
      </w:r>
    </w:p>
    <w:p w14:paraId="0559013A" w14:textId="4290C212" w:rsidR="00D035BA" w:rsidRDefault="00D035BA" w:rsidP="005F163A">
      <w:pPr>
        <w:pStyle w:val="ListParagraph"/>
        <w:spacing w:line="360" w:lineRule="auto"/>
      </w:pPr>
    </w:p>
    <w:p w14:paraId="467208A0" w14:textId="77777777" w:rsidR="00D035BA" w:rsidRDefault="00D035BA" w:rsidP="005F163A">
      <w:pPr>
        <w:pStyle w:val="ListParagraph"/>
        <w:spacing w:line="360" w:lineRule="auto"/>
      </w:pPr>
    </w:p>
    <w:p w14:paraId="589EBC82" w14:textId="77777777" w:rsidR="003A5247" w:rsidRPr="00F1345A" w:rsidRDefault="003A5247" w:rsidP="005F163A">
      <w:pPr>
        <w:pStyle w:val="ListParagraph"/>
        <w:numPr>
          <w:ilvl w:val="0"/>
          <w:numId w:val="123"/>
        </w:numPr>
        <w:spacing w:line="360" w:lineRule="auto"/>
        <w:rPr>
          <w:sz w:val="32"/>
        </w:rPr>
      </w:pPr>
      <w:r w:rsidRPr="00F1345A">
        <w:rPr>
          <w:sz w:val="32"/>
        </w:rPr>
        <w:t xml:space="preserve">Send your submission to us by email to </w:t>
      </w:r>
      <w:hyperlink r:id="rId16" w:history="1">
        <w:r w:rsidRPr="00F1345A">
          <w:rPr>
            <w:rStyle w:val="Hyperlink"/>
            <w:sz w:val="32"/>
          </w:rPr>
          <w:t>accessible.streets@nzta.govt.nz</w:t>
        </w:r>
      </w:hyperlink>
      <w:r w:rsidRPr="00F1345A">
        <w:rPr>
          <w:sz w:val="32"/>
        </w:rPr>
        <w:t xml:space="preserve">   </w:t>
      </w:r>
    </w:p>
    <w:p w14:paraId="14E106BE" w14:textId="77777777" w:rsidR="00D035BA" w:rsidRPr="00F1345A" w:rsidRDefault="00D035BA" w:rsidP="005F163A">
      <w:pPr>
        <w:spacing w:line="360" w:lineRule="auto"/>
        <w:rPr>
          <w:sz w:val="32"/>
        </w:rPr>
      </w:pPr>
    </w:p>
    <w:p w14:paraId="53A5EAE4" w14:textId="7C1ADF2D" w:rsidR="003A5247" w:rsidRPr="005F163A" w:rsidRDefault="003A5247" w:rsidP="005F163A">
      <w:pPr>
        <w:pStyle w:val="ListParagraph"/>
        <w:numPr>
          <w:ilvl w:val="0"/>
          <w:numId w:val="123"/>
        </w:numPr>
        <w:spacing w:line="360" w:lineRule="auto"/>
        <w:rPr>
          <w:sz w:val="32"/>
        </w:rPr>
      </w:pPr>
      <w:r w:rsidRPr="00F1345A">
        <w:rPr>
          <w:sz w:val="32"/>
        </w:rPr>
        <w:t>You can post us your submission to:</w:t>
      </w:r>
    </w:p>
    <w:p w14:paraId="1F311595" w14:textId="77777777" w:rsidR="003A5247" w:rsidRPr="005F163A" w:rsidRDefault="003A5247" w:rsidP="005F163A">
      <w:pPr>
        <w:spacing w:line="360" w:lineRule="auto"/>
        <w:ind w:firstLine="720"/>
        <w:rPr>
          <w:b/>
          <w:sz w:val="32"/>
        </w:rPr>
      </w:pPr>
      <w:bookmarkStart w:id="7" w:name="_Hlk34146181"/>
      <w:r w:rsidRPr="005F163A">
        <w:rPr>
          <w:b/>
          <w:sz w:val="32"/>
        </w:rPr>
        <w:t>Accessible Streets Regulatory Package 2020</w:t>
      </w:r>
    </w:p>
    <w:p w14:paraId="3915A60F" w14:textId="77777777" w:rsidR="003A5247" w:rsidRPr="005F163A" w:rsidRDefault="003A5247" w:rsidP="005F163A">
      <w:pPr>
        <w:spacing w:line="360" w:lineRule="auto"/>
        <w:ind w:firstLine="720"/>
        <w:rPr>
          <w:b/>
          <w:sz w:val="32"/>
        </w:rPr>
      </w:pPr>
      <w:r w:rsidRPr="005F163A">
        <w:rPr>
          <w:b/>
          <w:sz w:val="32"/>
        </w:rPr>
        <w:t>Transport System Policy Team</w:t>
      </w:r>
    </w:p>
    <w:p w14:paraId="0E905861" w14:textId="77777777" w:rsidR="003A5247" w:rsidRPr="005F163A" w:rsidRDefault="003A5247" w:rsidP="005F163A">
      <w:pPr>
        <w:spacing w:line="360" w:lineRule="auto"/>
        <w:ind w:firstLine="720"/>
        <w:rPr>
          <w:b/>
          <w:sz w:val="32"/>
        </w:rPr>
      </w:pPr>
      <w:r w:rsidRPr="005F163A">
        <w:rPr>
          <w:b/>
          <w:sz w:val="32"/>
        </w:rPr>
        <w:t>Free Post 65090</w:t>
      </w:r>
    </w:p>
    <w:bookmarkEnd w:id="7"/>
    <w:p w14:paraId="529B4D4A" w14:textId="77777777" w:rsidR="003A5247" w:rsidRPr="005F163A" w:rsidRDefault="003A5247" w:rsidP="005F163A">
      <w:pPr>
        <w:spacing w:line="360" w:lineRule="auto"/>
        <w:ind w:firstLine="720"/>
        <w:rPr>
          <w:b/>
          <w:sz w:val="32"/>
        </w:rPr>
      </w:pPr>
      <w:r w:rsidRPr="005F163A">
        <w:rPr>
          <w:b/>
          <w:sz w:val="32"/>
        </w:rPr>
        <w:t>Waka Kotahi NZ Transport Agency</w:t>
      </w:r>
    </w:p>
    <w:p w14:paraId="2AF0F7BC" w14:textId="77777777" w:rsidR="003A5247" w:rsidRPr="005F163A" w:rsidRDefault="003A5247" w:rsidP="005F163A">
      <w:pPr>
        <w:spacing w:line="360" w:lineRule="auto"/>
        <w:ind w:firstLine="720"/>
        <w:rPr>
          <w:b/>
          <w:sz w:val="32"/>
        </w:rPr>
      </w:pPr>
      <w:r w:rsidRPr="005F163A">
        <w:rPr>
          <w:b/>
          <w:sz w:val="32"/>
        </w:rPr>
        <w:t>National Office</w:t>
      </w:r>
    </w:p>
    <w:p w14:paraId="795CB7B1" w14:textId="77777777" w:rsidR="003A5247" w:rsidRPr="005F163A" w:rsidRDefault="003A5247" w:rsidP="005F163A">
      <w:pPr>
        <w:spacing w:line="360" w:lineRule="auto"/>
        <w:ind w:firstLine="720"/>
        <w:rPr>
          <w:b/>
          <w:sz w:val="32"/>
        </w:rPr>
      </w:pPr>
      <w:r w:rsidRPr="005F163A">
        <w:rPr>
          <w:b/>
          <w:sz w:val="32"/>
        </w:rPr>
        <w:t>Private Bag 6995</w:t>
      </w:r>
    </w:p>
    <w:p w14:paraId="51A770A8" w14:textId="0E35E7D9" w:rsidR="005F163A" w:rsidRPr="00C87D0C" w:rsidRDefault="003A5247" w:rsidP="00C87D0C">
      <w:pPr>
        <w:spacing w:line="360" w:lineRule="auto"/>
        <w:ind w:firstLine="720"/>
        <w:rPr>
          <w:b/>
          <w:sz w:val="32"/>
        </w:rPr>
      </w:pPr>
      <w:r w:rsidRPr="005F163A">
        <w:rPr>
          <w:b/>
          <w:sz w:val="32"/>
        </w:rPr>
        <w:t>Wellington 6141</w:t>
      </w:r>
    </w:p>
    <w:p w14:paraId="6029DFCF" w14:textId="77777777" w:rsidR="003A5247" w:rsidRPr="00F1345A" w:rsidRDefault="003A5247" w:rsidP="005F163A">
      <w:pPr>
        <w:spacing w:line="360" w:lineRule="auto"/>
        <w:rPr>
          <w:b/>
          <w:sz w:val="32"/>
        </w:rPr>
      </w:pPr>
      <w:r w:rsidRPr="00F1345A">
        <w:rPr>
          <w:b/>
          <w:sz w:val="32"/>
        </w:rPr>
        <w:t xml:space="preserve">Please note the deadline for submissions </w:t>
      </w:r>
    </w:p>
    <w:p w14:paraId="417BF0A6" w14:textId="11859AFA" w:rsidR="003A5247" w:rsidRPr="00F1345A" w:rsidRDefault="003A5247" w:rsidP="005F163A">
      <w:pPr>
        <w:spacing w:line="360" w:lineRule="auto"/>
        <w:rPr>
          <w:sz w:val="32"/>
        </w:rPr>
      </w:pPr>
      <w:r w:rsidRPr="00F1345A">
        <w:rPr>
          <w:sz w:val="32"/>
        </w:rPr>
        <w:t xml:space="preserve">The deadline for submissions is </w:t>
      </w:r>
      <w:r w:rsidRPr="00F1345A">
        <w:rPr>
          <w:b/>
          <w:sz w:val="32"/>
        </w:rPr>
        <w:t xml:space="preserve">5pm </w:t>
      </w:r>
      <w:r w:rsidRPr="00F1345A">
        <w:rPr>
          <w:sz w:val="32"/>
        </w:rPr>
        <w:t xml:space="preserve">on </w:t>
      </w:r>
      <w:r w:rsidR="0006028F" w:rsidRPr="00F1345A">
        <w:rPr>
          <w:b/>
          <w:sz w:val="32"/>
        </w:rPr>
        <w:t>Wednesday 22</w:t>
      </w:r>
      <w:r w:rsidRPr="00F1345A">
        <w:rPr>
          <w:b/>
          <w:sz w:val="32"/>
        </w:rPr>
        <w:t xml:space="preserve"> April 2020.</w:t>
      </w:r>
    </w:p>
    <w:p w14:paraId="43046ADE" w14:textId="77777777" w:rsidR="00D035BA" w:rsidRDefault="00D035BA" w:rsidP="0083390A">
      <w:pPr>
        <w:spacing w:line="276" w:lineRule="auto"/>
      </w:pPr>
    </w:p>
    <w:p w14:paraId="0D131168" w14:textId="77777777" w:rsidR="003A5247" w:rsidRPr="00F1345A" w:rsidRDefault="003A5247" w:rsidP="0083390A">
      <w:pPr>
        <w:pStyle w:val="Heading2"/>
        <w:spacing w:line="276" w:lineRule="auto"/>
        <w:rPr>
          <w:sz w:val="32"/>
          <w:szCs w:val="32"/>
        </w:rPr>
      </w:pPr>
      <w:bookmarkStart w:id="8" w:name="_Toc34666319"/>
      <w:r w:rsidRPr="00F1345A">
        <w:rPr>
          <w:sz w:val="32"/>
          <w:szCs w:val="32"/>
        </w:rPr>
        <w:t>Your submission is public information</w:t>
      </w:r>
      <w:bookmarkEnd w:id="8"/>
    </w:p>
    <w:p w14:paraId="2F8F8D56" w14:textId="77777777" w:rsidR="00CF5E34" w:rsidRPr="00F1345A" w:rsidRDefault="00CF5E34" w:rsidP="0083390A">
      <w:pPr>
        <w:spacing w:line="276" w:lineRule="auto"/>
        <w:rPr>
          <w:b/>
          <w:sz w:val="32"/>
          <w:szCs w:val="32"/>
        </w:rPr>
      </w:pPr>
    </w:p>
    <w:p w14:paraId="312DEBD1" w14:textId="77777777" w:rsidR="003A5247" w:rsidRPr="00F1345A" w:rsidRDefault="003A5247" w:rsidP="005F163A">
      <w:pPr>
        <w:spacing w:line="360" w:lineRule="auto"/>
        <w:rPr>
          <w:sz w:val="32"/>
          <w:szCs w:val="32"/>
        </w:rPr>
      </w:pPr>
      <w:r w:rsidRPr="00F1345A">
        <w:rPr>
          <w:sz w:val="32"/>
          <w:szCs w:val="32"/>
        </w:rPr>
        <w:t xml:space="preserve">We will use your submission to help us make the changes to the rules. </w:t>
      </w:r>
    </w:p>
    <w:p w14:paraId="49BC8705" w14:textId="77777777" w:rsidR="00CF5E34" w:rsidRPr="00F1345A" w:rsidRDefault="00CF5E34" w:rsidP="005F163A">
      <w:pPr>
        <w:spacing w:line="360" w:lineRule="auto"/>
        <w:rPr>
          <w:sz w:val="32"/>
          <w:szCs w:val="32"/>
        </w:rPr>
      </w:pPr>
    </w:p>
    <w:p w14:paraId="60949957" w14:textId="77777777" w:rsidR="003A5247" w:rsidRPr="00F1345A" w:rsidRDefault="003A5247" w:rsidP="005F163A">
      <w:pPr>
        <w:spacing w:line="360" w:lineRule="auto"/>
        <w:rPr>
          <w:sz w:val="32"/>
          <w:szCs w:val="32"/>
        </w:rPr>
      </w:pPr>
      <w:r w:rsidRPr="00F1345A">
        <w:rPr>
          <w:sz w:val="32"/>
          <w:szCs w:val="32"/>
        </w:rPr>
        <w:t>Please note that Waka Kotahi NZ Transport Agency (the Transport Agency) will publish a summary of submissions. If you do not want your name or any identifying information to be included in anything we publish (including because you believe your comments are commercially sensitive) please indicate this clearly in your submission.</w:t>
      </w:r>
    </w:p>
    <w:p w14:paraId="3FCB863B" w14:textId="77777777" w:rsidR="003A5247" w:rsidRPr="00F1345A" w:rsidRDefault="003A5247" w:rsidP="005F163A">
      <w:pPr>
        <w:spacing w:line="360" w:lineRule="auto"/>
        <w:rPr>
          <w:sz w:val="32"/>
          <w:szCs w:val="32"/>
        </w:rPr>
      </w:pPr>
    </w:p>
    <w:p w14:paraId="7DE96749" w14:textId="77777777" w:rsidR="003A5247" w:rsidRPr="00F1345A" w:rsidRDefault="003A5247" w:rsidP="005F163A">
      <w:pPr>
        <w:spacing w:line="360" w:lineRule="auto"/>
        <w:rPr>
          <w:sz w:val="32"/>
          <w:szCs w:val="32"/>
        </w:rPr>
      </w:pPr>
      <w:r w:rsidRPr="00F1345A">
        <w:rPr>
          <w:sz w:val="32"/>
          <w:szCs w:val="32"/>
        </w:rPr>
        <w:t xml:space="preserve">Please note that your submission is also subject to the Official Information Act 1982 (OIA). This means that other people will be able to obtain copies of submissions by making a request under the OIA. If you think there are grounds for your information to be withheld under the OIA, please note this in your submission. We will take your reasons into account and may consult with you when responding to requests under the OIA. </w:t>
      </w:r>
    </w:p>
    <w:p w14:paraId="7E2C6443" w14:textId="77777777" w:rsidR="003A5247" w:rsidRPr="00F1345A" w:rsidRDefault="003A5247" w:rsidP="005F163A">
      <w:pPr>
        <w:spacing w:line="360" w:lineRule="auto"/>
        <w:rPr>
          <w:sz w:val="32"/>
          <w:szCs w:val="32"/>
        </w:rPr>
      </w:pPr>
    </w:p>
    <w:p w14:paraId="080F4B37" w14:textId="77777777" w:rsidR="003A5247" w:rsidRPr="00F1345A" w:rsidRDefault="003A5247" w:rsidP="005F163A">
      <w:pPr>
        <w:pStyle w:val="Heading2"/>
        <w:spacing w:line="360" w:lineRule="auto"/>
        <w:rPr>
          <w:sz w:val="32"/>
          <w:szCs w:val="32"/>
        </w:rPr>
      </w:pPr>
      <w:bookmarkStart w:id="9" w:name="_Toc34666320"/>
      <w:r w:rsidRPr="00F1345A">
        <w:rPr>
          <w:sz w:val="32"/>
          <w:szCs w:val="32"/>
        </w:rPr>
        <w:lastRenderedPageBreak/>
        <w:t>Information you need to make a submission</w:t>
      </w:r>
      <w:bookmarkEnd w:id="9"/>
    </w:p>
    <w:p w14:paraId="4DC52D9C" w14:textId="77777777" w:rsidR="003A5247" w:rsidRPr="00F1345A" w:rsidRDefault="003A5247" w:rsidP="005F163A">
      <w:pPr>
        <w:spacing w:line="360" w:lineRule="auto"/>
        <w:rPr>
          <w:sz w:val="32"/>
          <w:szCs w:val="32"/>
        </w:rPr>
      </w:pPr>
      <w:r w:rsidRPr="00F1345A">
        <w:rPr>
          <w:sz w:val="32"/>
          <w:szCs w:val="32"/>
        </w:rPr>
        <w:t>The government is committed to ensuring that legislation is sound and robust, and that our rules development process considers your views.</w:t>
      </w:r>
    </w:p>
    <w:p w14:paraId="20738F18" w14:textId="77777777" w:rsidR="00B87FAA" w:rsidRPr="00F1345A" w:rsidRDefault="003A5247" w:rsidP="005F163A">
      <w:pPr>
        <w:spacing w:line="360" w:lineRule="auto"/>
        <w:rPr>
          <w:sz w:val="32"/>
          <w:szCs w:val="32"/>
        </w:rPr>
      </w:pPr>
      <w:r w:rsidRPr="00F1345A">
        <w:rPr>
          <w:sz w:val="32"/>
          <w:szCs w:val="32"/>
        </w:rPr>
        <w:t>This publication, for your comment, has two parts:</w:t>
      </w:r>
    </w:p>
    <w:p w14:paraId="0C4541E5" w14:textId="77777777" w:rsidR="00B87FAA" w:rsidRPr="00F1345A" w:rsidRDefault="00B87FAA" w:rsidP="005F163A">
      <w:pPr>
        <w:pStyle w:val="ListParagraph"/>
        <w:numPr>
          <w:ilvl w:val="0"/>
          <w:numId w:val="124"/>
        </w:numPr>
        <w:spacing w:line="360" w:lineRule="auto"/>
        <w:rPr>
          <w:sz w:val="32"/>
          <w:szCs w:val="32"/>
        </w:rPr>
      </w:pPr>
      <w:r w:rsidRPr="00F1345A">
        <w:rPr>
          <w:sz w:val="32"/>
          <w:szCs w:val="32"/>
        </w:rPr>
        <w:t>an overview, which sets out a proposed new rule and changes to existing rules in context</w:t>
      </w:r>
    </w:p>
    <w:p w14:paraId="57FDAE2E" w14:textId="77777777" w:rsidR="00B87FAA" w:rsidRPr="00F1345A" w:rsidRDefault="00B87FAA" w:rsidP="005F163A">
      <w:pPr>
        <w:pStyle w:val="ListParagraph"/>
        <w:spacing w:line="360" w:lineRule="auto"/>
        <w:rPr>
          <w:sz w:val="32"/>
          <w:szCs w:val="32"/>
        </w:rPr>
      </w:pPr>
    </w:p>
    <w:p w14:paraId="3A0FF932" w14:textId="77777777" w:rsidR="00B87FAA" w:rsidRPr="00F1345A" w:rsidRDefault="00B87FAA" w:rsidP="005F163A">
      <w:pPr>
        <w:pStyle w:val="ListParagraph"/>
        <w:numPr>
          <w:ilvl w:val="0"/>
          <w:numId w:val="124"/>
        </w:numPr>
        <w:spacing w:line="360" w:lineRule="auto"/>
        <w:rPr>
          <w:sz w:val="32"/>
          <w:szCs w:val="32"/>
        </w:rPr>
      </w:pPr>
      <w:r w:rsidRPr="00F1345A">
        <w:rPr>
          <w:sz w:val="32"/>
          <w:szCs w:val="32"/>
        </w:rPr>
        <w:t>the consultation (yellow) draft of the proposed new Paths Rule and our proposed changes to the:</w:t>
      </w:r>
    </w:p>
    <w:p w14:paraId="11D7CEE1" w14:textId="77777777" w:rsidR="00B87FAA" w:rsidRPr="00F1345A" w:rsidRDefault="00B87FAA" w:rsidP="005F163A">
      <w:pPr>
        <w:pStyle w:val="ListParagraph"/>
        <w:spacing w:line="360" w:lineRule="auto"/>
        <w:rPr>
          <w:sz w:val="32"/>
          <w:szCs w:val="32"/>
        </w:rPr>
      </w:pPr>
    </w:p>
    <w:p w14:paraId="1F284DCE" w14:textId="77777777" w:rsidR="00B87FAA" w:rsidRPr="00F1345A" w:rsidRDefault="00B87FAA" w:rsidP="005F163A">
      <w:pPr>
        <w:pStyle w:val="ListParagraph"/>
        <w:numPr>
          <w:ilvl w:val="0"/>
          <w:numId w:val="125"/>
        </w:numPr>
        <w:spacing w:line="360" w:lineRule="auto"/>
        <w:rPr>
          <w:sz w:val="32"/>
          <w:szCs w:val="32"/>
        </w:rPr>
      </w:pPr>
      <w:r w:rsidRPr="00F1345A">
        <w:rPr>
          <w:sz w:val="32"/>
          <w:szCs w:val="32"/>
        </w:rPr>
        <w:t>Road User Rule,</w:t>
      </w:r>
    </w:p>
    <w:p w14:paraId="683D96EC" w14:textId="77777777" w:rsidR="00B87FAA" w:rsidRPr="00F1345A" w:rsidRDefault="00B87FAA" w:rsidP="005F163A">
      <w:pPr>
        <w:pStyle w:val="ListParagraph"/>
        <w:numPr>
          <w:ilvl w:val="0"/>
          <w:numId w:val="125"/>
        </w:numPr>
        <w:spacing w:line="360" w:lineRule="auto"/>
        <w:rPr>
          <w:sz w:val="32"/>
          <w:szCs w:val="32"/>
        </w:rPr>
      </w:pPr>
      <w:r w:rsidRPr="00F1345A">
        <w:rPr>
          <w:sz w:val="32"/>
          <w:szCs w:val="32"/>
        </w:rPr>
        <w:t>Traffic Control Devices Rule, and</w:t>
      </w:r>
    </w:p>
    <w:p w14:paraId="1DD3D9B1" w14:textId="77777777" w:rsidR="003A5247" w:rsidRPr="00F1345A" w:rsidRDefault="00B87FAA" w:rsidP="005F163A">
      <w:pPr>
        <w:pStyle w:val="ListParagraph"/>
        <w:numPr>
          <w:ilvl w:val="0"/>
          <w:numId w:val="125"/>
        </w:numPr>
        <w:spacing w:line="360" w:lineRule="auto"/>
        <w:rPr>
          <w:sz w:val="32"/>
          <w:szCs w:val="32"/>
        </w:rPr>
      </w:pPr>
      <w:r w:rsidRPr="00F1345A">
        <w:rPr>
          <w:sz w:val="32"/>
          <w:szCs w:val="32"/>
        </w:rPr>
        <w:t>Setting of Speed Limits Rule.</w:t>
      </w:r>
    </w:p>
    <w:p w14:paraId="63531BBD" w14:textId="77777777" w:rsidR="003A5247" w:rsidRPr="00F1345A" w:rsidRDefault="003A5247" w:rsidP="005F163A">
      <w:pPr>
        <w:spacing w:line="360" w:lineRule="auto"/>
        <w:rPr>
          <w:sz w:val="32"/>
          <w:szCs w:val="32"/>
        </w:rPr>
      </w:pPr>
      <w:r w:rsidRPr="00F1345A">
        <w:rPr>
          <w:sz w:val="32"/>
          <w:szCs w:val="32"/>
        </w:rPr>
        <w:t>Please read these documents carefully and consider what effects these changes would have on you or your organisation (if relevant).</w:t>
      </w:r>
    </w:p>
    <w:p w14:paraId="065C0398" w14:textId="77777777" w:rsidR="003A5247" w:rsidRPr="00F1345A" w:rsidRDefault="003A5247" w:rsidP="005F163A">
      <w:pPr>
        <w:spacing w:line="360" w:lineRule="auto"/>
        <w:rPr>
          <w:sz w:val="32"/>
          <w:szCs w:val="32"/>
        </w:rPr>
      </w:pPr>
      <w:r w:rsidRPr="00F1345A">
        <w:rPr>
          <w:sz w:val="32"/>
          <w:szCs w:val="32"/>
        </w:rPr>
        <w:t>You’ll notice that the consultation (yellow) draft of changes to existing rules shows only the proposed rule changes and not the existing rules. Please read our Publication and Availability of Rules section (page 7</w:t>
      </w:r>
      <w:r w:rsidR="00B87FAA" w:rsidRPr="00F1345A">
        <w:rPr>
          <w:sz w:val="32"/>
          <w:szCs w:val="32"/>
        </w:rPr>
        <w:t>7</w:t>
      </w:r>
      <w:r w:rsidRPr="00F1345A">
        <w:rPr>
          <w:sz w:val="32"/>
          <w:szCs w:val="32"/>
        </w:rPr>
        <w:t>) if you would like access to a copy of the:</w:t>
      </w:r>
    </w:p>
    <w:p w14:paraId="1302A135" w14:textId="77777777" w:rsidR="003A5247" w:rsidRPr="00F1345A" w:rsidRDefault="003A5247" w:rsidP="005F163A">
      <w:pPr>
        <w:pStyle w:val="ListParagraph"/>
        <w:numPr>
          <w:ilvl w:val="0"/>
          <w:numId w:val="13"/>
        </w:numPr>
        <w:spacing w:line="360" w:lineRule="auto"/>
        <w:rPr>
          <w:sz w:val="32"/>
          <w:szCs w:val="32"/>
        </w:rPr>
      </w:pPr>
      <w:r w:rsidRPr="00F1345A">
        <w:rPr>
          <w:sz w:val="32"/>
          <w:szCs w:val="32"/>
        </w:rPr>
        <w:t>Road User Rule,</w:t>
      </w:r>
    </w:p>
    <w:p w14:paraId="66EF3090" w14:textId="77777777" w:rsidR="003A5247" w:rsidRPr="00F1345A" w:rsidRDefault="003A5247" w:rsidP="005F163A">
      <w:pPr>
        <w:pStyle w:val="ListParagraph"/>
        <w:numPr>
          <w:ilvl w:val="0"/>
          <w:numId w:val="13"/>
        </w:numPr>
        <w:spacing w:line="360" w:lineRule="auto"/>
        <w:rPr>
          <w:sz w:val="32"/>
          <w:szCs w:val="32"/>
        </w:rPr>
      </w:pPr>
      <w:r w:rsidRPr="00F1345A">
        <w:rPr>
          <w:sz w:val="32"/>
          <w:szCs w:val="32"/>
        </w:rPr>
        <w:lastRenderedPageBreak/>
        <w:t>Traffic Control Devices Rule, and/or</w:t>
      </w:r>
    </w:p>
    <w:p w14:paraId="0126FB01" w14:textId="77777777" w:rsidR="003A5247" w:rsidRPr="00F1345A" w:rsidRDefault="003A5247" w:rsidP="005F163A">
      <w:pPr>
        <w:pStyle w:val="ListParagraph"/>
        <w:numPr>
          <w:ilvl w:val="0"/>
          <w:numId w:val="13"/>
        </w:numPr>
        <w:spacing w:line="360" w:lineRule="auto"/>
        <w:rPr>
          <w:sz w:val="32"/>
          <w:szCs w:val="32"/>
        </w:rPr>
      </w:pPr>
      <w:r w:rsidRPr="00F1345A">
        <w:rPr>
          <w:sz w:val="32"/>
          <w:szCs w:val="32"/>
        </w:rPr>
        <w:t>Setting of Speed Limits Rule.</w:t>
      </w:r>
    </w:p>
    <w:p w14:paraId="4F77FE0C" w14:textId="77777777" w:rsidR="003A5247" w:rsidRPr="00F1345A" w:rsidRDefault="003A5247" w:rsidP="005F163A">
      <w:pPr>
        <w:spacing w:line="360" w:lineRule="auto"/>
        <w:rPr>
          <w:i/>
          <w:color w:val="2575AE" w:themeColor="accent1"/>
          <w:sz w:val="32"/>
          <w:szCs w:val="32"/>
        </w:rPr>
      </w:pPr>
    </w:p>
    <w:p w14:paraId="495A0467" w14:textId="77777777" w:rsidR="003A5247" w:rsidRPr="00F1345A" w:rsidRDefault="003A5247" w:rsidP="005F163A">
      <w:pPr>
        <w:spacing w:line="360" w:lineRule="auto"/>
        <w:rPr>
          <w:i/>
          <w:color w:val="2575AE" w:themeColor="accent1"/>
          <w:sz w:val="32"/>
          <w:szCs w:val="32"/>
        </w:rPr>
      </w:pPr>
      <w:r w:rsidRPr="00F1345A">
        <w:rPr>
          <w:i/>
          <w:color w:val="2575AE" w:themeColor="accent1"/>
          <w:sz w:val="32"/>
          <w:szCs w:val="32"/>
        </w:rPr>
        <w:t>Proposed timetable for implementation</w:t>
      </w:r>
    </w:p>
    <w:p w14:paraId="1D67B3E5" w14:textId="77777777" w:rsidR="003A5247" w:rsidRPr="00F1345A" w:rsidRDefault="003A5247" w:rsidP="005F163A">
      <w:pPr>
        <w:spacing w:line="360" w:lineRule="auto"/>
        <w:rPr>
          <w:sz w:val="32"/>
          <w:szCs w:val="32"/>
        </w:rPr>
      </w:pPr>
      <w:r w:rsidRPr="00F1345A">
        <w:rPr>
          <w:sz w:val="32"/>
          <w:szCs w:val="32"/>
        </w:rPr>
        <w:t>Subject to the approval of the Associate Minister, we propose that the rules take effect in the 2020 – 2021 financial year.</w:t>
      </w:r>
    </w:p>
    <w:p w14:paraId="2E6D0ED1" w14:textId="77777777" w:rsidR="003A5247" w:rsidRPr="00F1345A" w:rsidRDefault="003A5247" w:rsidP="005F163A">
      <w:pPr>
        <w:spacing w:line="360" w:lineRule="auto"/>
        <w:rPr>
          <w:sz w:val="32"/>
          <w:szCs w:val="32"/>
        </w:rPr>
      </w:pPr>
    </w:p>
    <w:p w14:paraId="28DE2B5D" w14:textId="77777777" w:rsidR="003A5247" w:rsidRPr="00F1345A" w:rsidRDefault="003A5247" w:rsidP="005F163A">
      <w:pPr>
        <w:spacing w:line="360" w:lineRule="auto"/>
        <w:rPr>
          <w:i/>
          <w:color w:val="2575AE" w:themeColor="accent1"/>
          <w:sz w:val="32"/>
          <w:szCs w:val="32"/>
        </w:rPr>
      </w:pPr>
      <w:r w:rsidRPr="00F1345A">
        <w:rPr>
          <w:i/>
          <w:color w:val="2575AE" w:themeColor="accent1"/>
          <w:sz w:val="32"/>
          <w:szCs w:val="32"/>
        </w:rPr>
        <w:t>Making a submission</w:t>
      </w:r>
    </w:p>
    <w:p w14:paraId="6E32548A" w14:textId="6462560F" w:rsidR="003A5247" w:rsidRPr="00F1345A" w:rsidRDefault="003A5247" w:rsidP="005F163A">
      <w:pPr>
        <w:spacing w:line="360" w:lineRule="auto"/>
        <w:rPr>
          <w:sz w:val="32"/>
          <w:szCs w:val="32"/>
        </w:rPr>
      </w:pPr>
      <w:r w:rsidRPr="00F1345A">
        <w:rPr>
          <w:sz w:val="32"/>
          <w:szCs w:val="32"/>
        </w:rPr>
        <w:t xml:space="preserve">If you wish to comment on this draft rule, please see </w:t>
      </w:r>
      <w:r w:rsidRPr="00F1345A">
        <w:rPr>
          <w:b/>
          <w:sz w:val="32"/>
          <w:szCs w:val="32"/>
        </w:rPr>
        <w:t>Making a submission</w:t>
      </w:r>
      <w:r w:rsidRPr="00F1345A">
        <w:rPr>
          <w:sz w:val="32"/>
          <w:szCs w:val="32"/>
        </w:rPr>
        <w:t xml:space="preserve"> (page </w:t>
      </w:r>
      <w:r w:rsidR="006912AF">
        <w:rPr>
          <w:sz w:val="32"/>
          <w:szCs w:val="32"/>
        </w:rPr>
        <w:t>7</w:t>
      </w:r>
      <w:r w:rsidRPr="00F1345A">
        <w:rPr>
          <w:sz w:val="32"/>
          <w:szCs w:val="32"/>
        </w:rPr>
        <w:t xml:space="preserve">) for how to do this. The deadline for submissions is </w:t>
      </w:r>
      <w:r w:rsidRPr="00F1345A">
        <w:rPr>
          <w:b/>
          <w:sz w:val="32"/>
          <w:szCs w:val="32"/>
        </w:rPr>
        <w:t>5pm</w:t>
      </w:r>
      <w:r w:rsidRPr="00F1345A">
        <w:rPr>
          <w:sz w:val="32"/>
          <w:szCs w:val="32"/>
        </w:rPr>
        <w:t xml:space="preserve"> on </w:t>
      </w:r>
      <w:r w:rsidR="0006028F" w:rsidRPr="00F1345A">
        <w:rPr>
          <w:b/>
          <w:sz w:val="32"/>
          <w:szCs w:val="32"/>
        </w:rPr>
        <w:t>Wednesday 22</w:t>
      </w:r>
      <w:r w:rsidRPr="00F1345A">
        <w:rPr>
          <w:b/>
          <w:sz w:val="32"/>
          <w:szCs w:val="32"/>
        </w:rPr>
        <w:t xml:space="preserve"> April 2020.</w:t>
      </w:r>
    </w:p>
    <w:p w14:paraId="1BE23675" w14:textId="77777777" w:rsidR="003A5247" w:rsidRPr="00F1345A" w:rsidRDefault="003A5247" w:rsidP="005F163A">
      <w:pPr>
        <w:pStyle w:val="Heading2"/>
        <w:spacing w:line="360" w:lineRule="auto"/>
        <w:rPr>
          <w:sz w:val="32"/>
          <w:szCs w:val="32"/>
        </w:rPr>
      </w:pPr>
      <w:bookmarkStart w:id="10" w:name="_Toc34666321"/>
      <w:r w:rsidRPr="00F1345A">
        <w:rPr>
          <w:sz w:val="32"/>
          <w:szCs w:val="32"/>
        </w:rPr>
        <w:t>Summary of new rule and rule changes</w:t>
      </w:r>
      <w:bookmarkEnd w:id="10"/>
    </w:p>
    <w:p w14:paraId="504FF7F3" w14:textId="77777777" w:rsidR="003A5247" w:rsidRPr="00F1345A" w:rsidRDefault="003A5247" w:rsidP="005F163A">
      <w:pPr>
        <w:spacing w:line="360" w:lineRule="auto"/>
        <w:rPr>
          <w:sz w:val="32"/>
          <w:szCs w:val="32"/>
        </w:rPr>
      </w:pPr>
      <w:r w:rsidRPr="00F1345A">
        <w:rPr>
          <w:sz w:val="32"/>
          <w:szCs w:val="32"/>
        </w:rPr>
        <w:t xml:space="preserve">This section outlines the changes we’re proposing under our proposed Land Transport Rule: Paths and Road Margins 2020 (the Paths Rule) and our proposed changes to: </w:t>
      </w:r>
    </w:p>
    <w:p w14:paraId="26E81020" w14:textId="77777777" w:rsidR="003A5247" w:rsidRPr="00F1345A" w:rsidRDefault="003A5247" w:rsidP="005F163A">
      <w:pPr>
        <w:pStyle w:val="ListParagraph"/>
        <w:numPr>
          <w:ilvl w:val="0"/>
          <w:numId w:val="50"/>
        </w:numPr>
        <w:spacing w:line="360" w:lineRule="auto"/>
        <w:rPr>
          <w:sz w:val="32"/>
          <w:szCs w:val="32"/>
        </w:rPr>
      </w:pPr>
      <w:r w:rsidRPr="00F1345A">
        <w:rPr>
          <w:sz w:val="32"/>
          <w:szCs w:val="32"/>
        </w:rPr>
        <w:t>Land Transport Rule: Road User (the Road User Rule)</w:t>
      </w:r>
    </w:p>
    <w:p w14:paraId="2FBF7637" w14:textId="77777777" w:rsidR="003A5247" w:rsidRPr="00F1345A" w:rsidRDefault="003A5247" w:rsidP="005F163A">
      <w:pPr>
        <w:pStyle w:val="ListParagraph"/>
        <w:numPr>
          <w:ilvl w:val="0"/>
          <w:numId w:val="50"/>
        </w:numPr>
        <w:spacing w:line="360" w:lineRule="auto"/>
        <w:rPr>
          <w:sz w:val="32"/>
          <w:szCs w:val="32"/>
        </w:rPr>
      </w:pPr>
      <w:r w:rsidRPr="00F1345A">
        <w:rPr>
          <w:sz w:val="32"/>
          <w:szCs w:val="32"/>
        </w:rPr>
        <w:t xml:space="preserve">Land Transport Rule: Traffic Control Devices (the Traffic Control Devices Rule) and </w:t>
      </w:r>
    </w:p>
    <w:p w14:paraId="5F26E69C" w14:textId="77777777" w:rsidR="003A5247" w:rsidRPr="00F1345A" w:rsidRDefault="003A5247" w:rsidP="005F163A">
      <w:pPr>
        <w:pStyle w:val="ListParagraph"/>
        <w:numPr>
          <w:ilvl w:val="0"/>
          <w:numId w:val="50"/>
        </w:numPr>
        <w:spacing w:line="360" w:lineRule="auto"/>
        <w:rPr>
          <w:sz w:val="32"/>
          <w:szCs w:val="32"/>
        </w:rPr>
      </w:pPr>
      <w:r w:rsidRPr="00F1345A">
        <w:rPr>
          <w:sz w:val="32"/>
          <w:szCs w:val="32"/>
        </w:rPr>
        <w:t>Land Transport Rule: Setting of Speed Limits (the Setting of Speed Limits Rule).</w:t>
      </w:r>
    </w:p>
    <w:p w14:paraId="7269C536" w14:textId="77777777" w:rsidR="003A5247" w:rsidRPr="00F1345A" w:rsidRDefault="003A5247" w:rsidP="005F163A">
      <w:pPr>
        <w:spacing w:line="360" w:lineRule="auto"/>
        <w:rPr>
          <w:sz w:val="32"/>
          <w:szCs w:val="32"/>
        </w:rPr>
      </w:pPr>
      <w:r w:rsidRPr="00F1345A">
        <w:rPr>
          <w:sz w:val="32"/>
          <w:szCs w:val="32"/>
        </w:rPr>
        <w:lastRenderedPageBreak/>
        <w:t>These rule changes are collectively known as the Accessible Streets Regulatory Package (Accessible Streets). The package is designed to:</w:t>
      </w:r>
    </w:p>
    <w:p w14:paraId="5EBFA0F3" w14:textId="77777777" w:rsidR="003A5247" w:rsidRPr="00F1345A" w:rsidRDefault="003A5247" w:rsidP="005F163A">
      <w:pPr>
        <w:pStyle w:val="ListParagraph"/>
        <w:numPr>
          <w:ilvl w:val="0"/>
          <w:numId w:val="51"/>
        </w:numPr>
        <w:spacing w:line="360" w:lineRule="auto"/>
        <w:rPr>
          <w:sz w:val="32"/>
          <w:szCs w:val="32"/>
        </w:rPr>
      </w:pPr>
      <w:r w:rsidRPr="00F1345A">
        <w:rPr>
          <w:sz w:val="32"/>
          <w:szCs w:val="32"/>
        </w:rPr>
        <w:t xml:space="preserve">make our footpaths, shared paths, cycle lanes, cycle paths and roads safer and more accessible for you </w:t>
      </w:r>
    </w:p>
    <w:p w14:paraId="788E7FB0" w14:textId="77777777" w:rsidR="003A5247" w:rsidRPr="00F1345A" w:rsidRDefault="003A5247" w:rsidP="005F163A">
      <w:pPr>
        <w:pStyle w:val="ListParagraph"/>
        <w:numPr>
          <w:ilvl w:val="0"/>
          <w:numId w:val="51"/>
        </w:numPr>
        <w:spacing w:line="360" w:lineRule="auto"/>
        <w:rPr>
          <w:sz w:val="32"/>
          <w:szCs w:val="32"/>
        </w:rPr>
      </w:pPr>
      <w:r w:rsidRPr="00F1345A">
        <w:rPr>
          <w:sz w:val="32"/>
          <w:szCs w:val="32"/>
        </w:rPr>
        <w:t>accommodate the increasing use of micro-mobility devices like e-scooters on our streets and footpaths</w:t>
      </w:r>
    </w:p>
    <w:p w14:paraId="0DC574FB" w14:textId="77777777" w:rsidR="003A5247" w:rsidRPr="00F1345A" w:rsidRDefault="003A5247" w:rsidP="005F163A">
      <w:pPr>
        <w:pStyle w:val="ListParagraph"/>
        <w:numPr>
          <w:ilvl w:val="0"/>
          <w:numId w:val="51"/>
        </w:numPr>
        <w:spacing w:line="360" w:lineRule="auto"/>
        <w:rPr>
          <w:sz w:val="32"/>
          <w:szCs w:val="32"/>
        </w:rPr>
      </w:pPr>
      <w:r w:rsidRPr="00F1345A">
        <w:rPr>
          <w:sz w:val="32"/>
          <w:szCs w:val="32"/>
        </w:rPr>
        <w:t>encourage active modes of transport and support the creation of more liveable and vibrant towns and cities</w:t>
      </w:r>
    </w:p>
    <w:p w14:paraId="6B258657" w14:textId="77777777" w:rsidR="003A5247" w:rsidRPr="00F1345A" w:rsidRDefault="003A5247" w:rsidP="005F163A">
      <w:pPr>
        <w:pStyle w:val="ListParagraph"/>
        <w:numPr>
          <w:ilvl w:val="0"/>
          <w:numId w:val="51"/>
        </w:numPr>
        <w:spacing w:line="360" w:lineRule="auto"/>
        <w:rPr>
          <w:sz w:val="32"/>
          <w:szCs w:val="32"/>
        </w:rPr>
      </w:pPr>
      <w:r w:rsidRPr="00F1345A">
        <w:rPr>
          <w:sz w:val="32"/>
          <w:szCs w:val="32"/>
        </w:rPr>
        <w:t>make social and economic opportunities more accessible to you</w:t>
      </w:r>
    </w:p>
    <w:p w14:paraId="199FAA8C" w14:textId="77777777" w:rsidR="003A5247" w:rsidRPr="00F1345A" w:rsidRDefault="003A5247" w:rsidP="005F163A">
      <w:pPr>
        <w:pStyle w:val="ListParagraph"/>
        <w:numPr>
          <w:ilvl w:val="0"/>
          <w:numId w:val="51"/>
        </w:numPr>
        <w:spacing w:line="360" w:lineRule="auto"/>
        <w:rPr>
          <w:sz w:val="32"/>
          <w:szCs w:val="32"/>
        </w:rPr>
      </w:pPr>
      <w:r w:rsidRPr="00F1345A">
        <w:rPr>
          <w:sz w:val="32"/>
          <w:szCs w:val="32"/>
        </w:rPr>
        <w:t>make public transport (buses) and active transport modes such as walking or cycling safer and more efficient.</w:t>
      </w:r>
    </w:p>
    <w:p w14:paraId="1D5E88EA" w14:textId="77777777" w:rsidR="003A5247" w:rsidRPr="00F1345A" w:rsidRDefault="003A5247" w:rsidP="005F163A">
      <w:pPr>
        <w:spacing w:line="360" w:lineRule="auto"/>
        <w:rPr>
          <w:sz w:val="32"/>
          <w:szCs w:val="32"/>
        </w:rPr>
      </w:pPr>
      <w:r w:rsidRPr="00F1345A">
        <w:rPr>
          <w:sz w:val="32"/>
          <w:szCs w:val="32"/>
        </w:rPr>
        <w:t>Our proposed rules create a national framework that clarifies how and where vehicles and devices can be used. Our goal, in creating this framework, is to ensure that everyone can access a range of transport options and feel safe when they are travelling down the street.</w:t>
      </w:r>
    </w:p>
    <w:p w14:paraId="4EB73A7F" w14:textId="77777777" w:rsidR="003A5247" w:rsidRPr="00F1345A" w:rsidRDefault="003A5247" w:rsidP="005F163A">
      <w:pPr>
        <w:spacing w:line="360" w:lineRule="auto"/>
        <w:rPr>
          <w:sz w:val="32"/>
          <w:szCs w:val="32"/>
        </w:rPr>
      </w:pPr>
      <w:r w:rsidRPr="00F1345A">
        <w:rPr>
          <w:sz w:val="32"/>
          <w:szCs w:val="32"/>
        </w:rPr>
        <w:t>The proposed changes also seek to clarify the powers of road controlling authorities (like local councils) in regulating users, devices and spaces like the footpath. This way, authorities can easily make changes to suit their local conditions and communities if needed.</w:t>
      </w:r>
    </w:p>
    <w:p w14:paraId="664BEA88" w14:textId="77777777" w:rsidR="003A5247" w:rsidRPr="00F1345A" w:rsidRDefault="003A5247" w:rsidP="005F163A">
      <w:pPr>
        <w:spacing w:line="360" w:lineRule="auto"/>
        <w:rPr>
          <w:sz w:val="32"/>
          <w:szCs w:val="32"/>
        </w:rPr>
      </w:pPr>
      <w:r w:rsidRPr="00F1345A">
        <w:rPr>
          <w:sz w:val="32"/>
          <w:szCs w:val="32"/>
        </w:rPr>
        <w:lastRenderedPageBreak/>
        <w:t>The new and amended rules also give effect to the 2018/19-2027/28 Government Policy Statement on Land Transport (GPS 2018). This outlines a significant shift in land transport investment to prioritise:</w:t>
      </w:r>
    </w:p>
    <w:p w14:paraId="09715FCA" w14:textId="77777777" w:rsidR="003A5247" w:rsidRPr="00F1345A" w:rsidRDefault="003A5247" w:rsidP="005F163A">
      <w:pPr>
        <w:pStyle w:val="ListParagraph"/>
        <w:numPr>
          <w:ilvl w:val="0"/>
          <w:numId w:val="52"/>
        </w:numPr>
        <w:spacing w:line="360" w:lineRule="auto"/>
        <w:rPr>
          <w:sz w:val="32"/>
          <w:szCs w:val="32"/>
        </w:rPr>
      </w:pPr>
      <w:r w:rsidRPr="00F1345A">
        <w:rPr>
          <w:sz w:val="32"/>
          <w:szCs w:val="32"/>
        </w:rPr>
        <w:t>accessible and affordable transport,</w:t>
      </w:r>
    </w:p>
    <w:p w14:paraId="5D748FF0" w14:textId="77777777" w:rsidR="003A5247" w:rsidRPr="00F1345A" w:rsidRDefault="003A5247" w:rsidP="005F163A">
      <w:pPr>
        <w:pStyle w:val="ListParagraph"/>
        <w:numPr>
          <w:ilvl w:val="0"/>
          <w:numId w:val="52"/>
        </w:numPr>
        <w:spacing w:line="360" w:lineRule="auto"/>
        <w:rPr>
          <w:sz w:val="32"/>
          <w:szCs w:val="32"/>
        </w:rPr>
      </w:pPr>
      <w:r w:rsidRPr="00F1345A">
        <w:rPr>
          <w:sz w:val="32"/>
          <w:szCs w:val="32"/>
        </w:rPr>
        <w:t>safety,</w:t>
      </w:r>
    </w:p>
    <w:p w14:paraId="5BC2D5EF" w14:textId="77777777" w:rsidR="003A5247" w:rsidRPr="00F1345A" w:rsidRDefault="003A5247" w:rsidP="005F163A">
      <w:pPr>
        <w:pStyle w:val="ListParagraph"/>
        <w:numPr>
          <w:ilvl w:val="0"/>
          <w:numId w:val="52"/>
        </w:numPr>
        <w:spacing w:line="360" w:lineRule="auto"/>
        <w:rPr>
          <w:sz w:val="32"/>
          <w:szCs w:val="32"/>
        </w:rPr>
      </w:pPr>
      <w:r w:rsidRPr="00F1345A">
        <w:rPr>
          <w:sz w:val="32"/>
          <w:szCs w:val="32"/>
        </w:rPr>
        <w:t>liveable cities,</w:t>
      </w:r>
    </w:p>
    <w:p w14:paraId="5C96134E" w14:textId="77777777" w:rsidR="003A5247" w:rsidRPr="00F1345A" w:rsidRDefault="003A5247" w:rsidP="005F163A">
      <w:pPr>
        <w:pStyle w:val="ListParagraph"/>
        <w:numPr>
          <w:ilvl w:val="0"/>
          <w:numId w:val="52"/>
        </w:numPr>
        <w:spacing w:line="360" w:lineRule="auto"/>
        <w:rPr>
          <w:sz w:val="32"/>
          <w:szCs w:val="32"/>
        </w:rPr>
      </w:pPr>
      <w:r w:rsidRPr="00F1345A">
        <w:rPr>
          <w:sz w:val="32"/>
          <w:szCs w:val="32"/>
        </w:rPr>
        <w:t>regional economic development,</w:t>
      </w:r>
    </w:p>
    <w:p w14:paraId="046F7D3E" w14:textId="77777777" w:rsidR="003A5247" w:rsidRPr="00F1345A" w:rsidRDefault="003A5247" w:rsidP="005F163A">
      <w:pPr>
        <w:pStyle w:val="ListParagraph"/>
        <w:numPr>
          <w:ilvl w:val="0"/>
          <w:numId w:val="52"/>
        </w:numPr>
        <w:spacing w:line="360" w:lineRule="auto"/>
        <w:rPr>
          <w:sz w:val="32"/>
          <w:szCs w:val="32"/>
        </w:rPr>
      </w:pPr>
      <w:r w:rsidRPr="00F1345A">
        <w:rPr>
          <w:sz w:val="32"/>
          <w:szCs w:val="32"/>
        </w:rPr>
        <w:t>protecting the environment, and</w:t>
      </w:r>
    </w:p>
    <w:p w14:paraId="44246833" w14:textId="77777777" w:rsidR="003A5247" w:rsidRPr="00F1345A" w:rsidRDefault="003A5247" w:rsidP="005F163A">
      <w:pPr>
        <w:pStyle w:val="ListParagraph"/>
        <w:numPr>
          <w:ilvl w:val="0"/>
          <w:numId w:val="52"/>
        </w:numPr>
        <w:spacing w:line="360" w:lineRule="auto"/>
        <w:rPr>
          <w:sz w:val="32"/>
          <w:szCs w:val="32"/>
        </w:rPr>
      </w:pPr>
      <w:r w:rsidRPr="00F1345A">
        <w:rPr>
          <w:sz w:val="32"/>
          <w:szCs w:val="32"/>
        </w:rPr>
        <w:t xml:space="preserve">delivering the best possible value for money. </w:t>
      </w:r>
    </w:p>
    <w:p w14:paraId="43BE3A9A" w14:textId="77777777" w:rsidR="003A5247" w:rsidRPr="00F1345A" w:rsidRDefault="003A5247" w:rsidP="005F163A">
      <w:pPr>
        <w:spacing w:line="360" w:lineRule="auto"/>
        <w:rPr>
          <w:sz w:val="32"/>
          <w:szCs w:val="32"/>
        </w:rPr>
      </w:pPr>
    </w:p>
    <w:p w14:paraId="73DB0A1F" w14:textId="77777777" w:rsidR="003A5247" w:rsidRPr="00F1345A" w:rsidRDefault="003A5247" w:rsidP="005F163A">
      <w:pPr>
        <w:spacing w:line="360" w:lineRule="auto"/>
        <w:rPr>
          <w:sz w:val="32"/>
          <w:szCs w:val="32"/>
        </w:rPr>
      </w:pPr>
      <w:r w:rsidRPr="00F1345A">
        <w:rPr>
          <w:sz w:val="32"/>
          <w:szCs w:val="32"/>
        </w:rPr>
        <w:t>Our</w:t>
      </w:r>
      <w:r w:rsidR="00630C32" w:rsidRPr="00F1345A">
        <w:rPr>
          <w:sz w:val="32"/>
          <w:szCs w:val="32"/>
        </w:rPr>
        <w:t xml:space="preserve"> </w:t>
      </w:r>
      <w:r w:rsidRPr="00F1345A">
        <w:rPr>
          <w:sz w:val="32"/>
          <w:szCs w:val="32"/>
        </w:rPr>
        <w:t>proposed new and amended rules will:</w:t>
      </w:r>
    </w:p>
    <w:p w14:paraId="352041D8" w14:textId="77777777" w:rsidR="00AD76F4" w:rsidRPr="00F1345A" w:rsidRDefault="00630C32" w:rsidP="005F163A">
      <w:pPr>
        <w:numPr>
          <w:ilvl w:val="0"/>
          <w:numId w:val="122"/>
        </w:numPr>
        <w:spacing w:after="120" w:line="360" w:lineRule="auto"/>
        <w:contextualSpacing/>
        <w:rPr>
          <w:rFonts w:ascii="Arial" w:eastAsia="Calibri" w:hAnsi="Arial" w:cs="Arial"/>
          <w:sz w:val="32"/>
          <w:szCs w:val="32"/>
        </w:rPr>
      </w:pPr>
      <w:r w:rsidRPr="00F1345A">
        <w:rPr>
          <w:rFonts w:ascii="Arial" w:eastAsia="Calibri" w:hAnsi="Arial" w:cs="Arial"/>
          <w:sz w:val="32"/>
          <w:szCs w:val="32"/>
        </w:rPr>
        <w:t>Change</w:t>
      </w:r>
      <w:r w:rsidR="00AD76F4" w:rsidRPr="00F1345A">
        <w:rPr>
          <w:rFonts w:ascii="Arial" w:eastAsia="Calibri" w:hAnsi="Arial" w:cs="Arial"/>
          <w:sz w:val="32"/>
          <w:szCs w:val="32"/>
        </w:rPr>
        <w:t xml:space="preserve"> current vehicle and device definitions and create new categories to better regulate:</w:t>
      </w:r>
    </w:p>
    <w:p w14:paraId="318ADB9A" w14:textId="77777777" w:rsidR="00AD76F4" w:rsidRPr="00F1345A" w:rsidRDefault="00AD76F4" w:rsidP="005F163A">
      <w:pPr>
        <w:numPr>
          <w:ilvl w:val="1"/>
          <w:numId w:val="148"/>
        </w:numPr>
        <w:spacing w:after="120" w:line="360" w:lineRule="auto"/>
        <w:contextualSpacing/>
        <w:rPr>
          <w:rFonts w:ascii="Arial" w:eastAsia="Calibri" w:hAnsi="Arial" w:cs="Arial"/>
          <w:sz w:val="32"/>
          <w:szCs w:val="32"/>
        </w:rPr>
      </w:pPr>
      <w:r w:rsidRPr="00F1345A">
        <w:rPr>
          <w:rFonts w:ascii="Arial" w:eastAsia="Calibri" w:hAnsi="Arial" w:cs="Arial"/>
          <w:sz w:val="32"/>
          <w:szCs w:val="32"/>
        </w:rPr>
        <w:t>new and emerging devices</w:t>
      </w:r>
    </w:p>
    <w:p w14:paraId="37177E82" w14:textId="77777777" w:rsidR="00AD76F4" w:rsidRPr="00F1345A" w:rsidRDefault="00AD76F4" w:rsidP="005F163A">
      <w:pPr>
        <w:numPr>
          <w:ilvl w:val="1"/>
          <w:numId w:val="148"/>
        </w:numPr>
        <w:spacing w:after="120" w:line="360" w:lineRule="auto"/>
        <w:contextualSpacing/>
        <w:rPr>
          <w:rFonts w:ascii="Arial" w:eastAsia="Calibri" w:hAnsi="Arial" w:cs="Arial"/>
          <w:sz w:val="32"/>
          <w:szCs w:val="32"/>
        </w:rPr>
      </w:pPr>
      <w:r w:rsidRPr="00F1345A">
        <w:rPr>
          <w:rFonts w:ascii="Arial" w:eastAsia="Calibri" w:hAnsi="Arial" w:cs="Arial"/>
          <w:sz w:val="32"/>
          <w:szCs w:val="32"/>
        </w:rPr>
        <w:t xml:space="preserve">where and how they’re used. </w:t>
      </w:r>
    </w:p>
    <w:p w14:paraId="1B5D19B8" w14:textId="77777777" w:rsidR="00AD76F4" w:rsidRPr="00F1345A" w:rsidRDefault="00AD76F4" w:rsidP="005F163A">
      <w:pPr>
        <w:spacing w:after="120" w:line="360" w:lineRule="auto"/>
        <w:ind w:left="720"/>
        <w:contextualSpacing/>
        <w:rPr>
          <w:rFonts w:ascii="Arial" w:eastAsia="Calibri" w:hAnsi="Arial" w:cs="Arial"/>
          <w:sz w:val="32"/>
          <w:szCs w:val="32"/>
        </w:rPr>
      </w:pPr>
    </w:p>
    <w:p w14:paraId="5DB06F2D" w14:textId="77777777" w:rsidR="00AD76F4" w:rsidRPr="00F1345A" w:rsidRDefault="00AD76F4" w:rsidP="005F163A">
      <w:pPr>
        <w:numPr>
          <w:ilvl w:val="0"/>
          <w:numId w:val="122"/>
        </w:numPr>
        <w:spacing w:after="120" w:line="360" w:lineRule="auto"/>
        <w:contextualSpacing/>
        <w:rPr>
          <w:rFonts w:ascii="Arial" w:eastAsia="Calibri" w:hAnsi="Arial" w:cs="Arial"/>
          <w:sz w:val="32"/>
          <w:szCs w:val="32"/>
        </w:rPr>
      </w:pPr>
      <w:r w:rsidRPr="00F1345A">
        <w:rPr>
          <w:rFonts w:ascii="Arial" w:eastAsia="Calibri" w:hAnsi="Arial" w:cs="Arial"/>
          <w:sz w:val="32"/>
          <w:szCs w:val="32"/>
        </w:rPr>
        <w:t>Chang</w:t>
      </w:r>
      <w:r w:rsidR="00630C32" w:rsidRPr="00F1345A">
        <w:rPr>
          <w:rFonts w:ascii="Arial" w:eastAsia="Calibri" w:hAnsi="Arial" w:cs="Arial"/>
          <w:sz w:val="32"/>
          <w:szCs w:val="32"/>
        </w:rPr>
        <w:t>e</w:t>
      </w:r>
      <w:r w:rsidRPr="00F1345A">
        <w:rPr>
          <w:rFonts w:ascii="Arial" w:eastAsia="Calibri" w:hAnsi="Arial" w:cs="Arial"/>
          <w:sz w:val="32"/>
          <w:szCs w:val="32"/>
        </w:rPr>
        <w:t xml:space="preserve"> who’s allowed on footpaths and introduce conditions that users need to follow when using the footpath. For the safety of others sharing the footpath, people riding on the footpath under the new rule must:</w:t>
      </w:r>
    </w:p>
    <w:p w14:paraId="54A5E830" w14:textId="77777777" w:rsidR="00AD76F4" w:rsidRPr="00F1345A" w:rsidRDefault="00AD76F4" w:rsidP="005F163A">
      <w:pPr>
        <w:numPr>
          <w:ilvl w:val="1"/>
          <w:numId w:val="149"/>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 xml:space="preserve">behave in a courteous and considerate manner </w:t>
      </w:r>
    </w:p>
    <w:p w14:paraId="7BC96747" w14:textId="77777777" w:rsidR="00AD76F4" w:rsidRPr="00F1345A" w:rsidRDefault="00AD76F4" w:rsidP="005F163A">
      <w:pPr>
        <w:numPr>
          <w:ilvl w:val="1"/>
          <w:numId w:val="149"/>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lastRenderedPageBreak/>
        <w:t>travel in a way that is not dangerous for other people using the footpath</w:t>
      </w:r>
    </w:p>
    <w:p w14:paraId="788C19EF" w14:textId="77777777" w:rsidR="00AD76F4" w:rsidRPr="00F1345A" w:rsidRDefault="00AD76F4" w:rsidP="005F163A">
      <w:pPr>
        <w:numPr>
          <w:ilvl w:val="1"/>
          <w:numId w:val="149"/>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 xml:space="preserve">give right of way to pedestrians </w:t>
      </w:r>
    </w:p>
    <w:p w14:paraId="31CBCB81" w14:textId="77777777" w:rsidR="00AD76F4" w:rsidRPr="00F1345A" w:rsidRDefault="00AD76F4" w:rsidP="005F163A">
      <w:pPr>
        <w:numPr>
          <w:ilvl w:val="1"/>
          <w:numId w:val="149"/>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travel no faster than 15km/h</w:t>
      </w:r>
    </w:p>
    <w:p w14:paraId="724ADA11" w14:textId="77777777" w:rsidR="00AD76F4" w:rsidRPr="00F1345A" w:rsidRDefault="00AD76F4" w:rsidP="005F163A">
      <w:pPr>
        <w:numPr>
          <w:ilvl w:val="1"/>
          <w:numId w:val="149"/>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ride a device no wider than 750mm, unless it’s a wheelchair, so multiple people can still use the footpath.</w:t>
      </w:r>
    </w:p>
    <w:p w14:paraId="3C9CC5F2" w14:textId="77777777" w:rsidR="00AD76F4" w:rsidRPr="00F1345A" w:rsidRDefault="00AD76F4" w:rsidP="005F163A">
      <w:pPr>
        <w:spacing w:before="120" w:after="0" w:line="360" w:lineRule="auto"/>
        <w:ind w:left="1440"/>
        <w:contextualSpacing/>
        <w:rPr>
          <w:rFonts w:ascii="Arial" w:eastAsia="Calibri" w:hAnsi="Arial" w:cs="Arial"/>
          <w:sz w:val="32"/>
          <w:szCs w:val="32"/>
        </w:rPr>
      </w:pPr>
    </w:p>
    <w:p w14:paraId="6562B3D9" w14:textId="77777777" w:rsidR="00AD76F4" w:rsidRPr="00F1345A" w:rsidRDefault="00AD76F4" w:rsidP="005F163A">
      <w:pPr>
        <w:numPr>
          <w:ilvl w:val="0"/>
          <w:numId w:val="122"/>
        </w:numPr>
        <w:spacing w:before="120" w:after="0" w:line="360" w:lineRule="auto"/>
        <w:rPr>
          <w:rFonts w:ascii="Arial" w:eastAsia="Calibri" w:hAnsi="Arial" w:cs="Arial"/>
          <w:sz w:val="32"/>
          <w:szCs w:val="32"/>
        </w:rPr>
      </w:pPr>
      <w:r w:rsidRPr="00F1345A">
        <w:rPr>
          <w:rFonts w:ascii="Arial" w:eastAsia="Calibri" w:hAnsi="Arial" w:cs="Arial"/>
          <w:sz w:val="32"/>
          <w:szCs w:val="32"/>
        </w:rPr>
        <w:t>Clarify who’s allowed on shared paths and cycle paths and introduce the conditions they need to follow. Our changes will clarify that:</w:t>
      </w:r>
    </w:p>
    <w:p w14:paraId="169A6AFE" w14:textId="77777777" w:rsidR="00AD76F4" w:rsidRPr="00F1345A" w:rsidRDefault="00AD76F4" w:rsidP="005F163A">
      <w:pPr>
        <w:numPr>
          <w:ilvl w:val="1"/>
          <w:numId w:val="150"/>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if a path is located beside a roadway, the speed limit on the path will match the roadway. If a path is not located beside a roadway, the speed limit will be 50km/h</w:t>
      </w:r>
    </w:p>
    <w:p w14:paraId="3D075FF9" w14:textId="77777777" w:rsidR="00AD76F4" w:rsidRPr="00F1345A" w:rsidRDefault="00AD76F4" w:rsidP="005F163A">
      <w:pPr>
        <w:numPr>
          <w:ilvl w:val="1"/>
          <w:numId w:val="150"/>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all users must give way to pedestrians on shared paths</w:t>
      </w:r>
      <w:r w:rsidRPr="00F1345A" w:rsidDel="009B254D">
        <w:rPr>
          <w:rFonts w:ascii="Arial" w:eastAsia="Calibri" w:hAnsi="Arial" w:cs="Arial"/>
          <w:sz w:val="32"/>
          <w:szCs w:val="32"/>
        </w:rPr>
        <w:t xml:space="preserve"> </w:t>
      </w:r>
    </w:p>
    <w:p w14:paraId="5EF9BB28" w14:textId="77777777" w:rsidR="00AD76F4" w:rsidRPr="00F1345A" w:rsidRDefault="00AD76F4" w:rsidP="005F163A">
      <w:pPr>
        <w:numPr>
          <w:ilvl w:val="1"/>
          <w:numId w:val="150"/>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road controlling authorities can declare that a path is a shared path or cycle path by resolution.</w:t>
      </w:r>
    </w:p>
    <w:p w14:paraId="2D8DD65B" w14:textId="77777777" w:rsidR="00AD76F4" w:rsidRPr="00F1345A" w:rsidRDefault="00AD76F4" w:rsidP="005F163A">
      <w:pPr>
        <w:numPr>
          <w:ilvl w:val="0"/>
          <w:numId w:val="122"/>
        </w:numPr>
        <w:spacing w:before="120" w:after="0" w:line="360" w:lineRule="auto"/>
        <w:rPr>
          <w:rFonts w:ascii="Arial" w:eastAsia="Calibri" w:hAnsi="Arial" w:cs="Arial"/>
          <w:sz w:val="32"/>
          <w:szCs w:val="32"/>
        </w:rPr>
      </w:pPr>
      <w:r w:rsidRPr="00F1345A">
        <w:rPr>
          <w:rFonts w:ascii="Arial" w:eastAsia="Calibri" w:hAnsi="Arial" w:cs="Arial"/>
          <w:sz w:val="32"/>
          <w:szCs w:val="32"/>
        </w:rPr>
        <w:t xml:space="preserve">Allow transport devices, such as skateboards and e-scooters, to use cycle lanes and cycle paths. </w:t>
      </w:r>
    </w:p>
    <w:p w14:paraId="35653F52" w14:textId="77777777" w:rsidR="00AD76F4" w:rsidRPr="00F1345A" w:rsidRDefault="00AD76F4" w:rsidP="005F163A">
      <w:pPr>
        <w:spacing w:before="120" w:after="0" w:line="360" w:lineRule="auto"/>
        <w:ind w:left="720"/>
        <w:rPr>
          <w:rFonts w:ascii="Arial" w:eastAsia="Calibri" w:hAnsi="Arial" w:cs="Arial"/>
          <w:sz w:val="32"/>
          <w:szCs w:val="32"/>
        </w:rPr>
      </w:pPr>
    </w:p>
    <w:p w14:paraId="083AF39A" w14:textId="77777777" w:rsidR="00AD76F4" w:rsidRPr="00F1345A" w:rsidRDefault="00AD76F4" w:rsidP="005F163A">
      <w:pPr>
        <w:numPr>
          <w:ilvl w:val="0"/>
          <w:numId w:val="122"/>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 xml:space="preserve">Introduce lighting and reflector requirements for powered transport devices at night. Our proposed change would </w:t>
      </w:r>
      <w:r w:rsidRPr="00F1345A">
        <w:rPr>
          <w:rFonts w:ascii="Arial" w:eastAsia="Calibri" w:hAnsi="Arial" w:cs="Arial"/>
          <w:sz w:val="32"/>
          <w:szCs w:val="32"/>
        </w:rPr>
        <w:lastRenderedPageBreak/>
        <w:t>only permit transport devices on roads and paths at night if they are fitted with:</w:t>
      </w:r>
    </w:p>
    <w:p w14:paraId="58A00102" w14:textId="77777777" w:rsidR="00AD76F4" w:rsidRPr="00F1345A" w:rsidRDefault="00AD76F4" w:rsidP="005F163A">
      <w:pPr>
        <w:numPr>
          <w:ilvl w:val="1"/>
          <w:numId w:val="151"/>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a headlamp</w:t>
      </w:r>
    </w:p>
    <w:p w14:paraId="0D538E0F" w14:textId="77777777" w:rsidR="00AD76F4" w:rsidRPr="00F1345A" w:rsidRDefault="00AD76F4" w:rsidP="005F163A">
      <w:pPr>
        <w:numPr>
          <w:ilvl w:val="1"/>
          <w:numId w:val="151"/>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a rear facing position light, and</w:t>
      </w:r>
    </w:p>
    <w:p w14:paraId="597D913E" w14:textId="77777777" w:rsidR="00AD76F4" w:rsidRPr="00F1345A" w:rsidRDefault="00AD76F4" w:rsidP="005F163A">
      <w:pPr>
        <w:numPr>
          <w:ilvl w:val="1"/>
          <w:numId w:val="151"/>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a reflector (or if the user is wearing reflective material).</w:t>
      </w:r>
    </w:p>
    <w:p w14:paraId="4139CF6A" w14:textId="77777777" w:rsidR="00AD76F4" w:rsidRPr="00F1345A" w:rsidRDefault="00AD76F4" w:rsidP="005F163A">
      <w:pPr>
        <w:spacing w:before="120" w:after="0" w:line="360" w:lineRule="auto"/>
        <w:ind w:left="1440"/>
        <w:contextualSpacing/>
        <w:rPr>
          <w:rFonts w:ascii="Arial" w:eastAsia="Calibri" w:hAnsi="Arial" w:cs="Arial"/>
          <w:sz w:val="32"/>
          <w:szCs w:val="32"/>
        </w:rPr>
      </w:pPr>
    </w:p>
    <w:p w14:paraId="61D6F1D1" w14:textId="77777777" w:rsidR="00AD76F4" w:rsidRPr="00F1345A" w:rsidRDefault="00AD76F4" w:rsidP="005F163A">
      <w:pPr>
        <w:numPr>
          <w:ilvl w:val="0"/>
          <w:numId w:val="122"/>
        </w:numPr>
        <w:spacing w:before="120" w:after="0" w:line="360" w:lineRule="auto"/>
        <w:rPr>
          <w:rFonts w:ascii="Arial" w:eastAsia="Calibri" w:hAnsi="Arial" w:cs="Arial"/>
          <w:sz w:val="32"/>
          <w:szCs w:val="32"/>
        </w:rPr>
      </w:pPr>
      <w:r w:rsidRPr="00F1345A">
        <w:rPr>
          <w:rFonts w:ascii="Arial" w:eastAsia="Calibri" w:hAnsi="Arial" w:cs="Arial"/>
          <w:sz w:val="32"/>
          <w:szCs w:val="32"/>
        </w:rPr>
        <w:t>Chang</w:t>
      </w:r>
      <w:r w:rsidR="00630C32" w:rsidRPr="00F1345A">
        <w:rPr>
          <w:rFonts w:ascii="Arial" w:eastAsia="Calibri" w:hAnsi="Arial" w:cs="Arial"/>
          <w:sz w:val="32"/>
          <w:szCs w:val="32"/>
        </w:rPr>
        <w:t>e</w:t>
      </w:r>
      <w:r w:rsidRPr="00F1345A">
        <w:rPr>
          <w:rFonts w:ascii="Arial" w:eastAsia="Calibri" w:hAnsi="Arial" w:cs="Arial"/>
          <w:sz w:val="32"/>
          <w:szCs w:val="32"/>
        </w:rPr>
        <w:t xml:space="preserve"> the priority of road users, by: </w:t>
      </w:r>
    </w:p>
    <w:p w14:paraId="0E07D6BD" w14:textId="77777777" w:rsidR="00AD76F4" w:rsidRPr="00F1345A" w:rsidRDefault="00AD76F4" w:rsidP="005F163A">
      <w:pPr>
        <w:numPr>
          <w:ilvl w:val="0"/>
          <w:numId w:val="152"/>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 xml:space="preserve">allowing cycles and transport devices to: </w:t>
      </w:r>
    </w:p>
    <w:p w14:paraId="5DC5D525" w14:textId="77777777" w:rsidR="00AD76F4" w:rsidRPr="00F1345A" w:rsidRDefault="00AD76F4" w:rsidP="005F163A">
      <w:pPr>
        <w:numPr>
          <w:ilvl w:val="1"/>
          <w:numId w:val="152"/>
        </w:numPr>
        <w:spacing w:after="0" w:line="360" w:lineRule="auto"/>
        <w:contextualSpacing/>
        <w:rPr>
          <w:rFonts w:ascii="Arial" w:eastAsia="Calibri" w:hAnsi="Arial" w:cs="Arial"/>
          <w:sz w:val="32"/>
          <w:szCs w:val="32"/>
        </w:rPr>
      </w:pPr>
      <w:r w:rsidRPr="00F1345A">
        <w:rPr>
          <w:rFonts w:ascii="Arial" w:eastAsia="Calibri" w:hAnsi="Arial" w:cs="Arial"/>
          <w:sz w:val="32"/>
          <w:szCs w:val="32"/>
        </w:rPr>
        <w:t>ride straight ahead from a left turn lane</w:t>
      </w:r>
    </w:p>
    <w:p w14:paraId="098EC709" w14:textId="77777777" w:rsidR="00AD76F4" w:rsidRPr="00F1345A" w:rsidRDefault="00AD76F4" w:rsidP="005F163A">
      <w:pPr>
        <w:numPr>
          <w:ilvl w:val="1"/>
          <w:numId w:val="152"/>
        </w:numPr>
        <w:spacing w:after="0" w:line="360" w:lineRule="auto"/>
        <w:rPr>
          <w:rFonts w:ascii="Arial" w:eastAsia="Calibri" w:hAnsi="Arial" w:cs="Arial"/>
          <w:sz w:val="32"/>
          <w:szCs w:val="32"/>
        </w:rPr>
      </w:pPr>
      <w:r w:rsidRPr="00F1345A">
        <w:rPr>
          <w:rFonts w:ascii="Arial" w:eastAsia="Calibri" w:hAnsi="Arial" w:cs="Arial"/>
          <w:sz w:val="32"/>
          <w:szCs w:val="32"/>
        </w:rPr>
        <w:t>pass slow-moving vehicles on the left.</w:t>
      </w:r>
    </w:p>
    <w:p w14:paraId="45764889" w14:textId="77777777" w:rsidR="00AD76F4" w:rsidRPr="00F1345A" w:rsidRDefault="00AD76F4" w:rsidP="005F163A">
      <w:pPr>
        <w:numPr>
          <w:ilvl w:val="0"/>
          <w:numId w:val="152"/>
        </w:numPr>
        <w:spacing w:before="120" w:after="0" w:line="360" w:lineRule="auto"/>
        <w:rPr>
          <w:rFonts w:ascii="Arial" w:eastAsia="Calibri" w:hAnsi="Arial" w:cs="Arial"/>
          <w:sz w:val="32"/>
          <w:szCs w:val="32"/>
        </w:rPr>
      </w:pPr>
      <w:r w:rsidRPr="00F1345A">
        <w:rPr>
          <w:rFonts w:ascii="Arial" w:eastAsia="Calibri" w:hAnsi="Arial" w:cs="Arial"/>
          <w:sz w:val="32"/>
          <w:szCs w:val="32"/>
        </w:rPr>
        <w:t>clarifying that turning traffic must give way to all people using separated lanes, including buses, if those people are travelling straight through at an intersection.</w:t>
      </w:r>
    </w:p>
    <w:p w14:paraId="65C9864F" w14:textId="77777777" w:rsidR="00AD76F4" w:rsidRPr="00F1345A" w:rsidRDefault="00AD76F4" w:rsidP="005F163A">
      <w:pPr>
        <w:numPr>
          <w:ilvl w:val="0"/>
          <w:numId w:val="152"/>
        </w:numPr>
        <w:spacing w:before="120" w:after="0" w:line="360" w:lineRule="auto"/>
        <w:rPr>
          <w:rFonts w:ascii="Arial" w:eastAsia="Calibri" w:hAnsi="Arial" w:cs="Arial"/>
          <w:sz w:val="32"/>
          <w:szCs w:val="32"/>
        </w:rPr>
      </w:pPr>
      <w:r w:rsidRPr="00F1345A">
        <w:rPr>
          <w:rFonts w:ascii="Arial" w:eastAsia="Calibri" w:hAnsi="Arial" w:cs="Arial"/>
          <w:sz w:val="32"/>
          <w:szCs w:val="32"/>
        </w:rPr>
        <w:t>giving greater priority to people on footpaths and shared paths when they’re crossing side roads with minimum markings (two white lines).</w:t>
      </w:r>
    </w:p>
    <w:p w14:paraId="7F327D08" w14:textId="77777777" w:rsidR="00AD76F4" w:rsidRPr="00F1345A" w:rsidRDefault="00AD76F4" w:rsidP="005F163A">
      <w:pPr>
        <w:spacing w:after="0" w:line="360" w:lineRule="auto"/>
        <w:ind w:left="1440"/>
        <w:rPr>
          <w:rFonts w:ascii="Arial" w:eastAsia="Calibri" w:hAnsi="Arial" w:cs="Arial"/>
          <w:sz w:val="32"/>
          <w:szCs w:val="32"/>
        </w:rPr>
      </w:pPr>
    </w:p>
    <w:p w14:paraId="4EF3912B" w14:textId="77777777" w:rsidR="00AD76F4" w:rsidRPr="00F1345A" w:rsidRDefault="00AD76F4" w:rsidP="005F163A">
      <w:pPr>
        <w:numPr>
          <w:ilvl w:val="0"/>
          <w:numId w:val="122"/>
        </w:numPr>
        <w:spacing w:before="120" w:after="0" w:line="360" w:lineRule="auto"/>
        <w:rPr>
          <w:rFonts w:ascii="Arial" w:eastAsia="Calibri" w:hAnsi="Arial" w:cs="Arial"/>
          <w:sz w:val="32"/>
          <w:szCs w:val="32"/>
        </w:rPr>
      </w:pPr>
      <w:r w:rsidRPr="00F1345A">
        <w:rPr>
          <w:rFonts w:ascii="Arial" w:eastAsia="Calibri" w:hAnsi="Arial" w:cs="Arial"/>
          <w:sz w:val="32"/>
          <w:szCs w:val="32"/>
        </w:rPr>
        <w:t>Mandat</w:t>
      </w:r>
      <w:r w:rsidR="00630C32" w:rsidRPr="00F1345A">
        <w:rPr>
          <w:rFonts w:ascii="Arial" w:eastAsia="Calibri" w:hAnsi="Arial" w:cs="Arial"/>
          <w:sz w:val="32"/>
          <w:szCs w:val="32"/>
        </w:rPr>
        <w:t>e</w:t>
      </w:r>
      <w:r w:rsidRPr="00F1345A">
        <w:rPr>
          <w:rFonts w:ascii="Arial" w:eastAsia="Calibri" w:hAnsi="Arial" w:cs="Arial"/>
          <w:sz w:val="32"/>
          <w:szCs w:val="32"/>
        </w:rPr>
        <w:t xml:space="preserve"> a minimum overtaking gap (on the road) for motor vehicles overtaking cycles, transport devices, horses, mobility devices and pedestrians of:</w:t>
      </w:r>
    </w:p>
    <w:p w14:paraId="711502CC" w14:textId="77777777" w:rsidR="00AD76F4" w:rsidRPr="00F1345A" w:rsidRDefault="00AD76F4" w:rsidP="005F163A">
      <w:pPr>
        <w:numPr>
          <w:ilvl w:val="1"/>
          <w:numId w:val="153"/>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 xml:space="preserve">1 metre, when the posted speed limit is 60km/h or less </w:t>
      </w:r>
    </w:p>
    <w:p w14:paraId="4E1946B1" w14:textId="77777777" w:rsidR="00AD76F4" w:rsidRPr="00F1345A" w:rsidRDefault="00AD76F4" w:rsidP="005F163A">
      <w:pPr>
        <w:numPr>
          <w:ilvl w:val="1"/>
          <w:numId w:val="153"/>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lastRenderedPageBreak/>
        <w:t>1.5 metres, when the posted speed limit is over 60km/h.</w:t>
      </w:r>
    </w:p>
    <w:p w14:paraId="3AB9D46F" w14:textId="77777777" w:rsidR="00AD76F4" w:rsidRPr="00F1345A" w:rsidRDefault="00AD76F4" w:rsidP="005F163A">
      <w:pPr>
        <w:spacing w:before="120" w:after="0" w:line="360" w:lineRule="auto"/>
        <w:ind w:left="1440"/>
        <w:contextualSpacing/>
        <w:rPr>
          <w:rFonts w:ascii="Arial" w:eastAsia="Calibri" w:hAnsi="Arial" w:cs="Arial"/>
          <w:sz w:val="32"/>
          <w:szCs w:val="32"/>
        </w:rPr>
      </w:pPr>
    </w:p>
    <w:p w14:paraId="061781E4" w14:textId="77777777" w:rsidR="00AD76F4" w:rsidRPr="00F1345A" w:rsidRDefault="00AD76F4" w:rsidP="005F163A">
      <w:pPr>
        <w:numPr>
          <w:ilvl w:val="0"/>
          <w:numId w:val="122"/>
        </w:numPr>
        <w:spacing w:before="120" w:after="0" w:line="360" w:lineRule="auto"/>
        <w:contextualSpacing/>
        <w:rPr>
          <w:rFonts w:ascii="Arial" w:eastAsia="Calibri" w:hAnsi="Arial" w:cs="Arial"/>
          <w:sz w:val="32"/>
          <w:szCs w:val="32"/>
        </w:rPr>
      </w:pPr>
      <w:r w:rsidRPr="00F1345A">
        <w:rPr>
          <w:rFonts w:ascii="Arial" w:eastAsia="Calibri" w:hAnsi="Arial" w:cs="Arial"/>
          <w:sz w:val="32"/>
          <w:szCs w:val="32"/>
        </w:rPr>
        <w:t xml:space="preserve">Clarify what’s needed for road controlling authorities to restrict parking on berms and remove the need for signs. </w:t>
      </w:r>
    </w:p>
    <w:p w14:paraId="4EDEB9F4" w14:textId="77777777" w:rsidR="00AD76F4" w:rsidRPr="00F1345A" w:rsidRDefault="00AD76F4" w:rsidP="005F163A">
      <w:pPr>
        <w:spacing w:before="120" w:after="0" w:line="360" w:lineRule="auto"/>
        <w:ind w:left="720"/>
        <w:contextualSpacing/>
        <w:rPr>
          <w:rFonts w:ascii="Arial" w:eastAsia="Calibri" w:hAnsi="Arial" w:cs="Arial"/>
          <w:sz w:val="32"/>
          <w:szCs w:val="32"/>
        </w:rPr>
      </w:pPr>
    </w:p>
    <w:p w14:paraId="5190B356" w14:textId="77777777" w:rsidR="00AD76F4" w:rsidRPr="00F1345A" w:rsidRDefault="00AD76F4" w:rsidP="005F163A">
      <w:pPr>
        <w:numPr>
          <w:ilvl w:val="0"/>
          <w:numId w:val="122"/>
        </w:numPr>
        <w:spacing w:before="120" w:after="0" w:line="360" w:lineRule="auto"/>
        <w:rPr>
          <w:rFonts w:ascii="Arial" w:eastAsia="Calibri" w:hAnsi="Arial" w:cs="Arial"/>
          <w:sz w:val="32"/>
          <w:szCs w:val="32"/>
        </w:rPr>
      </w:pPr>
      <w:r w:rsidRPr="00F1345A">
        <w:rPr>
          <w:rFonts w:ascii="Arial" w:eastAsia="Calibri" w:hAnsi="Arial" w:cs="Arial"/>
          <w:sz w:val="32"/>
          <w:szCs w:val="32"/>
        </w:rPr>
        <w:t>Require road users to give way to signalling buses pulling out of bus stops in urban areas, when the speed limit is 60km/h or less.</w:t>
      </w:r>
    </w:p>
    <w:p w14:paraId="373CC116" w14:textId="77777777" w:rsidR="003A5247" w:rsidRPr="00F1345A" w:rsidRDefault="003A5247" w:rsidP="005F163A">
      <w:pPr>
        <w:spacing w:line="360" w:lineRule="auto"/>
        <w:rPr>
          <w:sz w:val="32"/>
          <w:szCs w:val="32"/>
        </w:rPr>
      </w:pPr>
    </w:p>
    <w:p w14:paraId="30C8307A" w14:textId="77777777" w:rsidR="003A5247" w:rsidRPr="00F1345A" w:rsidRDefault="003A5247" w:rsidP="005F163A">
      <w:pPr>
        <w:spacing w:line="360" w:lineRule="auto"/>
        <w:rPr>
          <w:sz w:val="32"/>
          <w:szCs w:val="32"/>
        </w:rPr>
      </w:pPr>
      <w:r w:rsidRPr="00F1345A">
        <w:rPr>
          <w:sz w:val="32"/>
          <w:szCs w:val="32"/>
        </w:rPr>
        <w:t xml:space="preserve">As you work through this document, we welcome your comments on all nine proposals. However, you may choose to comment on just those that interest you. </w:t>
      </w:r>
    </w:p>
    <w:p w14:paraId="0AF876BD" w14:textId="77777777" w:rsidR="003A5247" w:rsidRPr="00F1345A" w:rsidRDefault="003A5247" w:rsidP="005F163A">
      <w:pPr>
        <w:spacing w:line="360" w:lineRule="auto"/>
        <w:rPr>
          <w:sz w:val="32"/>
          <w:szCs w:val="32"/>
        </w:rPr>
      </w:pPr>
      <w:r w:rsidRPr="00F1345A">
        <w:rPr>
          <w:sz w:val="32"/>
          <w:szCs w:val="32"/>
        </w:rPr>
        <w:t xml:space="preserve">The questions provided in this document are intended as a guide, and you do not have to answer them all. </w:t>
      </w:r>
    </w:p>
    <w:p w14:paraId="78EFEFE6" w14:textId="77777777" w:rsidR="003A5247" w:rsidRPr="00F1345A" w:rsidRDefault="003A5247" w:rsidP="005F163A">
      <w:pPr>
        <w:spacing w:line="360" w:lineRule="auto"/>
        <w:rPr>
          <w:sz w:val="32"/>
          <w:szCs w:val="32"/>
        </w:rPr>
      </w:pPr>
      <w:r w:rsidRPr="00F1345A">
        <w:rPr>
          <w:sz w:val="32"/>
          <w:szCs w:val="32"/>
        </w:rPr>
        <w:t>When providing feedback, it would be helpful if you would provide examples to illustrate your point.</w:t>
      </w:r>
    </w:p>
    <w:p w14:paraId="27D33016" w14:textId="77777777" w:rsidR="00407F02" w:rsidRPr="00F1345A" w:rsidRDefault="00407F02" w:rsidP="005F163A">
      <w:pPr>
        <w:spacing w:line="360" w:lineRule="auto"/>
        <w:rPr>
          <w:sz w:val="32"/>
          <w:szCs w:val="32"/>
        </w:rPr>
      </w:pPr>
    </w:p>
    <w:p w14:paraId="6BE87443" w14:textId="77777777" w:rsidR="00440281" w:rsidRPr="00F1345A" w:rsidRDefault="00440281" w:rsidP="005F163A">
      <w:pPr>
        <w:pStyle w:val="Heading2"/>
        <w:spacing w:line="360" w:lineRule="auto"/>
        <w:rPr>
          <w:sz w:val="32"/>
          <w:szCs w:val="32"/>
        </w:rPr>
      </w:pPr>
      <w:bookmarkStart w:id="11" w:name="_Toc34666322"/>
      <w:r w:rsidRPr="00F1345A">
        <w:rPr>
          <w:sz w:val="32"/>
          <w:szCs w:val="32"/>
        </w:rPr>
        <w:t>Why are the new rule and rule changes being proposed?</w:t>
      </w:r>
      <w:bookmarkEnd w:id="11"/>
    </w:p>
    <w:p w14:paraId="4FC117FD" w14:textId="77777777" w:rsidR="00440281" w:rsidRPr="00F1345A" w:rsidRDefault="00440281" w:rsidP="005F163A">
      <w:pPr>
        <w:spacing w:line="360" w:lineRule="auto"/>
        <w:rPr>
          <w:sz w:val="32"/>
          <w:szCs w:val="32"/>
        </w:rPr>
      </w:pPr>
      <w:r w:rsidRPr="00F1345A">
        <w:rPr>
          <w:sz w:val="32"/>
          <w:szCs w:val="32"/>
        </w:rPr>
        <w:t>The 2018/19-2027-28 Government Policy Statement on Land Transport (GPS 2018) has signalled a shift in government support to invest in and prioritise:</w:t>
      </w:r>
    </w:p>
    <w:p w14:paraId="3DC2233F" w14:textId="77777777" w:rsidR="00440281" w:rsidRPr="00F1345A" w:rsidRDefault="00440281" w:rsidP="005F163A">
      <w:pPr>
        <w:pStyle w:val="ListParagraph"/>
        <w:numPr>
          <w:ilvl w:val="0"/>
          <w:numId w:val="126"/>
        </w:numPr>
        <w:spacing w:line="360" w:lineRule="auto"/>
        <w:rPr>
          <w:sz w:val="32"/>
          <w:szCs w:val="32"/>
        </w:rPr>
      </w:pPr>
      <w:r w:rsidRPr="00F1345A">
        <w:rPr>
          <w:sz w:val="32"/>
          <w:szCs w:val="32"/>
        </w:rPr>
        <w:lastRenderedPageBreak/>
        <w:t>safety for everyone using the road, paths and public transport, and</w:t>
      </w:r>
    </w:p>
    <w:p w14:paraId="5BCEF5A9" w14:textId="77777777" w:rsidR="00440281" w:rsidRPr="00F1345A" w:rsidRDefault="00440281" w:rsidP="005F163A">
      <w:pPr>
        <w:pStyle w:val="ListParagraph"/>
        <w:numPr>
          <w:ilvl w:val="0"/>
          <w:numId w:val="126"/>
        </w:numPr>
        <w:spacing w:line="360" w:lineRule="auto"/>
        <w:rPr>
          <w:sz w:val="32"/>
          <w:szCs w:val="32"/>
        </w:rPr>
      </w:pPr>
      <w:r w:rsidRPr="00F1345A">
        <w:rPr>
          <w:sz w:val="32"/>
          <w:szCs w:val="32"/>
        </w:rPr>
        <w:t xml:space="preserve">access to economic and social opportunities in the land transport system. </w:t>
      </w:r>
    </w:p>
    <w:p w14:paraId="2DB34311" w14:textId="77777777" w:rsidR="00440281" w:rsidRPr="00F1345A" w:rsidRDefault="00440281" w:rsidP="005F163A">
      <w:pPr>
        <w:spacing w:line="360" w:lineRule="auto"/>
        <w:rPr>
          <w:sz w:val="32"/>
          <w:szCs w:val="32"/>
        </w:rPr>
      </w:pPr>
    </w:p>
    <w:p w14:paraId="5120A184" w14:textId="77777777" w:rsidR="00440281" w:rsidRPr="00F1345A" w:rsidRDefault="00440281" w:rsidP="005F163A">
      <w:pPr>
        <w:spacing w:line="360" w:lineRule="auto"/>
        <w:rPr>
          <w:sz w:val="32"/>
          <w:szCs w:val="32"/>
        </w:rPr>
      </w:pPr>
      <w:r w:rsidRPr="00F1345A">
        <w:rPr>
          <w:sz w:val="32"/>
          <w:szCs w:val="32"/>
        </w:rPr>
        <w:t>The Accessible Streets package aims to achieve this through a collection of rule changes. These changes are designed to make our streets, paths and public transport safer and more accessible.</w:t>
      </w:r>
    </w:p>
    <w:p w14:paraId="6BE12396" w14:textId="77777777" w:rsidR="00440281" w:rsidRPr="00F1345A" w:rsidRDefault="00440281" w:rsidP="005F163A">
      <w:pPr>
        <w:spacing w:line="360" w:lineRule="auto"/>
        <w:rPr>
          <w:sz w:val="32"/>
          <w:szCs w:val="32"/>
        </w:rPr>
      </w:pPr>
      <w:r w:rsidRPr="00F1345A">
        <w:rPr>
          <w:sz w:val="32"/>
          <w:szCs w:val="32"/>
        </w:rPr>
        <w:t>People should be able to feel safe and travel safely throughout our country, whether they are in vehicles or travelling as pedestrians or using other active modes. Improving the safety of our footpaths, shared paths and cycle lanes has the potential to deliver benefits in the areas of access, connectedness, health, and the environment, as well as improving the liveability of our towns and cities.</w:t>
      </w:r>
    </w:p>
    <w:p w14:paraId="371F1B24" w14:textId="77777777" w:rsidR="00440281" w:rsidRPr="00F1345A" w:rsidRDefault="00440281" w:rsidP="005F163A">
      <w:pPr>
        <w:spacing w:line="360" w:lineRule="auto"/>
        <w:rPr>
          <w:sz w:val="32"/>
          <w:szCs w:val="32"/>
        </w:rPr>
      </w:pPr>
      <w:r w:rsidRPr="00F1345A">
        <w:rPr>
          <w:sz w:val="32"/>
          <w:szCs w:val="32"/>
        </w:rPr>
        <w:t>We’ve taken the following into account when writing our proposed rules:</w:t>
      </w:r>
    </w:p>
    <w:p w14:paraId="3F61126A" w14:textId="77777777" w:rsidR="00440281" w:rsidRPr="00F1345A" w:rsidRDefault="00440281" w:rsidP="005F163A">
      <w:pPr>
        <w:pStyle w:val="ListParagraph"/>
        <w:numPr>
          <w:ilvl w:val="0"/>
          <w:numId w:val="127"/>
        </w:numPr>
        <w:spacing w:line="360" w:lineRule="auto"/>
        <w:rPr>
          <w:sz w:val="32"/>
          <w:szCs w:val="32"/>
        </w:rPr>
      </w:pPr>
      <w:r w:rsidRPr="00F1345A">
        <w:rPr>
          <w:sz w:val="32"/>
          <w:szCs w:val="32"/>
        </w:rPr>
        <w:t xml:space="preserve">Recommendations from Improving Road Safety in New Zealand. </w:t>
      </w:r>
    </w:p>
    <w:p w14:paraId="0A0C3A49" w14:textId="77777777" w:rsidR="00440281" w:rsidRPr="00F1345A" w:rsidRDefault="00440281" w:rsidP="005F163A">
      <w:pPr>
        <w:pStyle w:val="ListParagraph"/>
        <w:numPr>
          <w:ilvl w:val="0"/>
          <w:numId w:val="127"/>
        </w:numPr>
        <w:spacing w:line="360" w:lineRule="auto"/>
        <w:rPr>
          <w:sz w:val="32"/>
          <w:szCs w:val="32"/>
        </w:rPr>
      </w:pPr>
      <w:r w:rsidRPr="00F1345A">
        <w:rPr>
          <w:sz w:val="32"/>
          <w:szCs w:val="32"/>
        </w:rPr>
        <w:t>2014 Cycling Safety Panel’s report Safer journeys for people who cycle.</w:t>
      </w:r>
    </w:p>
    <w:p w14:paraId="1224CAD4" w14:textId="77777777" w:rsidR="00440281" w:rsidRPr="00F1345A" w:rsidRDefault="00440281" w:rsidP="005F163A">
      <w:pPr>
        <w:pStyle w:val="ListParagraph"/>
        <w:numPr>
          <w:ilvl w:val="0"/>
          <w:numId w:val="127"/>
        </w:numPr>
        <w:spacing w:line="360" w:lineRule="auto"/>
        <w:rPr>
          <w:sz w:val="32"/>
          <w:szCs w:val="32"/>
        </w:rPr>
      </w:pPr>
      <w:r w:rsidRPr="00F1345A">
        <w:rPr>
          <w:sz w:val="32"/>
          <w:szCs w:val="32"/>
        </w:rPr>
        <w:lastRenderedPageBreak/>
        <w:t>The report from the Transport and Industrial Relations Select Committee on the petition of Joanne Clendon in May 2016 [2014/59] on children cycling on the footpath.</w:t>
      </w:r>
    </w:p>
    <w:p w14:paraId="2885E55C" w14:textId="77777777" w:rsidR="00440281" w:rsidRPr="00F1345A" w:rsidRDefault="00440281" w:rsidP="005F163A">
      <w:pPr>
        <w:spacing w:line="360" w:lineRule="auto"/>
        <w:rPr>
          <w:sz w:val="32"/>
          <w:szCs w:val="32"/>
        </w:rPr>
      </w:pPr>
    </w:p>
    <w:p w14:paraId="33BCB2B2" w14:textId="77777777" w:rsidR="00440281" w:rsidRPr="00F1345A" w:rsidRDefault="00440281" w:rsidP="005F163A">
      <w:pPr>
        <w:pStyle w:val="Heading2"/>
        <w:spacing w:line="360" w:lineRule="auto"/>
        <w:rPr>
          <w:sz w:val="32"/>
          <w:szCs w:val="32"/>
        </w:rPr>
      </w:pPr>
      <w:bookmarkStart w:id="12" w:name="_Toc34666323"/>
      <w:r w:rsidRPr="00F1345A">
        <w:rPr>
          <w:sz w:val="32"/>
          <w:szCs w:val="32"/>
        </w:rPr>
        <w:t>What are we seeking your feedback on?</w:t>
      </w:r>
      <w:bookmarkEnd w:id="12"/>
    </w:p>
    <w:p w14:paraId="692019F3" w14:textId="77777777" w:rsidR="00440281" w:rsidRPr="00F1345A" w:rsidRDefault="00440281" w:rsidP="005F163A">
      <w:pPr>
        <w:spacing w:line="360" w:lineRule="auto"/>
        <w:rPr>
          <w:sz w:val="32"/>
          <w:szCs w:val="32"/>
        </w:rPr>
      </w:pPr>
      <w:r w:rsidRPr="00F1345A">
        <w:rPr>
          <w:sz w:val="32"/>
          <w:szCs w:val="32"/>
        </w:rPr>
        <w:t xml:space="preserve">As you work through this document, we welcome your comments on all nine proposals. However, you may choose to comment on just those that interest you. </w:t>
      </w:r>
    </w:p>
    <w:p w14:paraId="0F905D77" w14:textId="77777777" w:rsidR="00440281" w:rsidRPr="00F1345A" w:rsidRDefault="00440281" w:rsidP="005F163A">
      <w:pPr>
        <w:spacing w:line="360" w:lineRule="auto"/>
        <w:rPr>
          <w:sz w:val="32"/>
          <w:szCs w:val="32"/>
        </w:rPr>
      </w:pPr>
      <w:r w:rsidRPr="00F1345A">
        <w:rPr>
          <w:sz w:val="32"/>
          <w:szCs w:val="32"/>
        </w:rPr>
        <w:t>We have also outlined alternative options for proposals 1 and 2. We are seeking your feedback on these alternatives, including whether you prefer these alternatives to our proposals.</w:t>
      </w:r>
    </w:p>
    <w:p w14:paraId="305E5E12" w14:textId="77777777" w:rsidR="00440281" w:rsidRPr="00F1345A" w:rsidRDefault="00440281" w:rsidP="005F163A">
      <w:pPr>
        <w:spacing w:line="360" w:lineRule="auto"/>
        <w:rPr>
          <w:sz w:val="32"/>
          <w:szCs w:val="32"/>
        </w:rPr>
      </w:pPr>
      <w:r w:rsidRPr="00F1345A">
        <w:rPr>
          <w:sz w:val="32"/>
          <w:szCs w:val="32"/>
        </w:rPr>
        <w:t xml:space="preserve">The questions provided in this document are intended as a guide, and you do not have to answer them all. </w:t>
      </w:r>
    </w:p>
    <w:p w14:paraId="2F4BA917" w14:textId="77777777" w:rsidR="00440281" w:rsidRPr="00F1345A" w:rsidRDefault="00440281" w:rsidP="005F163A">
      <w:pPr>
        <w:spacing w:line="360" w:lineRule="auto"/>
        <w:rPr>
          <w:sz w:val="32"/>
          <w:szCs w:val="32"/>
        </w:rPr>
      </w:pPr>
      <w:r w:rsidRPr="00F1345A">
        <w:rPr>
          <w:sz w:val="32"/>
          <w:szCs w:val="32"/>
        </w:rPr>
        <w:t>When providing feedback, it would be helpful if you would provide examples to illustrate your point.</w:t>
      </w:r>
    </w:p>
    <w:p w14:paraId="04A294F3" w14:textId="77777777" w:rsidR="00440281" w:rsidRPr="00F1345A" w:rsidRDefault="00440281" w:rsidP="005F163A">
      <w:pPr>
        <w:spacing w:line="360" w:lineRule="auto"/>
        <w:rPr>
          <w:sz w:val="32"/>
          <w:szCs w:val="32"/>
        </w:rPr>
      </w:pPr>
    </w:p>
    <w:p w14:paraId="6C38ED97" w14:textId="77777777" w:rsidR="00440281" w:rsidRPr="00F1345A" w:rsidRDefault="00440281" w:rsidP="005F163A">
      <w:pPr>
        <w:pStyle w:val="Heading2"/>
        <w:spacing w:line="360" w:lineRule="auto"/>
        <w:rPr>
          <w:sz w:val="32"/>
          <w:szCs w:val="32"/>
        </w:rPr>
      </w:pPr>
      <w:bookmarkStart w:id="13" w:name="_Toc34666324"/>
      <w:r w:rsidRPr="00F1345A">
        <w:rPr>
          <w:sz w:val="32"/>
          <w:szCs w:val="32"/>
        </w:rPr>
        <w:t>Proposed timeline for implementation</w:t>
      </w:r>
      <w:bookmarkEnd w:id="13"/>
    </w:p>
    <w:p w14:paraId="5EFFA65A" w14:textId="77777777" w:rsidR="00440281" w:rsidRPr="00F1345A" w:rsidRDefault="00440281" w:rsidP="005F163A">
      <w:pPr>
        <w:spacing w:line="360" w:lineRule="auto"/>
        <w:rPr>
          <w:sz w:val="32"/>
          <w:szCs w:val="32"/>
        </w:rPr>
      </w:pPr>
      <w:r w:rsidRPr="00F1345A">
        <w:rPr>
          <w:sz w:val="32"/>
          <w:szCs w:val="32"/>
        </w:rPr>
        <w:t>Subject to the approval of the Associate Minister of Transport, we propose that the rules take effect in the 2020- 2021 financial year.</w:t>
      </w:r>
    </w:p>
    <w:p w14:paraId="3AB301BF" w14:textId="77777777" w:rsidR="00D035BA" w:rsidRPr="00F1345A" w:rsidRDefault="00D035BA" w:rsidP="0083390A">
      <w:pPr>
        <w:spacing w:line="276" w:lineRule="auto"/>
        <w:rPr>
          <w:rFonts w:asciiTheme="majorHAnsi" w:eastAsiaTheme="majorEastAsia" w:hAnsiTheme="majorHAnsi" w:cstheme="majorBidi"/>
          <w:b/>
          <w:color w:val="1B5782" w:themeColor="accent1" w:themeShade="BF"/>
          <w:sz w:val="32"/>
          <w:szCs w:val="32"/>
        </w:rPr>
      </w:pPr>
    </w:p>
    <w:p w14:paraId="2C71E419" w14:textId="6646AC5F" w:rsidR="00440281" w:rsidRPr="00F1345A" w:rsidRDefault="00440281" w:rsidP="0083390A">
      <w:pPr>
        <w:pStyle w:val="Heading2"/>
        <w:spacing w:line="276" w:lineRule="auto"/>
        <w:rPr>
          <w:sz w:val="24"/>
        </w:rPr>
      </w:pPr>
      <w:bookmarkStart w:id="14" w:name="_Toc34666325"/>
      <w:r w:rsidRPr="00F1345A">
        <w:rPr>
          <w:sz w:val="32"/>
        </w:rPr>
        <w:lastRenderedPageBreak/>
        <w:t xml:space="preserve">Proposal 1: Change and re-name the types of device that </w:t>
      </w:r>
      <w:r w:rsidR="005F3ACD" w:rsidRPr="00F1345A">
        <w:rPr>
          <w:sz w:val="32"/>
        </w:rPr>
        <w:t xml:space="preserve">are </w:t>
      </w:r>
      <w:r w:rsidRPr="00F1345A">
        <w:rPr>
          <w:sz w:val="32"/>
        </w:rPr>
        <w:t>used on footpaths, shared paths, cycle paths and cycle lanes</w:t>
      </w:r>
      <w:bookmarkEnd w:id="14"/>
    </w:p>
    <w:p w14:paraId="28485D56" w14:textId="77777777" w:rsidR="00440281" w:rsidRPr="00F1345A" w:rsidRDefault="00440281" w:rsidP="005F163A">
      <w:pPr>
        <w:spacing w:line="360" w:lineRule="auto"/>
        <w:rPr>
          <w:b/>
          <w:i/>
          <w:color w:val="2575AE" w:themeColor="accent1"/>
          <w:sz w:val="32"/>
          <w:szCs w:val="32"/>
        </w:rPr>
      </w:pPr>
      <w:r w:rsidRPr="00F1345A">
        <w:rPr>
          <w:b/>
          <w:i/>
          <w:color w:val="2575AE" w:themeColor="accent1"/>
          <w:sz w:val="32"/>
          <w:szCs w:val="32"/>
        </w:rPr>
        <w:t>Current state</w:t>
      </w:r>
    </w:p>
    <w:p w14:paraId="7B31864D" w14:textId="77777777" w:rsidR="00440281" w:rsidRPr="00F1345A" w:rsidRDefault="00440281" w:rsidP="005F163A">
      <w:pPr>
        <w:spacing w:line="360" w:lineRule="auto"/>
        <w:rPr>
          <w:sz w:val="32"/>
          <w:szCs w:val="32"/>
        </w:rPr>
      </w:pPr>
      <w:r w:rsidRPr="00F1345A">
        <w:rPr>
          <w:sz w:val="32"/>
          <w:szCs w:val="32"/>
        </w:rPr>
        <w:t>Vehicles and devices are categorised into different groups to help you, along with councils and road controlling authorities</w:t>
      </w:r>
      <w:r w:rsidR="00020C0C" w:rsidRPr="00F1345A">
        <w:rPr>
          <w:rStyle w:val="FootnoteReference"/>
          <w:sz w:val="32"/>
          <w:szCs w:val="32"/>
        </w:rPr>
        <w:footnoteReference w:id="1"/>
      </w:r>
      <w:r w:rsidRPr="00F1345A">
        <w:rPr>
          <w:sz w:val="32"/>
          <w:szCs w:val="32"/>
        </w:rPr>
        <w:t>, understand where you can use them.</w:t>
      </w:r>
    </w:p>
    <w:p w14:paraId="35FA44EA" w14:textId="77777777" w:rsidR="00440281" w:rsidRPr="00F1345A" w:rsidRDefault="00440281" w:rsidP="005F163A">
      <w:pPr>
        <w:spacing w:line="360" w:lineRule="auto"/>
        <w:rPr>
          <w:sz w:val="32"/>
          <w:szCs w:val="32"/>
        </w:rPr>
      </w:pPr>
      <w:r w:rsidRPr="00F1345A">
        <w:rPr>
          <w:sz w:val="32"/>
          <w:szCs w:val="32"/>
        </w:rPr>
        <w:t>We’ve outlined the current vehicle, device and user-type categories and where you can currently use them in the following tables (table 1A and 1B).</w:t>
      </w:r>
    </w:p>
    <w:p w14:paraId="5D32921C" w14:textId="4B464544" w:rsidR="00440281" w:rsidRDefault="00440281" w:rsidP="00440281"/>
    <w:p w14:paraId="61DC1971" w14:textId="53C8F8CA" w:rsidR="005F163A" w:rsidRDefault="005F163A" w:rsidP="00440281"/>
    <w:p w14:paraId="5FFD3712" w14:textId="103697A4" w:rsidR="005F163A" w:rsidRDefault="005F163A" w:rsidP="00440281"/>
    <w:p w14:paraId="196429D9" w14:textId="32A6374F" w:rsidR="005F163A" w:rsidRDefault="005F163A" w:rsidP="00440281"/>
    <w:p w14:paraId="2DA4A47F" w14:textId="20476AF7" w:rsidR="005F163A" w:rsidRDefault="005F163A" w:rsidP="00440281"/>
    <w:p w14:paraId="6EDF3C80" w14:textId="0520F23D" w:rsidR="005F163A" w:rsidRDefault="005F163A" w:rsidP="00440281"/>
    <w:p w14:paraId="4D83052E" w14:textId="28FA0F19" w:rsidR="005F163A" w:rsidRDefault="005F163A" w:rsidP="00440281"/>
    <w:p w14:paraId="1C21FA17" w14:textId="5E840D2F" w:rsidR="00E574B2" w:rsidRDefault="00E574B2" w:rsidP="00440281"/>
    <w:p w14:paraId="0AFAB332" w14:textId="4EB946F3" w:rsidR="00E574B2" w:rsidRDefault="00E574B2" w:rsidP="00440281"/>
    <w:p w14:paraId="34E3C48D" w14:textId="20F81AC2" w:rsidR="00E574B2" w:rsidRDefault="00E574B2" w:rsidP="00440281"/>
    <w:p w14:paraId="69274D88" w14:textId="23D63812" w:rsidR="00E574B2" w:rsidRDefault="00E574B2" w:rsidP="00440281"/>
    <w:p w14:paraId="6C31BFF6" w14:textId="4B9E2DC3" w:rsidR="00E574B2" w:rsidRDefault="00E574B2" w:rsidP="00440281"/>
    <w:p w14:paraId="0E4E732D" w14:textId="72A536F3" w:rsidR="00E574B2" w:rsidRDefault="00E574B2" w:rsidP="00440281"/>
    <w:p w14:paraId="4739EB8F" w14:textId="140E9A5A" w:rsidR="00E574B2" w:rsidRDefault="00E574B2" w:rsidP="00440281"/>
    <w:p w14:paraId="0F443A87" w14:textId="77777777" w:rsidR="00E574B2" w:rsidRDefault="00E574B2" w:rsidP="00440281"/>
    <w:p w14:paraId="781C127C" w14:textId="77777777" w:rsidR="00440281" w:rsidRPr="0083390A" w:rsidRDefault="00440281" w:rsidP="00440281">
      <w:pPr>
        <w:rPr>
          <w:b/>
          <w:sz w:val="32"/>
        </w:rPr>
      </w:pPr>
      <w:r w:rsidRPr="0083390A">
        <w:rPr>
          <w:b/>
          <w:sz w:val="32"/>
        </w:rPr>
        <w:lastRenderedPageBreak/>
        <w:t>Table 1A: the current categories and their definitions</w:t>
      </w:r>
    </w:p>
    <w:tbl>
      <w:tblPr>
        <w:tblStyle w:val="TableGrid"/>
        <w:tblW w:w="9498" w:type="dxa"/>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ayout w:type="fixed"/>
        <w:tblLook w:val="04A0" w:firstRow="1" w:lastRow="0" w:firstColumn="1" w:lastColumn="0" w:noHBand="0" w:noVBand="1"/>
        <w:tblCaption w:val="Table showing category names, definitions and examples."/>
        <w:tblDescription w:val="Category: pedestrians&#10;Definition of pedestrians&#10;Pedestrians include: &#10;• people on foot&#10;• unpowered wheelchairs&#10;• everyday items such as prams and shopping trolleys when used by a person walking. &#10;Pedestrians are the main people using the footpath. &#10;Examples of pedestrians&#10;• A person walking or running on the footpath.&#10;• A person in an unpowered wheelchair.&#10;• A person pushing a pram.&#10;• A person walking their dog.&#10;&#10;Category: Mobility devices&#10;Definition of Mobility devices&#10;Devices which are:&#10;• intended for people who require mobility assistance for a physical or neurological impairment&#10;• powered by a motor with a maximum power output of up to 1500 watts. &#10;People using mobility devices typically use the footpath.&#10;Examples of Mobility Devices&#10;• Mobility scooters &#10;• Powered wheelchairs&#10;&#10;&#10;Category: Wheeled recreational devices&#10;Definition of wheeled recreational devices&#10;A device with wheels, propelled by: &#10;• human power &#10;• gravity&#10;• a small auxiliary motor with a maximum power output of up to 300 watts. &#10;Currently excludes cycles with a wheel diameter over 355mm (an average 6-year-old’s bike). Most adult bicycles are excluded. &#10;Examples of wheeled recreational devices &#10;• Scooters&#10;• Skateboards&#10;• In-line roller blades&#10;• e-scooters&#10;• e-skateboards&#10;• YikeBikes&#10;&#10;Category: Cycles and e-bikes&#10;Definition of cycles and e-bikes&#10;Cycles, including adult tricycles and e bikes, are treated as their own vehicle category. &#10;Adult cycles are too large to be considered a wheeled recreational device. Cycles with a wheel diameter less than 355mm, the average size for a six-year-old, are both a WRD and a cycle.&#10;Examples of cycles and e-bikes&#10;• Bicycles&#10;• Tricycles&#10;• E-bikes&#10;"/>
      </w:tblPr>
      <w:tblGrid>
        <w:gridCol w:w="2410"/>
        <w:gridCol w:w="3827"/>
        <w:gridCol w:w="3261"/>
      </w:tblGrid>
      <w:tr w:rsidR="00440281" w:rsidRPr="00440281" w14:paraId="3CBC5BB2" w14:textId="77777777" w:rsidTr="004A4862">
        <w:trPr>
          <w:tblHeader/>
        </w:trPr>
        <w:tc>
          <w:tcPr>
            <w:tcW w:w="2410" w:type="dxa"/>
            <w:tcBorders>
              <w:top w:val="single" w:sz="4" w:space="0" w:color="006FB6"/>
              <w:left w:val="nil"/>
              <w:bottom w:val="single" w:sz="4" w:space="0" w:color="006FB6"/>
              <w:right w:val="single" w:sz="4" w:space="0" w:color="006FB6"/>
            </w:tcBorders>
            <w:shd w:val="clear" w:color="auto" w:fill="003B52"/>
            <w:hideMark/>
          </w:tcPr>
          <w:p w14:paraId="67FE28D7" w14:textId="77777777" w:rsidR="00440281" w:rsidRPr="00F1345A" w:rsidRDefault="00440281" w:rsidP="00440281">
            <w:pPr>
              <w:spacing w:before="120" w:after="120" w:line="276" w:lineRule="auto"/>
              <w:jc w:val="center"/>
              <w:rPr>
                <w:rFonts w:ascii="Arial" w:eastAsia="Calibri" w:hAnsi="Arial" w:cs="Times New Roman"/>
                <w:b/>
                <w:color w:val="FFFFFF"/>
                <w:sz w:val="28"/>
              </w:rPr>
            </w:pPr>
            <w:r w:rsidRPr="00F1345A">
              <w:rPr>
                <w:rFonts w:ascii="Arial" w:eastAsia="Calibri" w:hAnsi="Arial" w:cs="Times New Roman"/>
                <w:b/>
                <w:color w:val="FFFFFF"/>
                <w:sz w:val="28"/>
              </w:rPr>
              <w:t>Category</w:t>
            </w:r>
          </w:p>
        </w:tc>
        <w:tc>
          <w:tcPr>
            <w:tcW w:w="3827" w:type="dxa"/>
            <w:tcBorders>
              <w:top w:val="single" w:sz="4" w:space="0" w:color="006FB6"/>
              <w:left w:val="single" w:sz="4" w:space="0" w:color="006FB6"/>
              <w:bottom w:val="single" w:sz="4" w:space="0" w:color="006FB6"/>
              <w:right w:val="single" w:sz="4" w:space="0" w:color="006FB6"/>
            </w:tcBorders>
            <w:shd w:val="clear" w:color="auto" w:fill="003B52"/>
            <w:vAlign w:val="center"/>
            <w:hideMark/>
          </w:tcPr>
          <w:p w14:paraId="1C719B72" w14:textId="77777777" w:rsidR="00440281" w:rsidRPr="00F1345A" w:rsidRDefault="00440281" w:rsidP="00440281">
            <w:pPr>
              <w:spacing w:before="120" w:after="120" w:line="276" w:lineRule="auto"/>
              <w:jc w:val="center"/>
              <w:rPr>
                <w:rFonts w:ascii="Arial" w:eastAsia="Calibri" w:hAnsi="Arial" w:cs="Times New Roman"/>
                <w:b/>
                <w:color w:val="FFFFFF"/>
                <w:sz w:val="28"/>
              </w:rPr>
            </w:pPr>
            <w:r w:rsidRPr="00F1345A">
              <w:rPr>
                <w:rFonts w:ascii="Arial" w:eastAsia="Calibri" w:hAnsi="Arial" w:cs="Times New Roman"/>
                <w:b/>
                <w:color w:val="FFFFFF"/>
                <w:sz w:val="28"/>
              </w:rPr>
              <w:t>Definition</w:t>
            </w:r>
          </w:p>
        </w:tc>
        <w:tc>
          <w:tcPr>
            <w:tcW w:w="3261" w:type="dxa"/>
            <w:tcBorders>
              <w:top w:val="single" w:sz="4" w:space="0" w:color="006FB6"/>
              <w:left w:val="single" w:sz="4" w:space="0" w:color="006FB6"/>
              <w:bottom w:val="single" w:sz="4" w:space="0" w:color="006FB6"/>
              <w:right w:val="nil"/>
            </w:tcBorders>
            <w:shd w:val="clear" w:color="auto" w:fill="003B52"/>
            <w:hideMark/>
          </w:tcPr>
          <w:p w14:paraId="4D652800" w14:textId="77777777" w:rsidR="00440281" w:rsidRPr="00F1345A" w:rsidRDefault="00440281" w:rsidP="00440281">
            <w:pPr>
              <w:spacing w:before="120" w:after="120" w:line="276" w:lineRule="auto"/>
              <w:jc w:val="center"/>
              <w:rPr>
                <w:rFonts w:ascii="Arial" w:eastAsia="Calibri" w:hAnsi="Arial" w:cs="Times New Roman"/>
                <w:b/>
                <w:color w:val="FFFFFF"/>
                <w:sz w:val="28"/>
              </w:rPr>
            </w:pPr>
            <w:r w:rsidRPr="00F1345A">
              <w:rPr>
                <w:rFonts w:ascii="Arial" w:eastAsia="Calibri" w:hAnsi="Arial" w:cs="Times New Roman"/>
                <w:b/>
                <w:color w:val="FFFFFF"/>
                <w:sz w:val="28"/>
              </w:rPr>
              <w:t>Examples</w:t>
            </w:r>
          </w:p>
        </w:tc>
      </w:tr>
      <w:tr w:rsidR="00440281" w:rsidRPr="00440281" w14:paraId="061094A4" w14:textId="77777777" w:rsidTr="004A4862">
        <w:trPr>
          <w:trHeight w:val="2848"/>
        </w:trPr>
        <w:tc>
          <w:tcPr>
            <w:tcW w:w="2410" w:type="dxa"/>
            <w:tcBorders>
              <w:top w:val="single" w:sz="4" w:space="0" w:color="006FB6"/>
              <w:left w:val="nil"/>
              <w:bottom w:val="single" w:sz="4" w:space="0" w:color="006FB6"/>
              <w:right w:val="single" w:sz="4" w:space="0" w:color="006FB6"/>
            </w:tcBorders>
            <w:hideMark/>
          </w:tcPr>
          <w:p w14:paraId="21169162" w14:textId="77777777" w:rsidR="00440281" w:rsidRPr="00F1345A" w:rsidRDefault="00440281" w:rsidP="00440281">
            <w:pPr>
              <w:spacing w:before="120" w:after="120" w:line="276" w:lineRule="auto"/>
              <w:jc w:val="center"/>
              <w:rPr>
                <w:rFonts w:ascii="Arial" w:eastAsia="Calibri" w:hAnsi="Arial" w:cs="Times New Roman"/>
                <w:b/>
                <w:sz w:val="28"/>
              </w:rPr>
            </w:pPr>
            <w:r w:rsidRPr="00F1345A">
              <w:rPr>
                <w:rFonts w:ascii="Arial" w:eastAsia="Calibri" w:hAnsi="Arial" w:cs="Times New Roman"/>
                <w:b/>
                <w:sz w:val="28"/>
              </w:rPr>
              <w:t>Pedestrians</w:t>
            </w:r>
          </w:p>
          <w:p w14:paraId="79D42EA5"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3B800CC2" wp14:editId="3A76343C">
                  <wp:extent cx="1337095" cy="1337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0254" cy="1340254"/>
                          </a:xfrm>
                          <a:prstGeom prst="rect">
                            <a:avLst/>
                          </a:prstGeom>
                          <a:noFill/>
                          <a:ln>
                            <a:noFill/>
                          </a:ln>
                        </pic:spPr>
                      </pic:pic>
                    </a:graphicData>
                  </a:graphic>
                </wp:inline>
              </w:drawing>
            </w:r>
          </w:p>
        </w:tc>
        <w:tc>
          <w:tcPr>
            <w:tcW w:w="3827" w:type="dxa"/>
            <w:tcBorders>
              <w:top w:val="single" w:sz="4" w:space="0" w:color="006FB6"/>
              <w:left w:val="single" w:sz="4" w:space="0" w:color="006FB6"/>
              <w:bottom w:val="single" w:sz="4" w:space="0" w:color="006FB6"/>
              <w:right w:val="single" w:sz="4" w:space="0" w:color="006FB6"/>
            </w:tcBorders>
            <w:hideMark/>
          </w:tcPr>
          <w:p w14:paraId="5C0E6C2C" w14:textId="77777777" w:rsidR="00440281" w:rsidRPr="00F1345A" w:rsidRDefault="00440281" w:rsidP="00440281">
            <w:pPr>
              <w:spacing w:before="120" w:after="120" w:line="276" w:lineRule="auto"/>
              <w:rPr>
                <w:rFonts w:ascii="Arial" w:eastAsia="Calibri" w:hAnsi="Arial" w:cs="Times New Roman"/>
                <w:sz w:val="28"/>
              </w:rPr>
            </w:pPr>
            <w:r w:rsidRPr="00F1345A">
              <w:rPr>
                <w:rFonts w:ascii="Arial" w:eastAsia="Calibri" w:hAnsi="Arial" w:cs="Times New Roman"/>
                <w:sz w:val="28"/>
              </w:rPr>
              <w:t xml:space="preserve">Pedestrians include: </w:t>
            </w:r>
          </w:p>
          <w:p w14:paraId="3058B41E" w14:textId="77777777" w:rsidR="00440281" w:rsidRPr="00F1345A" w:rsidRDefault="00440281" w:rsidP="00F24DD5">
            <w:pPr>
              <w:numPr>
                <w:ilvl w:val="0"/>
                <w:numId w:val="14"/>
              </w:numPr>
              <w:snapToGrid w:val="0"/>
              <w:spacing w:after="200" w:line="276" w:lineRule="auto"/>
              <w:contextualSpacing/>
              <w:rPr>
                <w:rFonts w:ascii="Arial" w:eastAsia="Arial" w:hAnsi="Arial" w:cs="Times New Roman"/>
                <w:sz w:val="28"/>
              </w:rPr>
            </w:pPr>
            <w:r w:rsidRPr="00F1345A">
              <w:rPr>
                <w:rFonts w:ascii="Arial" w:eastAsia="Arial" w:hAnsi="Arial" w:cs="Times New Roman"/>
                <w:sz w:val="28"/>
              </w:rPr>
              <w:t>people on foot</w:t>
            </w:r>
          </w:p>
          <w:p w14:paraId="5602BE76" w14:textId="77777777" w:rsidR="00440281" w:rsidRPr="00F1345A" w:rsidRDefault="00440281" w:rsidP="00F24DD5">
            <w:pPr>
              <w:numPr>
                <w:ilvl w:val="0"/>
                <w:numId w:val="14"/>
              </w:numPr>
              <w:snapToGrid w:val="0"/>
              <w:spacing w:after="200" w:line="276" w:lineRule="auto"/>
              <w:contextualSpacing/>
              <w:rPr>
                <w:rFonts w:ascii="Arial" w:eastAsia="Arial" w:hAnsi="Arial" w:cs="Times New Roman"/>
                <w:sz w:val="28"/>
              </w:rPr>
            </w:pPr>
            <w:r w:rsidRPr="00F1345A">
              <w:rPr>
                <w:rFonts w:ascii="Arial" w:eastAsia="Arial" w:hAnsi="Arial" w:cs="Times New Roman"/>
                <w:sz w:val="28"/>
              </w:rPr>
              <w:t>people using unpowered wheelchairs</w:t>
            </w:r>
          </w:p>
          <w:p w14:paraId="42518D5C" w14:textId="77777777" w:rsidR="00440281" w:rsidRPr="00F1345A" w:rsidRDefault="00440281" w:rsidP="00F24DD5">
            <w:pPr>
              <w:numPr>
                <w:ilvl w:val="0"/>
                <w:numId w:val="14"/>
              </w:numPr>
              <w:snapToGrid w:val="0"/>
              <w:spacing w:after="120" w:line="276" w:lineRule="auto"/>
              <w:contextualSpacing/>
              <w:rPr>
                <w:rFonts w:ascii="Arial" w:eastAsia="Arial" w:hAnsi="Arial" w:cs="Times New Roman"/>
                <w:sz w:val="28"/>
              </w:rPr>
            </w:pPr>
            <w:r w:rsidRPr="00F1345A">
              <w:rPr>
                <w:rFonts w:ascii="Arial" w:eastAsia="Arial" w:hAnsi="Arial" w:cs="Times New Roman"/>
                <w:sz w:val="28"/>
              </w:rPr>
              <w:t xml:space="preserve">everyday items such as prams and shopping trolleys when used by a person walking. </w:t>
            </w:r>
          </w:p>
          <w:p w14:paraId="4DA8C9C1" w14:textId="77777777" w:rsidR="00B12F5F" w:rsidRPr="00F1345A" w:rsidRDefault="00B12F5F" w:rsidP="00B12F5F">
            <w:pPr>
              <w:snapToGrid w:val="0"/>
              <w:spacing w:after="120" w:line="276" w:lineRule="auto"/>
              <w:ind w:left="720"/>
              <w:contextualSpacing/>
              <w:rPr>
                <w:rFonts w:ascii="Arial" w:eastAsia="Arial" w:hAnsi="Arial" w:cs="Times New Roman"/>
                <w:sz w:val="28"/>
              </w:rPr>
            </w:pPr>
          </w:p>
          <w:p w14:paraId="5F237FD0" w14:textId="77777777" w:rsidR="00440281" w:rsidRPr="00F1345A" w:rsidRDefault="00440281" w:rsidP="00440281">
            <w:pPr>
              <w:spacing w:before="120" w:after="120" w:line="276" w:lineRule="auto"/>
              <w:rPr>
                <w:rFonts w:ascii="Arial" w:eastAsia="Calibri" w:hAnsi="Arial" w:cs="Times New Roman"/>
                <w:sz w:val="28"/>
              </w:rPr>
            </w:pPr>
            <w:r w:rsidRPr="00F1345A">
              <w:rPr>
                <w:rFonts w:ascii="Arial" w:eastAsia="Calibri" w:hAnsi="Arial" w:cs="Times New Roman"/>
                <w:sz w:val="28"/>
              </w:rPr>
              <w:t xml:space="preserve">Pedestrians are the main users of the footpath. </w:t>
            </w:r>
          </w:p>
          <w:p w14:paraId="08F23775" w14:textId="77777777" w:rsidR="00F1345A" w:rsidRDefault="00F1345A" w:rsidP="00440281">
            <w:pPr>
              <w:spacing w:before="120" w:after="120" w:line="276" w:lineRule="auto"/>
              <w:rPr>
                <w:rFonts w:ascii="Arial" w:eastAsia="Calibri" w:hAnsi="Arial" w:cs="Times New Roman"/>
                <w:sz w:val="24"/>
              </w:rPr>
            </w:pPr>
          </w:p>
          <w:p w14:paraId="5F50C7F4" w14:textId="4888E1A5" w:rsidR="00F1345A" w:rsidRPr="00440281" w:rsidRDefault="00F1345A" w:rsidP="00440281">
            <w:pPr>
              <w:spacing w:before="120" w:after="120" w:line="276" w:lineRule="auto"/>
              <w:rPr>
                <w:rFonts w:ascii="Arial" w:eastAsia="Calibri" w:hAnsi="Arial" w:cs="Times New Roman"/>
              </w:rPr>
            </w:pPr>
          </w:p>
        </w:tc>
        <w:tc>
          <w:tcPr>
            <w:tcW w:w="3261" w:type="dxa"/>
            <w:tcBorders>
              <w:top w:val="single" w:sz="4" w:space="0" w:color="006FB6"/>
              <w:left w:val="single" w:sz="4" w:space="0" w:color="006FB6"/>
              <w:bottom w:val="single" w:sz="4" w:space="0" w:color="006FB6"/>
              <w:right w:val="nil"/>
            </w:tcBorders>
            <w:hideMark/>
          </w:tcPr>
          <w:p w14:paraId="3913C97C" w14:textId="77777777" w:rsidR="00440281" w:rsidRPr="00F1345A" w:rsidRDefault="00440281" w:rsidP="00F24DD5">
            <w:pPr>
              <w:numPr>
                <w:ilvl w:val="0"/>
                <w:numId w:val="15"/>
              </w:numPr>
              <w:spacing w:before="120" w:after="120" w:line="276" w:lineRule="auto"/>
              <w:ind w:left="453"/>
              <w:contextualSpacing/>
              <w:rPr>
                <w:rFonts w:ascii="Arial" w:eastAsia="Arial" w:hAnsi="Arial" w:cs="Times New Roman"/>
                <w:sz w:val="28"/>
              </w:rPr>
            </w:pPr>
            <w:r w:rsidRPr="00F1345A">
              <w:rPr>
                <w:rFonts w:ascii="Arial" w:eastAsia="Arial" w:hAnsi="Arial" w:cs="Times New Roman"/>
                <w:sz w:val="28"/>
              </w:rPr>
              <w:t>A person walking or running on the footpath.</w:t>
            </w:r>
          </w:p>
          <w:p w14:paraId="47257ED3" w14:textId="77777777" w:rsidR="00440281" w:rsidRPr="00F1345A" w:rsidRDefault="00440281" w:rsidP="00F24DD5">
            <w:pPr>
              <w:numPr>
                <w:ilvl w:val="0"/>
                <w:numId w:val="15"/>
              </w:numPr>
              <w:spacing w:before="120" w:after="120" w:line="276" w:lineRule="auto"/>
              <w:ind w:left="453"/>
              <w:contextualSpacing/>
              <w:rPr>
                <w:rFonts w:ascii="Arial" w:eastAsia="Arial" w:hAnsi="Arial" w:cs="Times New Roman"/>
                <w:sz w:val="28"/>
              </w:rPr>
            </w:pPr>
            <w:r w:rsidRPr="00F1345A">
              <w:rPr>
                <w:rFonts w:ascii="Arial" w:eastAsia="Arial" w:hAnsi="Arial" w:cs="Times New Roman"/>
                <w:sz w:val="28"/>
              </w:rPr>
              <w:t>A person using an unpowered wheelchair.</w:t>
            </w:r>
          </w:p>
          <w:p w14:paraId="047F4A42" w14:textId="77777777" w:rsidR="00440281" w:rsidRPr="00F1345A" w:rsidRDefault="00440281" w:rsidP="00F24DD5">
            <w:pPr>
              <w:numPr>
                <w:ilvl w:val="0"/>
                <w:numId w:val="15"/>
              </w:numPr>
              <w:spacing w:before="120" w:after="120" w:line="276" w:lineRule="auto"/>
              <w:ind w:left="453"/>
              <w:contextualSpacing/>
              <w:rPr>
                <w:rFonts w:ascii="Arial" w:eastAsia="Arial" w:hAnsi="Arial" w:cs="Times New Roman"/>
                <w:sz w:val="28"/>
              </w:rPr>
            </w:pPr>
            <w:r w:rsidRPr="00F1345A">
              <w:rPr>
                <w:rFonts w:ascii="Arial" w:eastAsia="Arial" w:hAnsi="Arial" w:cs="Times New Roman"/>
                <w:sz w:val="28"/>
              </w:rPr>
              <w:t>A person pushing a pram.</w:t>
            </w:r>
          </w:p>
          <w:p w14:paraId="22508525" w14:textId="77777777" w:rsidR="00440281" w:rsidRPr="00440281" w:rsidRDefault="00440281" w:rsidP="00F24DD5">
            <w:pPr>
              <w:numPr>
                <w:ilvl w:val="0"/>
                <w:numId w:val="15"/>
              </w:numPr>
              <w:spacing w:before="120" w:after="120" w:line="276" w:lineRule="auto"/>
              <w:ind w:left="453"/>
              <w:contextualSpacing/>
              <w:rPr>
                <w:rFonts w:ascii="Arial" w:eastAsia="Arial" w:hAnsi="Arial" w:cs="Times New Roman"/>
              </w:rPr>
            </w:pPr>
            <w:r w:rsidRPr="00F1345A">
              <w:rPr>
                <w:rFonts w:ascii="Arial" w:eastAsia="Arial" w:hAnsi="Arial" w:cs="Times New Roman"/>
                <w:sz w:val="28"/>
              </w:rPr>
              <w:t>A person walking their dog.</w:t>
            </w:r>
          </w:p>
        </w:tc>
      </w:tr>
      <w:tr w:rsidR="00440281" w:rsidRPr="00440281" w14:paraId="7478F8DF" w14:textId="77777777" w:rsidTr="004A4862">
        <w:trPr>
          <w:trHeight w:val="3405"/>
        </w:trPr>
        <w:tc>
          <w:tcPr>
            <w:tcW w:w="2410" w:type="dxa"/>
            <w:tcBorders>
              <w:top w:val="single" w:sz="4" w:space="0" w:color="006FB6"/>
              <w:left w:val="nil"/>
              <w:bottom w:val="single" w:sz="4" w:space="0" w:color="006FB6"/>
              <w:right w:val="single" w:sz="4" w:space="0" w:color="006FB6"/>
            </w:tcBorders>
            <w:hideMark/>
          </w:tcPr>
          <w:p w14:paraId="452313E5" w14:textId="77777777" w:rsidR="00440281" w:rsidRPr="00F1345A" w:rsidRDefault="00440281" w:rsidP="00440281">
            <w:pPr>
              <w:spacing w:before="120" w:after="120" w:line="276" w:lineRule="auto"/>
              <w:jc w:val="center"/>
              <w:rPr>
                <w:rFonts w:ascii="Arial" w:eastAsia="Calibri" w:hAnsi="Arial" w:cs="Times New Roman"/>
                <w:b/>
                <w:sz w:val="28"/>
              </w:rPr>
            </w:pPr>
            <w:r w:rsidRPr="00F1345A">
              <w:rPr>
                <w:rFonts w:ascii="Arial" w:eastAsia="Calibri" w:hAnsi="Arial" w:cs="Times New Roman"/>
                <w:b/>
                <w:sz w:val="28"/>
              </w:rPr>
              <w:t>Mobility devices</w:t>
            </w:r>
          </w:p>
          <w:p w14:paraId="6DBF1A7F"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63BEBFC1" wp14:editId="27CF46C7">
                  <wp:extent cx="1216324" cy="1216324"/>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8138" cy="1218138"/>
                          </a:xfrm>
                          <a:prstGeom prst="rect">
                            <a:avLst/>
                          </a:prstGeom>
                          <a:noFill/>
                          <a:ln>
                            <a:noFill/>
                          </a:ln>
                        </pic:spPr>
                      </pic:pic>
                    </a:graphicData>
                  </a:graphic>
                </wp:inline>
              </w:drawing>
            </w:r>
          </w:p>
          <w:p w14:paraId="57685FF7"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55DAF6D7" wp14:editId="4C3C78EF">
                  <wp:extent cx="1233577" cy="1233577"/>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4740" cy="1234740"/>
                          </a:xfrm>
                          <a:prstGeom prst="rect">
                            <a:avLst/>
                          </a:prstGeom>
                          <a:noFill/>
                          <a:ln>
                            <a:noFill/>
                          </a:ln>
                        </pic:spPr>
                      </pic:pic>
                    </a:graphicData>
                  </a:graphic>
                </wp:inline>
              </w:drawing>
            </w:r>
          </w:p>
        </w:tc>
        <w:tc>
          <w:tcPr>
            <w:tcW w:w="3827" w:type="dxa"/>
            <w:tcBorders>
              <w:top w:val="single" w:sz="4" w:space="0" w:color="006FB6"/>
              <w:left w:val="single" w:sz="4" w:space="0" w:color="006FB6"/>
              <w:bottom w:val="single" w:sz="4" w:space="0" w:color="006FB6"/>
              <w:right w:val="single" w:sz="4" w:space="0" w:color="006FB6"/>
            </w:tcBorders>
            <w:hideMark/>
          </w:tcPr>
          <w:p w14:paraId="5A365AE0" w14:textId="77777777" w:rsidR="00440281" w:rsidRPr="00F1345A" w:rsidRDefault="00440281" w:rsidP="00440281">
            <w:pPr>
              <w:spacing w:before="120" w:after="120" w:line="276" w:lineRule="auto"/>
              <w:rPr>
                <w:rFonts w:ascii="Arial" w:eastAsia="Calibri" w:hAnsi="Arial" w:cs="Times New Roman"/>
                <w:sz w:val="28"/>
              </w:rPr>
            </w:pPr>
            <w:r w:rsidRPr="00F1345A">
              <w:rPr>
                <w:rFonts w:ascii="Arial" w:eastAsia="Calibri" w:hAnsi="Arial" w:cs="Times New Roman"/>
                <w:sz w:val="28"/>
              </w:rPr>
              <w:t>Devices which are:</w:t>
            </w:r>
          </w:p>
          <w:p w14:paraId="72491C89" w14:textId="77777777" w:rsidR="00440281" w:rsidRPr="00F1345A" w:rsidRDefault="00440281" w:rsidP="00F24DD5">
            <w:pPr>
              <w:numPr>
                <w:ilvl w:val="0"/>
                <w:numId w:val="16"/>
              </w:numPr>
              <w:spacing w:before="120" w:after="120" w:line="276" w:lineRule="auto"/>
              <w:ind w:left="780"/>
              <w:contextualSpacing/>
              <w:rPr>
                <w:rFonts w:ascii="Arial" w:eastAsia="Calibri" w:hAnsi="Arial" w:cs="Times New Roman"/>
                <w:sz w:val="28"/>
              </w:rPr>
            </w:pPr>
            <w:r w:rsidRPr="00F1345A">
              <w:rPr>
                <w:rFonts w:ascii="Arial" w:eastAsia="Calibri" w:hAnsi="Arial" w:cs="Times New Roman"/>
                <w:sz w:val="28"/>
              </w:rPr>
              <w:t>intended for people who require mobility assistance for a physical or neurological impairment</w:t>
            </w:r>
          </w:p>
          <w:p w14:paraId="79D8B9D0" w14:textId="77777777" w:rsidR="00440281" w:rsidRPr="00F1345A" w:rsidRDefault="00440281" w:rsidP="00F24DD5">
            <w:pPr>
              <w:numPr>
                <w:ilvl w:val="0"/>
                <w:numId w:val="16"/>
              </w:numPr>
              <w:spacing w:before="120" w:after="120" w:line="276" w:lineRule="auto"/>
              <w:ind w:left="780"/>
              <w:contextualSpacing/>
              <w:rPr>
                <w:rFonts w:ascii="Arial" w:eastAsia="Calibri" w:hAnsi="Arial" w:cs="Times New Roman"/>
                <w:sz w:val="28"/>
              </w:rPr>
            </w:pPr>
            <w:r w:rsidRPr="00F1345A">
              <w:rPr>
                <w:rFonts w:ascii="Arial" w:eastAsia="Calibri" w:hAnsi="Arial" w:cs="Times New Roman"/>
                <w:sz w:val="28"/>
              </w:rPr>
              <w:t xml:space="preserve">powered by a motor with a maximum power output of up to 1500 watts. </w:t>
            </w:r>
          </w:p>
          <w:p w14:paraId="0A5D5F1F" w14:textId="77777777" w:rsidR="00B12F5F" w:rsidRPr="00F1345A" w:rsidRDefault="00B12F5F" w:rsidP="00B12F5F">
            <w:pPr>
              <w:spacing w:before="120" w:after="120" w:line="276" w:lineRule="auto"/>
              <w:ind w:left="780"/>
              <w:contextualSpacing/>
              <w:rPr>
                <w:rFonts w:ascii="Arial" w:eastAsia="Calibri" w:hAnsi="Arial" w:cs="Times New Roman"/>
                <w:sz w:val="28"/>
              </w:rPr>
            </w:pPr>
          </w:p>
          <w:p w14:paraId="3B16D3CC" w14:textId="77777777" w:rsidR="00440281" w:rsidRPr="00440281" w:rsidRDefault="00440281" w:rsidP="00440281">
            <w:pPr>
              <w:spacing w:before="120" w:after="120" w:line="276" w:lineRule="auto"/>
              <w:rPr>
                <w:rFonts w:ascii="Arial" w:eastAsia="Calibri" w:hAnsi="Arial" w:cs="Times New Roman"/>
              </w:rPr>
            </w:pPr>
            <w:r w:rsidRPr="00F1345A">
              <w:rPr>
                <w:rFonts w:ascii="Arial" w:eastAsia="Calibri" w:hAnsi="Arial" w:cs="Times New Roman"/>
                <w:sz w:val="28"/>
              </w:rPr>
              <w:t>People using mobility devices typically use the footpath.</w:t>
            </w:r>
          </w:p>
        </w:tc>
        <w:tc>
          <w:tcPr>
            <w:tcW w:w="3261" w:type="dxa"/>
            <w:tcBorders>
              <w:top w:val="single" w:sz="4" w:space="0" w:color="006FB6"/>
              <w:left w:val="single" w:sz="4" w:space="0" w:color="006FB6"/>
              <w:bottom w:val="single" w:sz="4" w:space="0" w:color="006FB6"/>
              <w:right w:val="nil"/>
            </w:tcBorders>
            <w:hideMark/>
          </w:tcPr>
          <w:p w14:paraId="75C8010A" w14:textId="77777777" w:rsidR="00440281" w:rsidRPr="00F1345A" w:rsidRDefault="00440281" w:rsidP="00F24DD5">
            <w:pPr>
              <w:numPr>
                <w:ilvl w:val="0"/>
                <w:numId w:val="15"/>
              </w:numPr>
              <w:spacing w:before="120" w:after="120" w:line="276" w:lineRule="auto"/>
              <w:ind w:left="453"/>
              <w:contextualSpacing/>
              <w:rPr>
                <w:rFonts w:ascii="Arial" w:eastAsia="Arial" w:hAnsi="Arial" w:cs="Times New Roman"/>
                <w:sz w:val="28"/>
              </w:rPr>
            </w:pPr>
            <w:r w:rsidRPr="00F1345A">
              <w:rPr>
                <w:rFonts w:ascii="Arial" w:eastAsia="Arial" w:hAnsi="Arial" w:cs="Times New Roman"/>
                <w:sz w:val="28"/>
              </w:rPr>
              <w:t xml:space="preserve">Mobility scooters </w:t>
            </w:r>
          </w:p>
          <w:p w14:paraId="14DCC4DC" w14:textId="77777777" w:rsidR="00440281" w:rsidRPr="00440281" w:rsidRDefault="00440281" w:rsidP="00F24DD5">
            <w:pPr>
              <w:numPr>
                <w:ilvl w:val="0"/>
                <w:numId w:val="15"/>
              </w:numPr>
              <w:spacing w:before="120" w:after="120" w:line="276" w:lineRule="auto"/>
              <w:ind w:left="453"/>
              <w:contextualSpacing/>
              <w:rPr>
                <w:rFonts w:ascii="Arial" w:eastAsia="Arial" w:hAnsi="Arial" w:cs="Times New Roman"/>
              </w:rPr>
            </w:pPr>
            <w:r w:rsidRPr="00F1345A">
              <w:rPr>
                <w:rFonts w:ascii="Arial" w:eastAsia="Arial" w:hAnsi="Arial" w:cs="Times New Roman"/>
                <w:sz w:val="28"/>
              </w:rPr>
              <w:t>Powered wheelchairs</w:t>
            </w:r>
          </w:p>
        </w:tc>
      </w:tr>
      <w:tr w:rsidR="00440281" w:rsidRPr="00440281" w14:paraId="79191F90" w14:textId="77777777" w:rsidTr="004A4862">
        <w:trPr>
          <w:trHeight w:hRule="exact" w:val="5539"/>
        </w:trPr>
        <w:tc>
          <w:tcPr>
            <w:tcW w:w="2410" w:type="dxa"/>
            <w:tcBorders>
              <w:top w:val="single" w:sz="4" w:space="0" w:color="006FB6"/>
              <w:left w:val="nil"/>
              <w:bottom w:val="single" w:sz="4" w:space="0" w:color="006FB6"/>
              <w:right w:val="single" w:sz="4" w:space="0" w:color="006FB6"/>
            </w:tcBorders>
            <w:hideMark/>
          </w:tcPr>
          <w:p w14:paraId="5FF071C1" w14:textId="77777777" w:rsidR="00440281" w:rsidRPr="00A6479F" w:rsidRDefault="00440281" w:rsidP="00440281">
            <w:pPr>
              <w:spacing w:before="120" w:after="120" w:line="276" w:lineRule="auto"/>
              <w:jc w:val="center"/>
              <w:rPr>
                <w:rFonts w:ascii="Arial" w:eastAsia="Calibri" w:hAnsi="Arial" w:cs="Times New Roman"/>
                <w:b/>
                <w:sz w:val="28"/>
              </w:rPr>
            </w:pPr>
            <w:r w:rsidRPr="00A6479F">
              <w:rPr>
                <w:rFonts w:ascii="Arial" w:eastAsia="Calibri" w:hAnsi="Arial" w:cs="Times New Roman"/>
                <w:b/>
                <w:sz w:val="28"/>
              </w:rPr>
              <w:lastRenderedPageBreak/>
              <w:t>Wheeled recreational devices</w:t>
            </w:r>
          </w:p>
          <w:p w14:paraId="2648E4F0"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46F85911" wp14:editId="110D87DE">
                  <wp:extent cx="1153795" cy="1153795"/>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6122" cy="1156122"/>
                          </a:xfrm>
                          <a:prstGeom prst="rect">
                            <a:avLst/>
                          </a:prstGeom>
                          <a:noFill/>
                          <a:ln>
                            <a:noFill/>
                          </a:ln>
                        </pic:spPr>
                      </pic:pic>
                    </a:graphicData>
                  </a:graphic>
                </wp:inline>
              </w:drawing>
            </w:r>
          </w:p>
          <w:p w14:paraId="55838D46"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330C13A9" wp14:editId="395A7F75">
                  <wp:extent cx="1083945" cy="1083945"/>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6246" cy="1086246"/>
                          </a:xfrm>
                          <a:prstGeom prst="rect">
                            <a:avLst/>
                          </a:prstGeom>
                          <a:noFill/>
                          <a:ln>
                            <a:noFill/>
                          </a:ln>
                        </pic:spPr>
                      </pic:pic>
                    </a:graphicData>
                  </a:graphic>
                </wp:inline>
              </w:drawing>
            </w:r>
          </w:p>
        </w:tc>
        <w:tc>
          <w:tcPr>
            <w:tcW w:w="3827" w:type="dxa"/>
            <w:tcBorders>
              <w:top w:val="single" w:sz="4" w:space="0" w:color="006FB6"/>
              <w:left w:val="single" w:sz="4" w:space="0" w:color="006FB6"/>
              <w:bottom w:val="single" w:sz="4" w:space="0" w:color="006FB6"/>
              <w:right w:val="single" w:sz="4" w:space="0" w:color="006FB6"/>
            </w:tcBorders>
            <w:hideMark/>
          </w:tcPr>
          <w:p w14:paraId="32CF9836" w14:textId="77777777" w:rsidR="00440281" w:rsidRPr="00A6479F" w:rsidRDefault="00440281" w:rsidP="00440281">
            <w:pPr>
              <w:spacing w:before="120" w:after="120" w:line="276" w:lineRule="auto"/>
              <w:rPr>
                <w:rFonts w:ascii="Arial" w:eastAsia="Calibri" w:hAnsi="Arial" w:cs="Times New Roman"/>
                <w:sz w:val="28"/>
              </w:rPr>
            </w:pPr>
            <w:r w:rsidRPr="00A6479F">
              <w:rPr>
                <w:rFonts w:ascii="Arial" w:eastAsia="Calibri" w:hAnsi="Arial" w:cs="Times New Roman"/>
                <w:sz w:val="28"/>
              </w:rPr>
              <w:t xml:space="preserve">A device with wheels, propelled by: </w:t>
            </w:r>
          </w:p>
          <w:p w14:paraId="610F2B07" w14:textId="77777777" w:rsidR="00440281" w:rsidRPr="00A6479F" w:rsidRDefault="00440281" w:rsidP="00F24DD5">
            <w:pPr>
              <w:numPr>
                <w:ilvl w:val="0"/>
                <w:numId w:val="17"/>
              </w:numPr>
              <w:snapToGrid w:val="0"/>
              <w:spacing w:after="200" w:line="276" w:lineRule="auto"/>
              <w:contextualSpacing/>
              <w:rPr>
                <w:rFonts w:ascii="Arial" w:eastAsia="Arial" w:hAnsi="Arial" w:cs="Times New Roman"/>
                <w:sz w:val="28"/>
              </w:rPr>
            </w:pPr>
            <w:r w:rsidRPr="00A6479F">
              <w:rPr>
                <w:rFonts w:ascii="Arial" w:eastAsia="Arial" w:hAnsi="Arial" w:cs="Times New Roman"/>
                <w:sz w:val="28"/>
              </w:rPr>
              <w:t xml:space="preserve">human power, or </w:t>
            </w:r>
          </w:p>
          <w:p w14:paraId="1DF29C76" w14:textId="77777777" w:rsidR="00440281" w:rsidRPr="00A6479F" w:rsidRDefault="00440281" w:rsidP="00F24DD5">
            <w:pPr>
              <w:numPr>
                <w:ilvl w:val="0"/>
                <w:numId w:val="17"/>
              </w:numPr>
              <w:snapToGrid w:val="0"/>
              <w:spacing w:after="200" w:line="276" w:lineRule="auto"/>
              <w:contextualSpacing/>
              <w:rPr>
                <w:rFonts w:ascii="Arial" w:eastAsia="Arial" w:hAnsi="Arial" w:cs="Times New Roman"/>
                <w:sz w:val="28"/>
              </w:rPr>
            </w:pPr>
            <w:r w:rsidRPr="00A6479F">
              <w:rPr>
                <w:rFonts w:ascii="Arial" w:eastAsia="Arial" w:hAnsi="Arial" w:cs="Times New Roman"/>
                <w:sz w:val="28"/>
              </w:rPr>
              <w:t>gravity, or</w:t>
            </w:r>
          </w:p>
          <w:p w14:paraId="7F692A70" w14:textId="77777777" w:rsidR="00440281" w:rsidRPr="00A6479F" w:rsidRDefault="00440281" w:rsidP="00F24DD5">
            <w:pPr>
              <w:numPr>
                <w:ilvl w:val="0"/>
                <w:numId w:val="17"/>
              </w:numPr>
              <w:snapToGrid w:val="0"/>
              <w:spacing w:after="200" w:line="276" w:lineRule="auto"/>
              <w:contextualSpacing/>
              <w:rPr>
                <w:rFonts w:ascii="Arial" w:eastAsia="Arial" w:hAnsi="Arial" w:cs="Times New Roman"/>
                <w:sz w:val="28"/>
              </w:rPr>
            </w:pPr>
            <w:r w:rsidRPr="00A6479F">
              <w:rPr>
                <w:rFonts w:ascii="Arial" w:eastAsia="Arial" w:hAnsi="Arial" w:cs="Times New Roman"/>
                <w:sz w:val="28"/>
              </w:rPr>
              <w:t xml:space="preserve">a small auxiliary motor with a maximum power output of up to 300 watts. </w:t>
            </w:r>
          </w:p>
          <w:p w14:paraId="008E0726" w14:textId="77777777" w:rsidR="00B12F5F" w:rsidRPr="00A6479F" w:rsidRDefault="00B12F5F" w:rsidP="00B12F5F">
            <w:pPr>
              <w:snapToGrid w:val="0"/>
              <w:spacing w:after="200" w:line="276" w:lineRule="auto"/>
              <w:ind w:left="720"/>
              <w:contextualSpacing/>
              <w:rPr>
                <w:rFonts w:ascii="Arial" w:eastAsia="Arial" w:hAnsi="Arial" w:cs="Times New Roman"/>
                <w:sz w:val="28"/>
              </w:rPr>
            </w:pPr>
          </w:p>
          <w:p w14:paraId="63B4E50A" w14:textId="77777777" w:rsidR="00440281" w:rsidRPr="00A6479F" w:rsidRDefault="00440281" w:rsidP="00440281">
            <w:pPr>
              <w:spacing w:before="120" w:after="120" w:line="276" w:lineRule="auto"/>
              <w:rPr>
                <w:rFonts w:ascii="Arial" w:eastAsia="Calibri" w:hAnsi="Arial" w:cs="Times New Roman"/>
                <w:sz w:val="28"/>
              </w:rPr>
            </w:pPr>
            <w:r w:rsidRPr="00A6479F">
              <w:rPr>
                <w:rFonts w:ascii="Arial" w:eastAsia="Calibri" w:hAnsi="Arial" w:cs="Times New Roman"/>
                <w:sz w:val="28"/>
              </w:rPr>
              <w:t xml:space="preserve">Currently excludes cycles with a wheel diameter over 355mm (an average six-year-old’s bike). Most adult bicycles are excluded. </w:t>
            </w:r>
          </w:p>
          <w:p w14:paraId="2DC39F3B" w14:textId="77777777" w:rsidR="00440281" w:rsidRPr="00440281" w:rsidRDefault="00440281" w:rsidP="00440281">
            <w:pPr>
              <w:spacing w:before="120" w:after="120" w:line="276" w:lineRule="auto"/>
              <w:rPr>
                <w:rFonts w:ascii="Arial" w:eastAsia="Calibri" w:hAnsi="Arial" w:cs="Times New Roman"/>
              </w:rPr>
            </w:pPr>
            <w:r w:rsidRPr="00A6479F">
              <w:rPr>
                <w:rFonts w:ascii="Arial" w:eastAsia="Calibri" w:hAnsi="Arial" w:cs="Times New Roman"/>
                <w:sz w:val="28"/>
              </w:rPr>
              <w:t>Cycles with a wheel diameter of 355mm or less are wheeled recreational devices.</w:t>
            </w:r>
          </w:p>
        </w:tc>
        <w:tc>
          <w:tcPr>
            <w:tcW w:w="3261" w:type="dxa"/>
            <w:tcBorders>
              <w:top w:val="single" w:sz="4" w:space="0" w:color="006FB6"/>
              <w:left w:val="single" w:sz="4" w:space="0" w:color="006FB6"/>
              <w:bottom w:val="single" w:sz="4" w:space="0" w:color="006FB6"/>
              <w:right w:val="nil"/>
            </w:tcBorders>
            <w:hideMark/>
          </w:tcPr>
          <w:p w14:paraId="44C05D45" w14:textId="77777777" w:rsidR="00440281" w:rsidRPr="00A6479F" w:rsidRDefault="00440281" w:rsidP="00F24DD5">
            <w:pPr>
              <w:numPr>
                <w:ilvl w:val="0"/>
                <w:numId w:val="15"/>
              </w:numPr>
              <w:snapToGrid w:val="0"/>
              <w:spacing w:after="200" w:line="276" w:lineRule="auto"/>
              <w:ind w:left="453"/>
              <w:contextualSpacing/>
              <w:rPr>
                <w:rFonts w:ascii="Arial" w:eastAsia="Arial" w:hAnsi="Arial" w:cs="Times New Roman"/>
                <w:sz w:val="28"/>
              </w:rPr>
            </w:pPr>
            <w:r w:rsidRPr="00A6479F">
              <w:rPr>
                <w:rFonts w:ascii="Arial" w:eastAsia="Arial" w:hAnsi="Arial" w:cs="Times New Roman"/>
                <w:sz w:val="28"/>
              </w:rPr>
              <w:t>Push-scooters</w:t>
            </w:r>
          </w:p>
          <w:p w14:paraId="22C6FACF" w14:textId="77777777" w:rsidR="00440281" w:rsidRPr="00A6479F" w:rsidRDefault="00440281" w:rsidP="00F24DD5">
            <w:pPr>
              <w:numPr>
                <w:ilvl w:val="0"/>
                <w:numId w:val="15"/>
              </w:numPr>
              <w:snapToGrid w:val="0"/>
              <w:spacing w:after="200" w:line="276" w:lineRule="auto"/>
              <w:ind w:left="453"/>
              <w:contextualSpacing/>
              <w:rPr>
                <w:rFonts w:ascii="Arial" w:eastAsia="Arial" w:hAnsi="Arial" w:cs="Times New Roman"/>
                <w:sz w:val="28"/>
              </w:rPr>
            </w:pPr>
            <w:r w:rsidRPr="00A6479F">
              <w:rPr>
                <w:rFonts w:ascii="Arial" w:eastAsia="Arial" w:hAnsi="Arial" w:cs="Times New Roman"/>
                <w:sz w:val="28"/>
              </w:rPr>
              <w:t>Skateboards</w:t>
            </w:r>
          </w:p>
          <w:p w14:paraId="46908967" w14:textId="77777777" w:rsidR="00440281" w:rsidRPr="00A6479F" w:rsidRDefault="00440281" w:rsidP="00F24DD5">
            <w:pPr>
              <w:numPr>
                <w:ilvl w:val="0"/>
                <w:numId w:val="15"/>
              </w:numPr>
              <w:snapToGrid w:val="0"/>
              <w:spacing w:after="200" w:line="276" w:lineRule="auto"/>
              <w:ind w:left="453"/>
              <w:contextualSpacing/>
              <w:rPr>
                <w:rFonts w:ascii="Arial" w:eastAsia="Arial" w:hAnsi="Arial" w:cs="Times New Roman"/>
                <w:sz w:val="28"/>
              </w:rPr>
            </w:pPr>
            <w:r w:rsidRPr="00A6479F">
              <w:rPr>
                <w:rFonts w:ascii="Arial" w:eastAsia="Arial" w:hAnsi="Arial" w:cs="Times New Roman"/>
                <w:sz w:val="28"/>
              </w:rPr>
              <w:t>roller blades or skates</w:t>
            </w:r>
          </w:p>
          <w:p w14:paraId="31F402B8" w14:textId="77777777" w:rsidR="00440281" w:rsidRPr="00440281" w:rsidRDefault="00440281" w:rsidP="00F24DD5">
            <w:pPr>
              <w:numPr>
                <w:ilvl w:val="0"/>
                <w:numId w:val="15"/>
              </w:numPr>
              <w:snapToGrid w:val="0"/>
              <w:spacing w:after="200" w:line="276" w:lineRule="auto"/>
              <w:ind w:left="453"/>
              <w:contextualSpacing/>
              <w:rPr>
                <w:rFonts w:ascii="Arial" w:eastAsia="Arial" w:hAnsi="Arial" w:cs="Times New Roman"/>
                <w:sz w:val="22"/>
              </w:rPr>
            </w:pPr>
            <w:r w:rsidRPr="00A6479F">
              <w:rPr>
                <w:rFonts w:ascii="Arial" w:eastAsia="Arial" w:hAnsi="Arial" w:cs="Times New Roman"/>
                <w:sz w:val="28"/>
              </w:rPr>
              <w:t>Low powered motorised versions of the same devices (like e</w:t>
            </w:r>
            <w:r w:rsidRPr="00A6479F">
              <w:rPr>
                <w:rFonts w:ascii="Arial" w:eastAsia="Arial" w:hAnsi="Arial" w:cs="Times New Roman"/>
                <w:sz w:val="28"/>
              </w:rPr>
              <w:noBreakHyphen/>
              <w:t>scooters)</w:t>
            </w:r>
          </w:p>
        </w:tc>
      </w:tr>
      <w:tr w:rsidR="00440281" w:rsidRPr="00440281" w14:paraId="18E256FB" w14:textId="77777777" w:rsidTr="004A4862">
        <w:trPr>
          <w:trHeight w:val="2536"/>
        </w:trPr>
        <w:tc>
          <w:tcPr>
            <w:tcW w:w="2410" w:type="dxa"/>
            <w:tcBorders>
              <w:top w:val="single" w:sz="4" w:space="0" w:color="006FB6"/>
              <w:left w:val="nil"/>
              <w:bottom w:val="nil"/>
              <w:right w:val="single" w:sz="4" w:space="0" w:color="006FB6"/>
            </w:tcBorders>
            <w:hideMark/>
          </w:tcPr>
          <w:p w14:paraId="53DCC588" w14:textId="77777777" w:rsidR="00440281" w:rsidRPr="00A6479F" w:rsidRDefault="00440281" w:rsidP="00440281">
            <w:pPr>
              <w:spacing w:before="120" w:after="120" w:line="276" w:lineRule="auto"/>
              <w:jc w:val="center"/>
              <w:rPr>
                <w:rFonts w:ascii="Arial" w:eastAsia="Calibri" w:hAnsi="Arial" w:cs="Times New Roman"/>
                <w:b/>
                <w:sz w:val="28"/>
              </w:rPr>
            </w:pPr>
            <w:r w:rsidRPr="00A6479F">
              <w:rPr>
                <w:rFonts w:ascii="Arial" w:eastAsia="Calibri" w:hAnsi="Arial" w:cs="Times New Roman"/>
                <w:b/>
                <w:sz w:val="28"/>
              </w:rPr>
              <w:t>Cycles and e-bikes</w:t>
            </w:r>
          </w:p>
          <w:p w14:paraId="5792D3BD"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4BF0ACD1" wp14:editId="6B22A990">
                  <wp:extent cx="1393190" cy="1393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3190" cy="1393190"/>
                          </a:xfrm>
                          <a:prstGeom prst="rect">
                            <a:avLst/>
                          </a:prstGeom>
                          <a:noFill/>
                          <a:ln>
                            <a:noFill/>
                          </a:ln>
                        </pic:spPr>
                      </pic:pic>
                    </a:graphicData>
                  </a:graphic>
                </wp:inline>
              </w:drawing>
            </w:r>
          </w:p>
          <w:p w14:paraId="36D1D1A0"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2BCFD8C6" wp14:editId="5FBBE74A">
                  <wp:extent cx="1380227" cy="1380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2753" cy="1382753"/>
                          </a:xfrm>
                          <a:prstGeom prst="rect">
                            <a:avLst/>
                          </a:prstGeom>
                          <a:noFill/>
                          <a:ln>
                            <a:noFill/>
                          </a:ln>
                        </pic:spPr>
                      </pic:pic>
                    </a:graphicData>
                  </a:graphic>
                </wp:inline>
              </w:drawing>
            </w:r>
          </w:p>
          <w:p w14:paraId="2A63CA68" w14:textId="77777777" w:rsidR="00440281" w:rsidRPr="00440281" w:rsidRDefault="00440281" w:rsidP="00440281">
            <w:pPr>
              <w:spacing w:before="120" w:after="120" w:line="276" w:lineRule="auto"/>
              <w:jc w:val="center"/>
              <w:rPr>
                <w:rFonts w:ascii="Arial" w:eastAsia="Calibri" w:hAnsi="Arial" w:cs="Times New Roman"/>
                <w:b/>
              </w:rPr>
            </w:pPr>
          </w:p>
        </w:tc>
        <w:tc>
          <w:tcPr>
            <w:tcW w:w="3827" w:type="dxa"/>
            <w:tcBorders>
              <w:top w:val="single" w:sz="4" w:space="0" w:color="006FB6"/>
              <w:left w:val="single" w:sz="4" w:space="0" w:color="006FB6"/>
              <w:bottom w:val="nil"/>
              <w:right w:val="single" w:sz="4" w:space="0" w:color="006FB6"/>
            </w:tcBorders>
            <w:hideMark/>
          </w:tcPr>
          <w:p w14:paraId="5158C51B" w14:textId="77777777" w:rsidR="00440281" w:rsidRPr="00A6479F" w:rsidRDefault="00440281" w:rsidP="00440281">
            <w:pPr>
              <w:spacing w:before="120" w:after="120" w:line="276" w:lineRule="auto"/>
              <w:rPr>
                <w:rFonts w:ascii="Arial" w:eastAsia="Calibri" w:hAnsi="Arial" w:cs="Times New Roman"/>
                <w:sz w:val="28"/>
              </w:rPr>
            </w:pPr>
            <w:r w:rsidRPr="00A6479F">
              <w:rPr>
                <w:rFonts w:ascii="Arial" w:eastAsia="Calibri" w:hAnsi="Arial" w:cs="Times New Roman"/>
                <w:sz w:val="28"/>
              </w:rPr>
              <w:t xml:space="preserve">Cycles, including adult tricycles and e- bikes, are treated as their own vehicle category. </w:t>
            </w:r>
          </w:p>
          <w:p w14:paraId="558E8808" w14:textId="77777777" w:rsidR="00B12F5F" w:rsidRPr="00A6479F" w:rsidRDefault="00B12F5F" w:rsidP="00440281">
            <w:pPr>
              <w:spacing w:before="120" w:after="120" w:line="276" w:lineRule="auto"/>
              <w:rPr>
                <w:rFonts w:ascii="Arial" w:eastAsia="Calibri" w:hAnsi="Arial" w:cs="Times New Roman"/>
                <w:sz w:val="28"/>
              </w:rPr>
            </w:pPr>
          </w:p>
          <w:p w14:paraId="580571F9" w14:textId="77777777" w:rsidR="00440281" w:rsidRPr="00440281" w:rsidRDefault="00440281" w:rsidP="00440281">
            <w:pPr>
              <w:spacing w:before="120" w:after="120" w:line="276" w:lineRule="auto"/>
              <w:rPr>
                <w:rFonts w:ascii="Arial" w:eastAsia="Calibri" w:hAnsi="Arial" w:cs="Times New Roman"/>
              </w:rPr>
            </w:pPr>
            <w:r w:rsidRPr="00A6479F">
              <w:rPr>
                <w:rFonts w:ascii="Arial" w:eastAsia="Calibri" w:hAnsi="Arial" w:cs="Times New Roman"/>
                <w:sz w:val="28"/>
              </w:rPr>
              <w:t>Adult cycles are too large to be considered a wheeled recreational device. Cycles with a wheel diameter of 355mm or less, (the average size for a six-year-old), are both a WRD and a cycle.</w:t>
            </w:r>
          </w:p>
        </w:tc>
        <w:tc>
          <w:tcPr>
            <w:tcW w:w="3261" w:type="dxa"/>
            <w:tcBorders>
              <w:top w:val="single" w:sz="4" w:space="0" w:color="006FB6"/>
              <w:left w:val="single" w:sz="4" w:space="0" w:color="006FB6"/>
              <w:bottom w:val="nil"/>
              <w:right w:val="nil"/>
            </w:tcBorders>
            <w:hideMark/>
          </w:tcPr>
          <w:p w14:paraId="63F239D7" w14:textId="77777777" w:rsidR="00440281" w:rsidRPr="00A6479F" w:rsidRDefault="00440281" w:rsidP="00F24DD5">
            <w:pPr>
              <w:numPr>
                <w:ilvl w:val="0"/>
                <w:numId w:val="18"/>
              </w:numPr>
              <w:spacing w:before="120" w:after="120" w:line="276" w:lineRule="auto"/>
              <w:ind w:left="453"/>
              <w:contextualSpacing/>
              <w:rPr>
                <w:rFonts w:ascii="Arial" w:eastAsia="Calibri" w:hAnsi="Arial" w:cs="Times New Roman"/>
                <w:sz w:val="28"/>
              </w:rPr>
            </w:pPr>
            <w:r w:rsidRPr="00A6479F">
              <w:rPr>
                <w:rFonts w:ascii="Arial" w:eastAsia="Calibri" w:hAnsi="Arial" w:cs="Times New Roman"/>
                <w:sz w:val="28"/>
              </w:rPr>
              <w:t>Bicycles</w:t>
            </w:r>
          </w:p>
          <w:p w14:paraId="5EA1EBE2" w14:textId="77777777" w:rsidR="00440281" w:rsidRPr="00A6479F" w:rsidRDefault="00440281" w:rsidP="00F24DD5">
            <w:pPr>
              <w:numPr>
                <w:ilvl w:val="0"/>
                <w:numId w:val="18"/>
              </w:numPr>
              <w:spacing w:before="120" w:after="120" w:line="276" w:lineRule="auto"/>
              <w:ind w:left="453"/>
              <w:contextualSpacing/>
              <w:rPr>
                <w:rFonts w:ascii="Arial" w:eastAsia="Calibri" w:hAnsi="Arial" w:cs="Times New Roman"/>
                <w:sz w:val="28"/>
              </w:rPr>
            </w:pPr>
            <w:r w:rsidRPr="00A6479F">
              <w:rPr>
                <w:rFonts w:ascii="Arial" w:eastAsia="Calibri" w:hAnsi="Arial" w:cs="Times New Roman"/>
                <w:sz w:val="28"/>
              </w:rPr>
              <w:t>Tricycles</w:t>
            </w:r>
          </w:p>
          <w:p w14:paraId="04E323D5" w14:textId="77777777" w:rsidR="00440281" w:rsidRPr="00440281" w:rsidRDefault="00440281" w:rsidP="00F24DD5">
            <w:pPr>
              <w:numPr>
                <w:ilvl w:val="0"/>
                <w:numId w:val="18"/>
              </w:numPr>
              <w:spacing w:before="120" w:after="120" w:line="276" w:lineRule="auto"/>
              <w:ind w:left="453"/>
              <w:contextualSpacing/>
              <w:rPr>
                <w:rFonts w:ascii="Arial" w:eastAsia="Calibri" w:hAnsi="Arial" w:cs="Times New Roman"/>
              </w:rPr>
            </w:pPr>
            <w:r w:rsidRPr="00A6479F">
              <w:rPr>
                <w:rFonts w:ascii="Arial" w:eastAsia="Calibri" w:hAnsi="Arial" w:cs="Times New Roman"/>
                <w:sz w:val="28"/>
              </w:rPr>
              <w:t>E-bikes</w:t>
            </w:r>
          </w:p>
        </w:tc>
      </w:tr>
    </w:tbl>
    <w:p w14:paraId="3E2FA24A" w14:textId="77777777" w:rsidR="00440281" w:rsidRDefault="00440281" w:rsidP="00440281"/>
    <w:p w14:paraId="4471D92F" w14:textId="77777777" w:rsidR="00440281" w:rsidRDefault="00440281" w:rsidP="00440281"/>
    <w:p w14:paraId="5EA5B3EB" w14:textId="77777777" w:rsidR="00440281" w:rsidRDefault="00440281" w:rsidP="00440281"/>
    <w:p w14:paraId="15F42207" w14:textId="77777777" w:rsidR="00440281" w:rsidRDefault="00440281" w:rsidP="00440281">
      <w:pPr>
        <w:sectPr w:rsidR="00440281" w:rsidSect="005146DA">
          <w:headerReference w:type="first" r:id="rId24"/>
          <w:pgSz w:w="11906" w:h="16838"/>
          <w:pgMar w:top="1168" w:right="2126" w:bottom="1559" w:left="992" w:header="709" w:footer="709" w:gutter="0"/>
          <w:cols w:space="708"/>
          <w:titlePg/>
          <w:docGrid w:linePitch="360"/>
        </w:sectPr>
      </w:pPr>
    </w:p>
    <w:p w14:paraId="51CA3059" w14:textId="77777777" w:rsidR="004A4862" w:rsidRPr="00A6479F" w:rsidRDefault="004A4862" w:rsidP="00A6479F">
      <w:pPr>
        <w:spacing w:after="120" w:line="276" w:lineRule="auto"/>
        <w:rPr>
          <w:rFonts w:ascii="Arial" w:eastAsia="Arial" w:hAnsi="Arial" w:cs="Times New Roman"/>
          <w:b/>
          <w:bCs/>
          <w:sz w:val="28"/>
        </w:rPr>
      </w:pPr>
      <w:r w:rsidRPr="00A6479F">
        <w:rPr>
          <w:rFonts w:ascii="Arial" w:eastAsia="Arial" w:hAnsi="Arial" w:cs="Times New Roman"/>
          <w:b/>
          <w:bCs/>
          <w:sz w:val="28"/>
        </w:rPr>
        <w:lastRenderedPageBreak/>
        <w:t xml:space="preserve">Table 1B: where you can currently use devices and vehicles </w:t>
      </w:r>
    </w:p>
    <w:tbl>
      <w:tblPr>
        <w:tblStyle w:val="TableGrid1"/>
        <w:tblpPr w:leftFromText="180" w:rightFromText="180" w:horzAnchor="margin" w:tblpXSpec="center" w:tblpY="570"/>
        <w:tblW w:w="1459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Caption w:val="Table showing where users, devices and vehicles can go under the current rules."/>
        <w:tblDescription w:val="Pedestrians&#10;Spaces pedestrians can use all the time: footpath.&#10;Spaces pedestrians can use if there is no footpath available: cycle lane, cycle path, road.&#10;Spaces pedestrians can use if a road controlling authority permits: shared paths.&#10;Spaces pedestrians can never use: none.&#10;Mobility devices&#10;Spaces people using mobility devices can use all the time: footpath.&#10;Spaces people using mobility devices can use if there is no footpath available: cycle lane, cycle path, road.&#10;Spaces people using mobility devices can use if a road controlling authority permits: shared paths.&#10;Spaces people using mobility devices can never use: none.&#10;Wheeled recreational devices&#10;Spaces people using wheeled recreational devices can use all the time: footpath, road.&#10;Spaces people using wheeled recreational devices can use if a road controlling authority permits: shared path, cycle path.&#10;Spaces people using wheeled recreational devices can never use: cycle lane.&#10;Adult cycles and e-bikes&#10;Spaces adults on cycles and e-bikes can use all the time: cycle path, cycle lane, road.&#10;Spaces adults on cycles and e-bikes can use if a road controlling authority permits: shared path.&#10;Spaces adults on cycles and e-bikes can never use: footpath.&#10;Child cycles and e-bikes&#10;Spaces children on cycles and e-bikes can use all the time: footpath, cycle path, cycle lane, road.&#10;Spaces children on cycles and e-bikes can use if a road controlling authority permits: shared path.&#10;Spaces children on cycles and e-bikes can never use: none.&#10;"/>
      </w:tblPr>
      <w:tblGrid>
        <w:gridCol w:w="1808"/>
        <w:gridCol w:w="3332"/>
        <w:gridCol w:w="3214"/>
        <w:gridCol w:w="3266"/>
        <w:gridCol w:w="2976"/>
      </w:tblGrid>
      <w:tr w:rsidR="004A4862" w:rsidRPr="004A4862" w14:paraId="236AEF38" w14:textId="77777777" w:rsidTr="004A4862">
        <w:trPr>
          <w:trHeight w:val="226"/>
        </w:trPr>
        <w:tc>
          <w:tcPr>
            <w:tcW w:w="14596" w:type="dxa"/>
            <w:gridSpan w:val="5"/>
            <w:tcBorders>
              <w:top w:val="single" w:sz="4" w:space="0" w:color="auto"/>
              <w:left w:val="single" w:sz="4" w:space="0" w:color="auto"/>
              <w:bottom w:val="single" w:sz="4" w:space="0" w:color="auto"/>
              <w:right w:val="single" w:sz="4" w:space="0" w:color="00B0F0"/>
            </w:tcBorders>
            <w:shd w:val="clear" w:color="auto" w:fill="002060"/>
            <w:vAlign w:val="center"/>
            <w:hideMark/>
          </w:tcPr>
          <w:p w14:paraId="54AD9CF3" w14:textId="77777777" w:rsidR="004A4862" w:rsidRPr="004A4862" w:rsidRDefault="004A4862" w:rsidP="004A4862">
            <w:pPr>
              <w:spacing w:before="240" w:after="120" w:line="240" w:lineRule="exact"/>
              <w:jc w:val="center"/>
              <w:rPr>
                <w:rFonts w:ascii="Arial" w:eastAsia="Arial" w:hAnsi="Arial" w:cs="Times New Roman"/>
                <w:b/>
                <w:bCs/>
                <w:sz w:val="24"/>
                <w:szCs w:val="24"/>
              </w:rPr>
            </w:pPr>
            <w:bookmarkStart w:id="15" w:name="_Hlk34135643"/>
            <w:r w:rsidRPr="004A4862">
              <w:rPr>
                <w:rFonts w:ascii="Arial" w:eastAsia="Arial" w:hAnsi="Arial" w:cs="Times New Roman"/>
                <w:b/>
                <w:bCs/>
                <w:color w:val="FFFFFF"/>
                <w:sz w:val="24"/>
                <w:szCs w:val="24"/>
              </w:rPr>
              <w:t xml:space="preserve">Where can </w:t>
            </w:r>
            <w:bookmarkStart w:id="16" w:name="_Hlk26178081"/>
            <w:r w:rsidRPr="004A4862">
              <w:rPr>
                <w:rFonts w:ascii="Arial" w:eastAsia="Arial" w:hAnsi="Arial" w:cs="Times New Roman"/>
                <w:b/>
                <w:bCs/>
                <w:color w:val="FFFFFF"/>
                <w:sz w:val="24"/>
                <w:szCs w:val="24"/>
              </w:rPr>
              <w:t xml:space="preserve">users, devices and vehicles </w:t>
            </w:r>
            <w:bookmarkEnd w:id="16"/>
            <w:r w:rsidRPr="004A4862">
              <w:rPr>
                <w:rFonts w:ascii="Arial" w:eastAsia="Arial" w:hAnsi="Arial" w:cs="Times New Roman"/>
                <w:b/>
                <w:bCs/>
                <w:color w:val="FFFFFF"/>
                <w:sz w:val="24"/>
                <w:szCs w:val="24"/>
              </w:rPr>
              <w:t>currently go?</w:t>
            </w:r>
          </w:p>
        </w:tc>
      </w:tr>
      <w:tr w:rsidR="004A4862" w:rsidRPr="004A4862" w14:paraId="66F9D952" w14:textId="77777777" w:rsidTr="004A4862">
        <w:trPr>
          <w:trHeight w:val="799"/>
        </w:trPr>
        <w:tc>
          <w:tcPr>
            <w:tcW w:w="1808" w:type="dxa"/>
            <w:tcBorders>
              <w:top w:val="single" w:sz="4" w:space="0" w:color="auto"/>
              <w:left w:val="single" w:sz="4" w:space="0" w:color="FFFFFF"/>
              <w:bottom w:val="single" w:sz="4" w:space="0" w:color="auto"/>
              <w:right w:val="single" w:sz="4" w:space="0" w:color="auto"/>
            </w:tcBorders>
            <w:vAlign w:val="center"/>
            <w:hideMark/>
          </w:tcPr>
          <w:p w14:paraId="5868021F" w14:textId="77777777" w:rsidR="004A4862" w:rsidRPr="00A6479F" w:rsidRDefault="004A4862" w:rsidP="00A6479F">
            <w:pPr>
              <w:spacing w:after="120" w:line="276" w:lineRule="auto"/>
              <w:rPr>
                <w:rFonts w:ascii="Arial" w:eastAsia="Arial" w:hAnsi="Arial" w:cs="Times New Roman"/>
                <w:b/>
                <w:bCs/>
                <w:sz w:val="24"/>
                <w:szCs w:val="24"/>
              </w:rPr>
            </w:pPr>
            <w:r w:rsidRPr="00A6479F">
              <w:rPr>
                <w:rFonts w:ascii="Arial" w:eastAsia="Arial" w:hAnsi="Arial" w:cs="Times New Roman"/>
                <w:b/>
                <w:bCs/>
                <w:sz w:val="24"/>
                <w:szCs w:val="24"/>
              </w:rPr>
              <w:t>User/ Device/ vehicle</w:t>
            </w:r>
          </w:p>
        </w:tc>
        <w:tc>
          <w:tcPr>
            <w:tcW w:w="3332" w:type="dxa"/>
            <w:tcBorders>
              <w:top w:val="single" w:sz="4" w:space="0" w:color="auto"/>
              <w:left w:val="single" w:sz="4" w:space="0" w:color="auto"/>
              <w:bottom w:val="single" w:sz="4" w:space="0" w:color="auto"/>
              <w:right w:val="single" w:sz="4" w:space="0" w:color="auto"/>
            </w:tcBorders>
            <w:vAlign w:val="center"/>
            <w:hideMark/>
          </w:tcPr>
          <w:p w14:paraId="292643BE" w14:textId="77777777" w:rsidR="004A4862" w:rsidRPr="00A6479F" w:rsidRDefault="004A4862" w:rsidP="00A6479F">
            <w:pPr>
              <w:spacing w:after="120" w:line="276" w:lineRule="auto"/>
              <w:jc w:val="center"/>
              <w:rPr>
                <w:rFonts w:ascii="Arial" w:eastAsia="Arial" w:hAnsi="Arial" w:cs="Times New Roman"/>
                <w:b/>
                <w:bCs/>
                <w:sz w:val="24"/>
                <w:szCs w:val="24"/>
              </w:rPr>
            </w:pPr>
            <w:r w:rsidRPr="00A6479F">
              <w:rPr>
                <w:rFonts w:ascii="Arial" w:eastAsia="Arial" w:hAnsi="Arial" w:cs="Times New Roman"/>
                <w:b/>
                <w:bCs/>
                <w:sz w:val="24"/>
                <w:szCs w:val="24"/>
              </w:rPr>
              <w:t>All the time</w:t>
            </w:r>
          </w:p>
        </w:tc>
        <w:tc>
          <w:tcPr>
            <w:tcW w:w="3214" w:type="dxa"/>
            <w:tcBorders>
              <w:top w:val="single" w:sz="4" w:space="0" w:color="auto"/>
              <w:left w:val="single" w:sz="4" w:space="0" w:color="auto"/>
              <w:bottom w:val="single" w:sz="4" w:space="0" w:color="auto"/>
              <w:right w:val="single" w:sz="4" w:space="0" w:color="auto"/>
            </w:tcBorders>
            <w:vAlign w:val="center"/>
            <w:hideMark/>
          </w:tcPr>
          <w:p w14:paraId="3C0199C1" w14:textId="77777777" w:rsidR="004A4862" w:rsidRPr="00A6479F" w:rsidRDefault="004A4862" w:rsidP="00A6479F">
            <w:pPr>
              <w:spacing w:after="120" w:line="276" w:lineRule="auto"/>
              <w:jc w:val="center"/>
              <w:rPr>
                <w:rFonts w:ascii="Arial" w:eastAsia="Arial" w:hAnsi="Arial" w:cs="Times New Roman"/>
                <w:b/>
                <w:bCs/>
                <w:sz w:val="24"/>
                <w:szCs w:val="24"/>
              </w:rPr>
            </w:pPr>
            <w:r w:rsidRPr="00A6479F">
              <w:rPr>
                <w:rFonts w:ascii="Arial" w:eastAsia="Arial" w:hAnsi="Arial" w:cs="Times New Roman"/>
                <w:b/>
                <w:bCs/>
                <w:sz w:val="24"/>
                <w:szCs w:val="24"/>
              </w:rPr>
              <w:t>If there’s no footpath available</w:t>
            </w:r>
          </w:p>
        </w:tc>
        <w:tc>
          <w:tcPr>
            <w:tcW w:w="3266" w:type="dxa"/>
            <w:tcBorders>
              <w:top w:val="single" w:sz="4" w:space="0" w:color="auto"/>
              <w:left w:val="single" w:sz="4" w:space="0" w:color="auto"/>
              <w:bottom w:val="single" w:sz="4" w:space="0" w:color="auto"/>
              <w:right w:val="single" w:sz="4" w:space="0" w:color="auto"/>
            </w:tcBorders>
            <w:vAlign w:val="center"/>
            <w:hideMark/>
          </w:tcPr>
          <w:p w14:paraId="247450C4" w14:textId="77777777" w:rsidR="004A4862" w:rsidRPr="00A6479F" w:rsidRDefault="004A4862" w:rsidP="00A6479F">
            <w:pPr>
              <w:spacing w:after="120" w:line="276" w:lineRule="auto"/>
              <w:jc w:val="center"/>
              <w:rPr>
                <w:rFonts w:ascii="Arial" w:eastAsia="Arial" w:hAnsi="Arial" w:cs="Times New Roman"/>
                <w:b/>
                <w:bCs/>
                <w:sz w:val="24"/>
                <w:szCs w:val="24"/>
              </w:rPr>
            </w:pPr>
            <w:r w:rsidRPr="00A6479F">
              <w:rPr>
                <w:rFonts w:ascii="Arial" w:eastAsia="Arial" w:hAnsi="Arial" w:cs="Times New Roman"/>
                <w:b/>
                <w:bCs/>
                <w:sz w:val="24"/>
                <w:szCs w:val="24"/>
              </w:rPr>
              <w:t>If permitted by a road controlling authority</w:t>
            </w:r>
          </w:p>
        </w:tc>
        <w:tc>
          <w:tcPr>
            <w:tcW w:w="2976" w:type="dxa"/>
            <w:tcBorders>
              <w:top w:val="single" w:sz="4" w:space="0" w:color="auto"/>
              <w:left w:val="single" w:sz="4" w:space="0" w:color="auto"/>
              <w:bottom w:val="single" w:sz="4" w:space="0" w:color="auto"/>
              <w:right w:val="nil"/>
            </w:tcBorders>
            <w:vAlign w:val="center"/>
            <w:hideMark/>
          </w:tcPr>
          <w:p w14:paraId="1D4B25E7" w14:textId="77777777" w:rsidR="004A4862" w:rsidRPr="00A6479F" w:rsidRDefault="004A4862" w:rsidP="00A6479F">
            <w:pPr>
              <w:spacing w:after="120" w:line="276" w:lineRule="auto"/>
              <w:jc w:val="center"/>
              <w:rPr>
                <w:rFonts w:ascii="Arial" w:eastAsia="Arial" w:hAnsi="Arial" w:cs="Times New Roman"/>
                <w:b/>
                <w:bCs/>
                <w:sz w:val="24"/>
                <w:szCs w:val="28"/>
              </w:rPr>
            </w:pPr>
            <w:r w:rsidRPr="00A6479F">
              <w:rPr>
                <w:rFonts w:ascii="Arial" w:eastAsia="Arial" w:hAnsi="Arial" w:cs="Times New Roman"/>
                <w:b/>
                <w:bCs/>
                <w:sz w:val="24"/>
                <w:szCs w:val="28"/>
              </w:rPr>
              <w:t>Never</w:t>
            </w:r>
          </w:p>
        </w:tc>
      </w:tr>
      <w:tr w:rsidR="004A4862" w:rsidRPr="004A4862" w14:paraId="2F960B82" w14:textId="77777777" w:rsidTr="004A4862">
        <w:trPr>
          <w:trHeight w:val="1134"/>
        </w:trPr>
        <w:tc>
          <w:tcPr>
            <w:tcW w:w="1808" w:type="dxa"/>
            <w:tcBorders>
              <w:top w:val="single" w:sz="4" w:space="0" w:color="auto"/>
              <w:left w:val="nil"/>
              <w:bottom w:val="single" w:sz="4" w:space="0" w:color="auto"/>
              <w:right w:val="single" w:sz="4" w:space="0" w:color="auto"/>
            </w:tcBorders>
            <w:vAlign w:val="center"/>
            <w:hideMark/>
          </w:tcPr>
          <w:p w14:paraId="1A1306CB" w14:textId="77777777" w:rsidR="004A4862" w:rsidRPr="00A6479F" w:rsidRDefault="004A4862" w:rsidP="00A6479F">
            <w:pPr>
              <w:spacing w:after="120" w:line="276" w:lineRule="auto"/>
              <w:rPr>
                <w:rFonts w:ascii="Arial" w:eastAsia="Arial" w:hAnsi="Arial" w:cs="Times New Roman"/>
                <w:b/>
                <w:bCs/>
                <w:sz w:val="24"/>
                <w:szCs w:val="24"/>
              </w:rPr>
            </w:pPr>
            <w:r w:rsidRPr="00A6479F">
              <w:rPr>
                <w:rFonts w:ascii="Arial" w:eastAsia="Arial" w:hAnsi="Arial" w:cs="Times New Roman"/>
                <w:b/>
                <w:bCs/>
                <w:sz w:val="24"/>
                <w:szCs w:val="24"/>
              </w:rPr>
              <w:t>Pedestrian</w:t>
            </w:r>
          </w:p>
        </w:tc>
        <w:tc>
          <w:tcPr>
            <w:tcW w:w="3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851B7"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Footpath*</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3CD9E"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bookmarkStart w:id="17" w:name="_Hlk26178432"/>
            <w:r w:rsidRPr="00A6479F">
              <w:rPr>
                <w:rFonts w:ascii="Arial" w:eastAsia="Arial" w:hAnsi="Arial" w:cs="Times New Roman"/>
                <w:sz w:val="24"/>
                <w:szCs w:val="24"/>
              </w:rPr>
              <w:t>Cycle lane</w:t>
            </w:r>
          </w:p>
          <w:p w14:paraId="12D41512"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Cycle path</w:t>
            </w:r>
          </w:p>
          <w:p w14:paraId="6D3911E1"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Road</w:t>
            </w:r>
            <w:bookmarkEnd w:id="17"/>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FC35F"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Shared path*</w:t>
            </w:r>
          </w:p>
          <w:p w14:paraId="77A6FD3C"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Cycle path</w:t>
            </w:r>
          </w:p>
        </w:tc>
        <w:tc>
          <w:tcPr>
            <w:tcW w:w="2976" w:type="dxa"/>
            <w:tcBorders>
              <w:top w:val="single" w:sz="4" w:space="0" w:color="auto"/>
              <w:left w:val="single" w:sz="4" w:space="0" w:color="auto"/>
              <w:bottom w:val="single" w:sz="4" w:space="0" w:color="FFFFFF"/>
              <w:right w:val="single" w:sz="4" w:space="0" w:color="FFFFFF"/>
            </w:tcBorders>
            <w:vAlign w:val="center"/>
          </w:tcPr>
          <w:p w14:paraId="5C4DCBF3" w14:textId="77777777" w:rsidR="004A4862" w:rsidRPr="00A6479F" w:rsidRDefault="004A4862" w:rsidP="004A4862">
            <w:pPr>
              <w:spacing w:after="120" w:line="240" w:lineRule="exact"/>
              <w:ind w:left="360"/>
              <w:rPr>
                <w:rFonts w:ascii="Arial" w:eastAsia="Arial" w:hAnsi="Arial" w:cs="Times New Roman"/>
                <w:sz w:val="28"/>
                <w:szCs w:val="28"/>
              </w:rPr>
            </w:pPr>
          </w:p>
        </w:tc>
      </w:tr>
      <w:tr w:rsidR="004A4862" w:rsidRPr="004A4862" w14:paraId="480A29DE" w14:textId="77777777" w:rsidTr="004A4862">
        <w:trPr>
          <w:trHeight w:val="965"/>
        </w:trPr>
        <w:tc>
          <w:tcPr>
            <w:tcW w:w="1808" w:type="dxa"/>
            <w:tcBorders>
              <w:top w:val="single" w:sz="4" w:space="0" w:color="auto"/>
              <w:left w:val="nil"/>
              <w:bottom w:val="single" w:sz="4" w:space="0" w:color="auto"/>
              <w:right w:val="single" w:sz="4" w:space="0" w:color="auto"/>
            </w:tcBorders>
            <w:vAlign w:val="center"/>
            <w:hideMark/>
          </w:tcPr>
          <w:p w14:paraId="2A445916" w14:textId="77777777" w:rsidR="004A4862" w:rsidRPr="00A6479F" w:rsidRDefault="004A4862" w:rsidP="00A6479F">
            <w:pPr>
              <w:spacing w:after="120" w:line="276" w:lineRule="auto"/>
              <w:rPr>
                <w:rFonts w:ascii="Arial" w:eastAsia="Arial" w:hAnsi="Arial" w:cs="Times New Roman"/>
                <w:b/>
                <w:bCs/>
                <w:sz w:val="24"/>
                <w:szCs w:val="24"/>
              </w:rPr>
            </w:pPr>
            <w:r w:rsidRPr="00A6479F">
              <w:rPr>
                <w:rFonts w:ascii="Arial" w:eastAsia="Arial" w:hAnsi="Arial" w:cs="Times New Roman"/>
                <w:b/>
                <w:bCs/>
                <w:sz w:val="24"/>
                <w:szCs w:val="24"/>
              </w:rPr>
              <w:t>Mobility devices</w:t>
            </w:r>
          </w:p>
        </w:tc>
        <w:tc>
          <w:tcPr>
            <w:tcW w:w="3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A792F"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Footpath</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7D1E5"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Cycle lane</w:t>
            </w:r>
          </w:p>
          <w:p w14:paraId="7E2C2584"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Cycle path</w:t>
            </w:r>
          </w:p>
          <w:p w14:paraId="7EA8254C"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Road</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BC7A1"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Shared path</w:t>
            </w:r>
          </w:p>
          <w:p w14:paraId="40161812"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Cycle path</w:t>
            </w:r>
          </w:p>
        </w:tc>
        <w:tc>
          <w:tcPr>
            <w:tcW w:w="2976" w:type="dxa"/>
            <w:tcBorders>
              <w:top w:val="single" w:sz="4" w:space="0" w:color="FFFFFF"/>
              <w:left w:val="single" w:sz="4" w:space="0" w:color="auto"/>
              <w:bottom w:val="single" w:sz="4" w:space="0" w:color="auto"/>
              <w:right w:val="single" w:sz="4" w:space="0" w:color="FFFFFF"/>
            </w:tcBorders>
            <w:vAlign w:val="center"/>
          </w:tcPr>
          <w:p w14:paraId="2AA6474D" w14:textId="77777777" w:rsidR="004A4862" w:rsidRPr="00A6479F" w:rsidRDefault="004A4862" w:rsidP="004A4862">
            <w:pPr>
              <w:spacing w:after="120" w:line="240" w:lineRule="exact"/>
              <w:ind w:left="360"/>
              <w:rPr>
                <w:rFonts w:ascii="Arial" w:eastAsia="Arial" w:hAnsi="Arial" w:cs="Times New Roman"/>
                <w:sz w:val="28"/>
                <w:szCs w:val="28"/>
              </w:rPr>
            </w:pPr>
          </w:p>
        </w:tc>
      </w:tr>
      <w:tr w:rsidR="004A4862" w:rsidRPr="004A4862" w14:paraId="2A1C65D8" w14:textId="77777777" w:rsidTr="004A4862">
        <w:trPr>
          <w:trHeight w:val="911"/>
        </w:trPr>
        <w:tc>
          <w:tcPr>
            <w:tcW w:w="1808" w:type="dxa"/>
            <w:tcBorders>
              <w:top w:val="single" w:sz="4" w:space="0" w:color="auto"/>
              <w:left w:val="nil"/>
              <w:bottom w:val="single" w:sz="4" w:space="0" w:color="auto"/>
              <w:right w:val="single" w:sz="4" w:space="0" w:color="auto"/>
            </w:tcBorders>
            <w:vAlign w:val="center"/>
            <w:hideMark/>
          </w:tcPr>
          <w:p w14:paraId="48F4FBC5" w14:textId="77777777" w:rsidR="004A4862" w:rsidRPr="00A6479F" w:rsidRDefault="004A4862" w:rsidP="00A6479F">
            <w:pPr>
              <w:spacing w:after="120" w:line="276" w:lineRule="auto"/>
              <w:rPr>
                <w:rFonts w:ascii="Arial" w:eastAsia="Arial" w:hAnsi="Arial" w:cs="Times New Roman"/>
                <w:b/>
                <w:bCs/>
                <w:sz w:val="24"/>
                <w:szCs w:val="24"/>
              </w:rPr>
            </w:pPr>
            <w:r w:rsidRPr="00A6479F">
              <w:rPr>
                <w:rFonts w:ascii="Arial" w:eastAsia="Arial" w:hAnsi="Arial" w:cs="Times New Roman"/>
                <w:b/>
                <w:bCs/>
                <w:sz w:val="24"/>
                <w:szCs w:val="24"/>
              </w:rPr>
              <w:t>Wheeled recreational devices (WRDs)</w:t>
            </w:r>
          </w:p>
        </w:tc>
        <w:tc>
          <w:tcPr>
            <w:tcW w:w="3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B9166"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Footpath</w:t>
            </w:r>
          </w:p>
          <w:p w14:paraId="2EB5F848"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Road</w:t>
            </w:r>
          </w:p>
        </w:tc>
        <w:tc>
          <w:tcPr>
            <w:tcW w:w="3214" w:type="dxa"/>
            <w:tcBorders>
              <w:top w:val="single" w:sz="4" w:space="0" w:color="auto"/>
              <w:left w:val="single" w:sz="4" w:space="0" w:color="auto"/>
              <w:bottom w:val="single" w:sz="4" w:space="0" w:color="FFFFFF"/>
              <w:right w:val="single" w:sz="4" w:space="0" w:color="auto"/>
            </w:tcBorders>
            <w:vAlign w:val="center"/>
          </w:tcPr>
          <w:p w14:paraId="1602B04F" w14:textId="77777777" w:rsidR="004A4862" w:rsidRPr="00A6479F" w:rsidRDefault="004A4862" w:rsidP="004A4862">
            <w:pPr>
              <w:spacing w:after="120" w:line="240" w:lineRule="exact"/>
              <w:ind w:left="720"/>
              <w:contextualSpacing/>
              <w:rPr>
                <w:rFonts w:ascii="Arial" w:eastAsia="Arial" w:hAnsi="Arial" w:cs="Times New Roman"/>
                <w:sz w:val="24"/>
                <w:szCs w:val="24"/>
              </w:rPr>
            </w:pPr>
          </w:p>
          <w:p w14:paraId="00328B7D" w14:textId="77777777" w:rsidR="004A4862" w:rsidRPr="00A6479F" w:rsidRDefault="004A4862" w:rsidP="004A4862">
            <w:pPr>
              <w:spacing w:after="120" w:line="240" w:lineRule="exact"/>
              <w:ind w:left="720"/>
              <w:contextualSpacing/>
              <w:rPr>
                <w:rFonts w:ascii="Arial" w:eastAsia="Arial" w:hAnsi="Arial" w:cs="Times New Roman"/>
                <w:sz w:val="24"/>
                <w:szCs w:val="24"/>
              </w:rPr>
            </w:pP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DE426"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Shared path</w:t>
            </w:r>
          </w:p>
          <w:p w14:paraId="4BC63FF3"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Cycle path</w:t>
            </w:r>
          </w:p>
        </w:tc>
        <w:tc>
          <w:tcPr>
            <w:tcW w:w="2976" w:type="dxa"/>
            <w:tcBorders>
              <w:top w:val="single" w:sz="4" w:space="0" w:color="auto"/>
              <w:left w:val="single" w:sz="4" w:space="0" w:color="auto"/>
              <w:bottom w:val="single" w:sz="4" w:space="0" w:color="auto"/>
              <w:right w:val="nil"/>
            </w:tcBorders>
            <w:shd w:val="clear" w:color="auto" w:fill="auto"/>
            <w:vAlign w:val="center"/>
            <w:hideMark/>
          </w:tcPr>
          <w:p w14:paraId="0F9033B5" w14:textId="77777777" w:rsidR="004A4862" w:rsidRPr="00822672" w:rsidRDefault="004A4862" w:rsidP="00822672">
            <w:pPr>
              <w:numPr>
                <w:ilvl w:val="0"/>
                <w:numId w:val="28"/>
              </w:numPr>
              <w:spacing w:after="120"/>
              <w:contextualSpacing/>
              <w:rPr>
                <w:rFonts w:ascii="Arial" w:eastAsia="Arial" w:hAnsi="Arial" w:cs="Times New Roman"/>
                <w:sz w:val="24"/>
                <w:szCs w:val="28"/>
              </w:rPr>
            </w:pPr>
            <w:r w:rsidRPr="00822672">
              <w:rPr>
                <w:rFonts w:ascii="Arial" w:eastAsia="Arial" w:hAnsi="Arial" w:cs="Times New Roman"/>
                <w:sz w:val="24"/>
                <w:szCs w:val="28"/>
              </w:rPr>
              <w:t>Cycle lane</w:t>
            </w:r>
          </w:p>
        </w:tc>
      </w:tr>
      <w:tr w:rsidR="004A4862" w:rsidRPr="004A4862" w14:paraId="205C0E9A" w14:textId="77777777" w:rsidTr="004A4862">
        <w:trPr>
          <w:trHeight w:val="1197"/>
        </w:trPr>
        <w:tc>
          <w:tcPr>
            <w:tcW w:w="1808" w:type="dxa"/>
            <w:tcBorders>
              <w:top w:val="single" w:sz="4" w:space="0" w:color="auto"/>
              <w:left w:val="nil"/>
              <w:bottom w:val="single" w:sz="4" w:space="0" w:color="auto"/>
              <w:right w:val="single" w:sz="4" w:space="0" w:color="auto"/>
            </w:tcBorders>
            <w:vAlign w:val="center"/>
            <w:hideMark/>
          </w:tcPr>
          <w:p w14:paraId="1E7BE710" w14:textId="77777777" w:rsidR="004A4862" w:rsidRPr="00A6479F" w:rsidRDefault="004A4862" w:rsidP="00A6479F">
            <w:pPr>
              <w:spacing w:after="120" w:line="276" w:lineRule="auto"/>
              <w:rPr>
                <w:rFonts w:ascii="Arial" w:eastAsia="Arial" w:hAnsi="Arial" w:cs="Times New Roman"/>
                <w:b/>
                <w:bCs/>
                <w:sz w:val="24"/>
                <w:szCs w:val="24"/>
              </w:rPr>
            </w:pPr>
            <w:r w:rsidRPr="00A6479F">
              <w:rPr>
                <w:rFonts w:ascii="Arial" w:eastAsia="Arial" w:hAnsi="Arial" w:cs="Times New Roman"/>
                <w:b/>
                <w:bCs/>
                <w:sz w:val="24"/>
                <w:szCs w:val="24"/>
              </w:rPr>
              <w:t>Adult cycles and e-bikes</w:t>
            </w:r>
          </w:p>
        </w:tc>
        <w:tc>
          <w:tcPr>
            <w:tcW w:w="3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C1141"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Cycle path*</w:t>
            </w:r>
          </w:p>
          <w:p w14:paraId="710EA62E"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Cycle lane*</w:t>
            </w:r>
          </w:p>
          <w:p w14:paraId="5A0A1C0F"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Road</w:t>
            </w:r>
          </w:p>
        </w:tc>
        <w:tc>
          <w:tcPr>
            <w:tcW w:w="3214" w:type="dxa"/>
            <w:tcBorders>
              <w:top w:val="single" w:sz="4" w:space="0" w:color="FFFFFF"/>
              <w:left w:val="single" w:sz="4" w:space="0" w:color="auto"/>
              <w:bottom w:val="nil"/>
              <w:right w:val="single" w:sz="4" w:space="0" w:color="auto"/>
            </w:tcBorders>
            <w:vAlign w:val="center"/>
          </w:tcPr>
          <w:p w14:paraId="50E35446" w14:textId="77777777" w:rsidR="004A4862" w:rsidRPr="00A6479F" w:rsidRDefault="004A4862" w:rsidP="004A4862">
            <w:pPr>
              <w:spacing w:after="120" w:line="240" w:lineRule="exact"/>
              <w:ind w:left="720"/>
              <w:contextualSpacing/>
              <w:rPr>
                <w:rFonts w:ascii="Arial" w:eastAsia="Arial" w:hAnsi="Arial" w:cs="Times New Roman"/>
                <w:sz w:val="24"/>
                <w:szCs w:val="24"/>
              </w:rPr>
            </w:pP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4DFB1"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Shared path</w:t>
            </w:r>
          </w:p>
        </w:tc>
        <w:tc>
          <w:tcPr>
            <w:tcW w:w="2976" w:type="dxa"/>
            <w:tcBorders>
              <w:top w:val="single" w:sz="4" w:space="0" w:color="auto"/>
              <w:left w:val="single" w:sz="4" w:space="0" w:color="auto"/>
              <w:bottom w:val="single" w:sz="4" w:space="0" w:color="auto"/>
              <w:right w:val="nil"/>
            </w:tcBorders>
            <w:shd w:val="clear" w:color="auto" w:fill="auto"/>
            <w:vAlign w:val="center"/>
            <w:hideMark/>
          </w:tcPr>
          <w:p w14:paraId="6DA6501B" w14:textId="77777777" w:rsidR="004A4862" w:rsidRPr="00822672" w:rsidRDefault="004A4862" w:rsidP="00822672">
            <w:pPr>
              <w:numPr>
                <w:ilvl w:val="0"/>
                <w:numId w:val="28"/>
              </w:numPr>
              <w:spacing w:after="120"/>
              <w:contextualSpacing/>
              <w:rPr>
                <w:rFonts w:ascii="Arial" w:eastAsia="Arial" w:hAnsi="Arial" w:cs="Times New Roman"/>
                <w:sz w:val="24"/>
                <w:szCs w:val="28"/>
              </w:rPr>
            </w:pPr>
            <w:r w:rsidRPr="00822672">
              <w:rPr>
                <w:rFonts w:ascii="Arial" w:eastAsia="Arial" w:hAnsi="Arial" w:cs="Times New Roman"/>
                <w:sz w:val="24"/>
                <w:szCs w:val="28"/>
              </w:rPr>
              <w:t>Footpath</w:t>
            </w:r>
          </w:p>
        </w:tc>
      </w:tr>
      <w:tr w:rsidR="004A4862" w:rsidRPr="004A4862" w14:paraId="7A6AD10A" w14:textId="77777777" w:rsidTr="004A4862">
        <w:trPr>
          <w:trHeight w:val="1342"/>
        </w:trPr>
        <w:tc>
          <w:tcPr>
            <w:tcW w:w="1808" w:type="dxa"/>
            <w:tcBorders>
              <w:top w:val="single" w:sz="4" w:space="0" w:color="auto"/>
              <w:left w:val="nil"/>
              <w:bottom w:val="nil"/>
              <w:right w:val="single" w:sz="4" w:space="0" w:color="auto"/>
            </w:tcBorders>
            <w:vAlign w:val="center"/>
            <w:hideMark/>
          </w:tcPr>
          <w:p w14:paraId="06A8E7EA" w14:textId="77777777" w:rsidR="004A4862" w:rsidRPr="00A6479F" w:rsidRDefault="004A4862" w:rsidP="00A6479F">
            <w:pPr>
              <w:spacing w:after="120" w:line="276" w:lineRule="auto"/>
              <w:rPr>
                <w:rFonts w:ascii="Arial" w:eastAsia="Arial" w:hAnsi="Arial" w:cs="Times New Roman"/>
                <w:b/>
                <w:bCs/>
                <w:sz w:val="24"/>
                <w:szCs w:val="24"/>
              </w:rPr>
            </w:pPr>
            <w:r w:rsidRPr="00A6479F">
              <w:rPr>
                <w:rFonts w:ascii="Arial" w:eastAsia="Arial" w:hAnsi="Arial" w:cs="Times New Roman"/>
                <w:b/>
                <w:bCs/>
                <w:sz w:val="24"/>
                <w:szCs w:val="24"/>
              </w:rPr>
              <w:t>Child cycles and e-bikes</w:t>
            </w:r>
            <w:r w:rsidRPr="00A6479F">
              <w:rPr>
                <w:rFonts w:ascii="Arial" w:eastAsia="Arial" w:hAnsi="Arial" w:cs="Times New Roman"/>
                <w:b/>
                <w:bCs/>
                <w:sz w:val="24"/>
                <w:szCs w:val="24"/>
                <w:vertAlign w:val="superscript"/>
              </w:rPr>
              <w:footnoteReference w:id="2"/>
            </w:r>
          </w:p>
        </w:tc>
        <w:tc>
          <w:tcPr>
            <w:tcW w:w="3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5B7CE"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Footpath</w:t>
            </w:r>
          </w:p>
          <w:p w14:paraId="59F90B5D"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Cycle path*</w:t>
            </w:r>
          </w:p>
          <w:p w14:paraId="4235CB19"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Cycle lane*</w:t>
            </w:r>
          </w:p>
          <w:p w14:paraId="24BD4F88" w14:textId="77777777" w:rsidR="004A4862" w:rsidRPr="00A6479F" w:rsidRDefault="004A4862" w:rsidP="00A6479F">
            <w:pPr>
              <w:numPr>
                <w:ilvl w:val="0"/>
                <w:numId w:val="27"/>
              </w:numPr>
              <w:spacing w:after="120" w:line="276" w:lineRule="auto"/>
              <w:contextualSpacing/>
              <w:rPr>
                <w:rFonts w:ascii="Arial" w:eastAsia="Arial" w:hAnsi="Arial" w:cs="Times New Roman"/>
                <w:sz w:val="24"/>
                <w:szCs w:val="24"/>
              </w:rPr>
            </w:pPr>
            <w:r w:rsidRPr="00A6479F">
              <w:rPr>
                <w:rFonts w:ascii="Arial" w:eastAsia="Arial" w:hAnsi="Arial" w:cs="Times New Roman"/>
                <w:sz w:val="24"/>
                <w:szCs w:val="24"/>
              </w:rPr>
              <w:t>Road</w:t>
            </w:r>
          </w:p>
        </w:tc>
        <w:tc>
          <w:tcPr>
            <w:tcW w:w="3214" w:type="dxa"/>
            <w:tcBorders>
              <w:top w:val="nil"/>
              <w:left w:val="single" w:sz="4" w:space="0" w:color="auto"/>
              <w:bottom w:val="nil"/>
              <w:right w:val="single" w:sz="4" w:space="0" w:color="auto"/>
            </w:tcBorders>
            <w:vAlign w:val="center"/>
          </w:tcPr>
          <w:p w14:paraId="0DA0D8E5" w14:textId="77777777" w:rsidR="004A4862" w:rsidRPr="00A6479F" w:rsidRDefault="004A4862" w:rsidP="004A4862">
            <w:pPr>
              <w:spacing w:after="120" w:line="240" w:lineRule="exact"/>
              <w:ind w:left="720"/>
              <w:contextualSpacing/>
              <w:rPr>
                <w:rFonts w:ascii="Arial" w:eastAsia="Arial" w:hAnsi="Arial" w:cs="Times New Roman"/>
                <w:sz w:val="24"/>
                <w:szCs w:val="24"/>
              </w:rPr>
            </w:pP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D7D6A" w14:textId="77777777" w:rsidR="004A4862" w:rsidRPr="00A6479F" w:rsidRDefault="004A4862" w:rsidP="00630C32">
            <w:pPr>
              <w:numPr>
                <w:ilvl w:val="0"/>
                <w:numId w:val="27"/>
              </w:numPr>
              <w:spacing w:after="120" w:line="240" w:lineRule="exact"/>
              <w:contextualSpacing/>
              <w:rPr>
                <w:rFonts w:ascii="Arial" w:eastAsia="Arial" w:hAnsi="Arial" w:cs="Times New Roman"/>
                <w:sz w:val="24"/>
                <w:szCs w:val="24"/>
              </w:rPr>
            </w:pPr>
            <w:r w:rsidRPr="00A6479F">
              <w:rPr>
                <w:rFonts w:ascii="Arial" w:eastAsia="Arial" w:hAnsi="Arial" w:cs="Times New Roman"/>
                <w:sz w:val="24"/>
                <w:szCs w:val="24"/>
              </w:rPr>
              <w:t>Shared path</w:t>
            </w:r>
          </w:p>
        </w:tc>
        <w:tc>
          <w:tcPr>
            <w:tcW w:w="2976" w:type="dxa"/>
            <w:tcBorders>
              <w:top w:val="single" w:sz="4" w:space="0" w:color="auto"/>
              <w:left w:val="single" w:sz="4" w:space="0" w:color="auto"/>
              <w:bottom w:val="nil"/>
              <w:right w:val="nil"/>
            </w:tcBorders>
            <w:vAlign w:val="center"/>
          </w:tcPr>
          <w:p w14:paraId="10B13C81" w14:textId="77777777" w:rsidR="004A4862" w:rsidRPr="00A6479F" w:rsidRDefault="004A4862" w:rsidP="004A4862">
            <w:pPr>
              <w:spacing w:after="120" w:line="240" w:lineRule="exact"/>
              <w:rPr>
                <w:rFonts w:ascii="Arial" w:eastAsia="Arial" w:hAnsi="Arial" w:cs="Times New Roman"/>
                <w:sz w:val="28"/>
                <w:szCs w:val="28"/>
              </w:rPr>
            </w:pPr>
          </w:p>
        </w:tc>
      </w:tr>
      <w:bookmarkEnd w:id="15"/>
    </w:tbl>
    <w:p w14:paraId="7E484D24" w14:textId="20F4DE55" w:rsidR="004A4862" w:rsidRDefault="004A4862" w:rsidP="004A4862">
      <w:pPr>
        <w:spacing w:after="120" w:line="240" w:lineRule="exact"/>
        <w:rPr>
          <w:rFonts w:ascii="Arial" w:eastAsia="Arial" w:hAnsi="Arial" w:cs="Times New Roman"/>
        </w:rPr>
        <w:sectPr w:rsidR="004A4862" w:rsidSect="00440281">
          <w:pgSz w:w="16838" w:h="11906" w:orient="landscape"/>
          <w:pgMar w:top="992" w:right="1168" w:bottom="2126" w:left="1559" w:header="709" w:footer="709" w:gutter="0"/>
          <w:cols w:space="708"/>
          <w:titlePg/>
          <w:docGrid w:linePitch="360"/>
        </w:sectPr>
      </w:pPr>
    </w:p>
    <w:p w14:paraId="36C45032" w14:textId="77777777" w:rsidR="00440281" w:rsidRPr="00B57D3C" w:rsidRDefault="00440281" w:rsidP="005F163A">
      <w:pPr>
        <w:spacing w:line="360" w:lineRule="auto"/>
        <w:rPr>
          <w:i/>
          <w:color w:val="2575AE" w:themeColor="accent1"/>
          <w:sz w:val="32"/>
        </w:rPr>
      </w:pPr>
      <w:r w:rsidRPr="00B57D3C">
        <w:rPr>
          <w:i/>
          <w:color w:val="2575AE" w:themeColor="accent1"/>
          <w:sz w:val="32"/>
        </w:rPr>
        <w:lastRenderedPageBreak/>
        <w:t>Issues with the current categories</w:t>
      </w:r>
    </w:p>
    <w:p w14:paraId="24455A38" w14:textId="77777777" w:rsidR="00440281" w:rsidRPr="00B57D3C" w:rsidRDefault="00440281" w:rsidP="005F163A">
      <w:pPr>
        <w:spacing w:line="360" w:lineRule="auto"/>
        <w:rPr>
          <w:sz w:val="32"/>
        </w:rPr>
      </w:pPr>
      <w:r w:rsidRPr="00B57D3C">
        <w:rPr>
          <w:sz w:val="32"/>
        </w:rPr>
        <w:t xml:space="preserve">Vehicles and devices like oversized mobility devices, e-scooters and e-skateboards are becoming more widely used. But, while these devices have many benefits, they also introduce new challenges for regulators and footpath users, including: </w:t>
      </w:r>
    </w:p>
    <w:p w14:paraId="13A2D7D6" w14:textId="77777777" w:rsidR="00440281" w:rsidRPr="00B57D3C" w:rsidRDefault="00440281" w:rsidP="005F163A">
      <w:pPr>
        <w:spacing w:after="0" w:line="360" w:lineRule="auto"/>
        <w:rPr>
          <w:sz w:val="32"/>
        </w:rPr>
      </w:pPr>
    </w:p>
    <w:p w14:paraId="693ED6C6" w14:textId="77777777" w:rsidR="00440281" w:rsidRPr="00B57D3C" w:rsidRDefault="00440281" w:rsidP="005F163A">
      <w:pPr>
        <w:pStyle w:val="ListParagraph"/>
        <w:numPr>
          <w:ilvl w:val="0"/>
          <w:numId w:val="24"/>
        </w:numPr>
        <w:spacing w:line="360" w:lineRule="auto"/>
        <w:rPr>
          <w:sz w:val="32"/>
        </w:rPr>
      </w:pPr>
      <w:r w:rsidRPr="00B57D3C">
        <w:rPr>
          <w:sz w:val="32"/>
        </w:rPr>
        <w:t>greater speeds in comparison to other path users, like pedestrians</w:t>
      </w:r>
    </w:p>
    <w:p w14:paraId="2AC26650" w14:textId="77777777" w:rsidR="00440281" w:rsidRPr="00B57D3C" w:rsidRDefault="00440281" w:rsidP="005F163A">
      <w:pPr>
        <w:pStyle w:val="ListParagraph"/>
        <w:numPr>
          <w:ilvl w:val="0"/>
          <w:numId w:val="24"/>
        </w:numPr>
        <w:spacing w:line="360" w:lineRule="auto"/>
        <w:rPr>
          <w:sz w:val="32"/>
        </w:rPr>
      </w:pPr>
      <w:r w:rsidRPr="00B57D3C">
        <w:rPr>
          <w:sz w:val="32"/>
        </w:rPr>
        <w:t>easier access through share schemes</w:t>
      </w:r>
    </w:p>
    <w:p w14:paraId="7EDBD29E" w14:textId="77777777" w:rsidR="00440281" w:rsidRPr="00B57D3C" w:rsidRDefault="00440281" w:rsidP="005F163A">
      <w:pPr>
        <w:pStyle w:val="ListParagraph"/>
        <w:numPr>
          <w:ilvl w:val="0"/>
          <w:numId w:val="24"/>
        </w:numPr>
        <w:spacing w:line="360" w:lineRule="auto"/>
        <w:rPr>
          <w:sz w:val="32"/>
        </w:rPr>
      </w:pPr>
      <w:r w:rsidRPr="00B57D3C">
        <w:rPr>
          <w:sz w:val="32"/>
        </w:rPr>
        <w:t xml:space="preserve">greater congestion on spaces like the footpath. </w:t>
      </w:r>
    </w:p>
    <w:p w14:paraId="522BE325" w14:textId="77777777" w:rsidR="00B12F5F" w:rsidRPr="00B57D3C" w:rsidRDefault="00B12F5F" w:rsidP="005F163A">
      <w:pPr>
        <w:pStyle w:val="ListParagraph"/>
        <w:spacing w:line="360" w:lineRule="auto"/>
        <w:rPr>
          <w:sz w:val="32"/>
        </w:rPr>
      </w:pPr>
    </w:p>
    <w:p w14:paraId="78B5E412" w14:textId="77777777" w:rsidR="00440281" w:rsidRPr="00B57D3C" w:rsidRDefault="00440281" w:rsidP="005F163A">
      <w:pPr>
        <w:spacing w:line="360" w:lineRule="auto"/>
        <w:rPr>
          <w:sz w:val="32"/>
        </w:rPr>
      </w:pPr>
      <w:r w:rsidRPr="00B57D3C">
        <w:rPr>
          <w:sz w:val="32"/>
        </w:rPr>
        <w:t>It has become clear that our rules and guidelines for using footpaths, shared paths, cycle paths and cycle lanes do not deal well with these challenges. We need to update our current categories and rules to accommodate new and evolving technology.</w:t>
      </w:r>
    </w:p>
    <w:p w14:paraId="74FB7A60" w14:textId="77777777" w:rsidR="00440281" w:rsidRPr="00B57D3C" w:rsidRDefault="00440281" w:rsidP="005F163A">
      <w:pPr>
        <w:spacing w:line="360" w:lineRule="auto"/>
        <w:rPr>
          <w:b/>
          <w:i/>
          <w:color w:val="2575AE" w:themeColor="accent1"/>
          <w:sz w:val="32"/>
        </w:rPr>
      </w:pPr>
    </w:p>
    <w:p w14:paraId="6E92AE2E" w14:textId="77777777" w:rsidR="00440281" w:rsidRPr="00B57D3C" w:rsidRDefault="00440281" w:rsidP="005F163A">
      <w:pPr>
        <w:spacing w:line="360" w:lineRule="auto"/>
        <w:rPr>
          <w:b/>
          <w:i/>
          <w:color w:val="2575AE" w:themeColor="accent1"/>
          <w:sz w:val="32"/>
        </w:rPr>
      </w:pPr>
      <w:r w:rsidRPr="00B57D3C">
        <w:rPr>
          <w:b/>
          <w:i/>
          <w:color w:val="2575AE" w:themeColor="accent1"/>
          <w:sz w:val="32"/>
        </w:rPr>
        <w:t>Proposed change</w:t>
      </w:r>
    </w:p>
    <w:p w14:paraId="0C311DEA" w14:textId="77777777" w:rsidR="00440281" w:rsidRPr="00B57D3C" w:rsidRDefault="00440281" w:rsidP="005F163A">
      <w:pPr>
        <w:spacing w:line="360" w:lineRule="auto"/>
        <w:rPr>
          <w:sz w:val="32"/>
        </w:rPr>
      </w:pPr>
      <w:r w:rsidRPr="00B57D3C">
        <w:rPr>
          <w:sz w:val="32"/>
        </w:rPr>
        <w:t xml:space="preserve">We propose to change some of the current vehicle and device categories to reflect how these vehicles and devices are used on footpaths, shared paths, cycle paths and cycle lanes and clarify where they can go. </w:t>
      </w:r>
    </w:p>
    <w:p w14:paraId="53554F95" w14:textId="77777777" w:rsidR="00440281" w:rsidRPr="00B57D3C" w:rsidRDefault="00440281" w:rsidP="005F163A">
      <w:pPr>
        <w:spacing w:line="360" w:lineRule="auto"/>
        <w:rPr>
          <w:sz w:val="32"/>
        </w:rPr>
      </w:pPr>
      <w:r w:rsidRPr="00B57D3C">
        <w:rPr>
          <w:sz w:val="32"/>
        </w:rPr>
        <w:lastRenderedPageBreak/>
        <w:t>This will help road controlling authorities to:</w:t>
      </w:r>
    </w:p>
    <w:p w14:paraId="0ADADC1A" w14:textId="77777777" w:rsidR="00440281" w:rsidRPr="00B57D3C" w:rsidRDefault="00440281" w:rsidP="005F163A">
      <w:pPr>
        <w:pStyle w:val="ListParagraph"/>
        <w:numPr>
          <w:ilvl w:val="0"/>
          <w:numId w:val="25"/>
        </w:numPr>
        <w:spacing w:line="360" w:lineRule="auto"/>
        <w:rPr>
          <w:sz w:val="32"/>
        </w:rPr>
      </w:pPr>
      <w:r w:rsidRPr="00B57D3C">
        <w:rPr>
          <w:sz w:val="32"/>
        </w:rPr>
        <w:t>design current and future infrastructure for different devices on the path, and</w:t>
      </w:r>
    </w:p>
    <w:p w14:paraId="68F755D2" w14:textId="510D92B6" w:rsidR="00822672" w:rsidRPr="005F163A" w:rsidRDefault="00440281" w:rsidP="005F163A">
      <w:pPr>
        <w:pStyle w:val="ListParagraph"/>
        <w:numPr>
          <w:ilvl w:val="0"/>
          <w:numId w:val="25"/>
        </w:numPr>
        <w:spacing w:line="360" w:lineRule="auto"/>
        <w:rPr>
          <w:sz w:val="32"/>
        </w:rPr>
      </w:pPr>
      <w:r w:rsidRPr="00B57D3C">
        <w:rPr>
          <w:sz w:val="32"/>
        </w:rPr>
        <w:t>manage different spaces and set requirements for using them.</w:t>
      </w:r>
    </w:p>
    <w:p w14:paraId="24ED64B4" w14:textId="6088537A" w:rsidR="00440281" w:rsidRPr="00B57D3C" w:rsidRDefault="00440281" w:rsidP="005F163A">
      <w:pPr>
        <w:spacing w:line="360" w:lineRule="auto"/>
        <w:rPr>
          <w:sz w:val="32"/>
        </w:rPr>
      </w:pPr>
      <w:r w:rsidRPr="00B57D3C">
        <w:rPr>
          <w:sz w:val="32"/>
        </w:rPr>
        <w:t>Broadly speaking, we’re proposing to use the following categories:</w:t>
      </w:r>
    </w:p>
    <w:p w14:paraId="423D0344" w14:textId="77777777" w:rsidR="00440281" w:rsidRPr="00B57D3C" w:rsidRDefault="00440281" w:rsidP="005F163A">
      <w:pPr>
        <w:pStyle w:val="ListParagraph"/>
        <w:numPr>
          <w:ilvl w:val="0"/>
          <w:numId w:val="26"/>
        </w:numPr>
        <w:spacing w:line="360" w:lineRule="auto"/>
        <w:rPr>
          <w:sz w:val="32"/>
        </w:rPr>
      </w:pPr>
      <w:r w:rsidRPr="00B57D3C">
        <w:rPr>
          <w:sz w:val="32"/>
        </w:rPr>
        <w:t xml:space="preserve">pedestrians </w:t>
      </w:r>
    </w:p>
    <w:p w14:paraId="39B3122F" w14:textId="77777777" w:rsidR="00440281" w:rsidRPr="00B57D3C" w:rsidRDefault="00440281" w:rsidP="005F163A">
      <w:pPr>
        <w:pStyle w:val="ListParagraph"/>
        <w:numPr>
          <w:ilvl w:val="0"/>
          <w:numId w:val="26"/>
        </w:numPr>
        <w:spacing w:line="360" w:lineRule="auto"/>
        <w:rPr>
          <w:sz w:val="32"/>
        </w:rPr>
      </w:pPr>
      <w:r w:rsidRPr="00B57D3C">
        <w:rPr>
          <w:sz w:val="32"/>
        </w:rPr>
        <w:t xml:space="preserve">powered wheelchairs </w:t>
      </w:r>
    </w:p>
    <w:p w14:paraId="25CD5DAF" w14:textId="77777777" w:rsidR="00440281" w:rsidRPr="00B57D3C" w:rsidRDefault="00440281" w:rsidP="005F163A">
      <w:pPr>
        <w:pStyle w:val="ListParagraph"/>
        <w:numPr>
          <w:ilvl w:val="0"/>
          <w:numId w:val="26"/>
        </w:numPr>
        <w:spacing w:line="360" w:lineRule="auto"/>
        <w:rPr>
          <w:sz w:val="32"/>
        </w:rPr>
      </w:pPr>
      <w:r w:rsidRPr="00B57D3C">
        <w:rPr>
          <w:sz w:val="32"/>
        </w:rPr>
        <w:t xml:space="preserve">mobility devices </w:t>
      </w:r>
    </w:p>
    <w:p w14:paraId="528FB66C" w14:textId="77777777" w:rsidR="00440281" w:rsidRPr="00B57D3C" w:rsidRDefault="00440281" w:rsidP="005F163A">
      <w:pPr>
        <w:pStyle w:val="ListParagraph"/>
        <w:numPr>
          <w:ilvl w:val="0"/>
          <w:numId w:val="26"/>
        </w:numPr>
        <w:spacing w:line="360" w:lineRule="auto"/>
        <w:rPr>
          <w:sz w:val="32"/>
        </w:rPr>
      </w:pPr>
      <w:r w:rsidRPr="00B57D3C">
        <w:rPr>
          <w:sz w:val="32"/>
        </w:rPr>
        <w:t xml:space="preserve">unpowered transport devices </w:t>
      </w:r>
    </w:p>
    <w:p w14:paraId="6E5641BF" w14:textId="77777777" w:rsidR="00440281" w:rsidRPr="00B57D3C" w:rsidRDefault="00440281" w:rsidP="005F163A">
      <w:pPr>
        <w:pStyle w:val="ListParagraph"/>
        <w:numPr>
          <w:ilvl w:val="0"/>
          <w:numId w:val="26"/>
        </w:numPr>
        <w:spacing w:line="360" w:lineRule="auto"/>
        <w:rPr>
          <w:sz w:val="32"/>
        </w:rPr>
      </w:pPr>
      <w:r w:rsidRPr="00B57D3C">
        <w:rPr>
          <w:sz w:val="32"/>
        </w:rPr>
        <w:t>powered transport devices</w:t>
      </w:r>
    </w:p>
    <w:p w14:paraId="7E252788" w14:textId="77777777" w:rsidR="00440281" w:rsidRPr="00B57D3C" w:rsidRDefault="00440281" w:rsidP="005F163A">
      <w:pPr>
        <w:pStyle w:val="ListParagraph"/>
        <w:numPr>
          <w:ilvl w:val="0"/>
          <w:numId w:val="26"/>
        </w:numPr>
        <w:spacing w:line="360" w:lineRule="auto"/>
        <w:rPr>
          <w:sz w:val="32"/>
        </w:rPr>
      </w:pPr>
      <w:r w:rsidRPr="00B57D3C">
        <w:rPr>
          <w:sz w:val="32"/>
        </w:rPr>
        <w:t>cycles and e-bikes.</w:t>
      </w:r>
    </w:p>
    <w:p w14:paraId="726A8304" w14:textId="77777777" w:rsidR="00440281" w:rsidRPr="00B57D3C" w:rsidRDefault="00440281" w:rsidP="005F163A">
      <w:pPr>
        <w:pStyle w:val="ListParagraph"/>
        <w:spacing w:line="360" w:lineRule="auto"/>
        <w:rPr>
          <w:sz w:val="32"/>
        </w:rPr>
      </w:pPr>
    </w:p>
    <w:p w14:paraId="7B311EF8" w14:textId="77777777" w:rsidR="00440281" w:rsidRPr="00B57D3C" w:rsidRDefault="00440281" w:rsidP="005F163A">
      <w:pPr>
        <w:spacing w:line="360" w:lineRule="auto"/>
        <w:rPr>
          <w:sz w:val="32"/>
        </w:rPr>
      </w:pPr>
      <w:r w:rsidRPr="00B57D3C">
        <w:rPr>
          <w:sz w:val="32"/>
        </w:rPr>
        <w:t>We’ve outlined what the proposed new categories will look like and where you’ll be able to use different devices in the following table.</w:t>
      </w:r>
    </w:p>
    <w:p w14:paraId="267E0D4D" w14:textId="77777777" w:rsidR="00440281" w:rsidRDefault="00440281" w:rsidP="005F163A">
      <w:pPr>
        <w:spacing w:line="360" w:lineRule="auto"/>
      </w:pPr>
    </w:p>
    <w:p w14:paraId="4CD10A87" w14:textId="77777777" w:rsidR="004A4862" w:rsidRDefault="004A4862" w:rsidP="00440281"/>
    <w:p w14:paraId="0A8DC8CB" w14:textId="77777777" w:rsidR="004A4862" w:rsidRDefault="004A4862" w:rsidP="00440281"/>
    <w:p w14:paraId="7C5CCEDC" w14:textId="77777777" w:rsidR="004A4862" w:rsidRDefault="004A4862" w:rsidP="00440281"/>
    <w:p w14:paraId="0F78DA31" w14:textId="77777777" w:rsidR="004A4862" w:rsidRDefault="004A4862" w:rsidP="00440281"/>
    <w:p w14:paraId="2A573E7A" w14:textId="77777777" w:rsidR="004A4862" w:rsidRDefault="004A4862" w:rsidP="00440281"/>
    <w:p w14:paraId="70049C65" w14:textId="77777777" w:rsidR="004A4862" w:rsidRDefault="004A4862" w:rsidP="00440281"/>
    <w:p w14:paraId="7BF0B2DE" w14:textId="77777777" w:rsidR="004A4862" w:rsidRDefault="004A4862" w:rsidP="00440281"/>
    <w:p w14:paraId="3CE370BF" w14:textId="77777777" w:rsidR="004A4862" w:rsidRDefault="004A4862" w:rsidP="00440281">
      <w:pPr>
        <w:sectPr w:rsidR="004A4862" w:rsidSect="004A4862">
          <w:pgSz w:w="11906" w:h="16838"/>
          <w:pgMar w:top="1168" w:right="2126" w:bottom="1559" w:left="992" w:header="709" w:footer="709" w:gutter="0"/>
          <w:cols w:space="708"/>
          <w:titlePg/>
          <w:docGrid w:linePitch="360"/>
        </w:sectPr>
      </w:pPr>
    </w:p>
    <w:p w14:paraId="7C691391" w14:textId="77777777" w:rsidR="004A4862" w:rsidRPr="00B57D3C" w:rsidRDefault="004A4862" w:rsidP="004A4862">
      <w:pPr>
        <w:spacing w:after="120" w:line="240" w:lineRule="exact"/>
        <w:rPr>
          <w:rFonts w:ascii="Arial" w:eastAsia="Arial" w:hAnsi="Arial" w:cs="Times New Roman"/>
          <w:b/>
          <w:bCs/>
          <w:sz w:val="24"/>
        </w:rPr>
      </w:pPr>
      <w:r w:rsidRPr="00B57D3C">
        <w:rPr>
          <w:rFonts w:ascii="Arial" w:eastAsia="Arial" w:hAnsi="Arial" w:cs="Times New Roman"/>
          <w:b/>
          <w:bCs/>
          <w:sz w:val="24"/>
        </w:rPr>
        <w:lastRenderedPageBreak/>
        <w:t>Table 1C: where users, devices and vehicles will able to go under our proposed changes</w:t>
      </w:r>
    </w:p>
    <w:tbl>
      <w:tblPr>
        <w:tblStyle w:val="TableGrid2"/>
        <w:tblW w:w="14965" w:type="dxa"/>
        <w:tblInd w:w="42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Caption w:val="Table showing where users, devices and vehicles can go under the proposed rules."/>
        <w:tblDescription w:val="Pedestrians&#10;Spaces pedestrians can use all the time: footpath. Pedestrians have priority on the footpath.&#10;Spaces pedestrians can use if there is no footpath available: cycle lane, cycle path, road.&#10;Spaces pedestrians can use if a road controlling authority permits: shared paths, cycle paths. Pedestrians have priority on shared paths when permitted by a road controlling authority.&#10;Spaces pedestrians can never use: none.&#10;Powered wheelchairs (new category)&#10;Spaces people using powered wheelchairs can use all the time: footpath. Powered wheelchairs have priority on the footpath.&#10;Spaces people using powered wheelchairs can use if there is no footpath available: cycle lane, cycle path, road.&#10;Spaces people using powered wheelchairs can use if a road controlling authority permits: shared paths, cycle paths. Powered wheelchairs have priority on shared paths when permitted by a road controlling authority.&#10;Spaces people using powered wheelchairs can never use: none.&#10;Mobility devices&#10;Spaces people using mobility devices can use all the time: footpath.&#10;Spaces people using mobility devices can use if there is no footpath available: cycle lane, cycle path, road.&#10;Spaces people using mobility devices can use if a road controlling authority permits: shared paths, cycle paths.&#10;Spaces people using mobility devices can never use: none.&#10;Unpowered transport devices (new category)&#10;Spaces people using Unpowered transport devices can use all the time: footpath, cycle path, cycle lane, road.&#10;Spaces people using Unpowered transport devices can use if a road controlling authority permits: shared path.&#10;Spaces people using Unpowered transport devices can never use: none.&#10;Powered transport devices (new category)&#10;Spaces people using Powered transport devices can use all the time: footpath, cycle path, cycle lane, road.&#10;Spaces people using Powered transport devices can use if a road controlling authority permits: shared path.&#10;Spaces people using Powered transport devices can never use: none.&#10;Cycles and e-bikes (all sizes)&#10;Spaces people using Cycles and e-bikes can use all the time: footpath, cycle path, cycle lane, road. Cycles have priority in cycle paths and cycle lanes.&#10;Spaces people using Cycles and e-bikes can use if a road controlling authority permits: shared path.&#10;Spaces people using Cycles and e-bikes can never use: none.&#10;"/>
      </w:tblPr>
      <w:tblGrid>
        <w:gridCol w:w="2025"/>
        <w:gridCol w:w="3431"/>
        <w:gridCol w:w="3949"/>
        <w:gridCol w:w="3950"/>
        <w:gridCol w:w="1610"/>
      </w:tblGrid>
      <w:tr w:rsidR="00935D3D" w:rsidRPr="004A4862" w14:paraId="4C42F566" w14:textId="77777777" w:rsidTr="00935D3D">
        <w:trPr>
          <w:trHeight w:val="212"/>
        </w:trPr>
        <w:tc>
          <w:tcPr>
            <w:tcW w:w="14965"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7A7DEEE6" w14:textId="77777777" w:rsidR="00935D3D" w:rsidRPr="00B57D3C" w:rsidRDefault="00935D3D" w:rsidP="00935D3D">
            <w:pPr>
              <w:spacing w:before="240" w:after="120" w:line="240" w:lineRule="exact"/>
              <w:jc w:val="center"/>
              <w:rPr>
                <w:rFonts w:ascii="Arial" w:eastAsia="Arial" w:hAnsi="Arial" w:cs="Arial"/>
                <w:b/>
                <w:bCs/>
                <w:sz w:val="24"/>
                <w:szCs w:val="24"/>
              </w:rPr>
            </w:pPr>
            <w:r w:rsidRPr="00B57D3C">
              <w:rPr>
                <w:rFonts w:ascii="Arial" w:eastAsia="Arial" w:hAnsi="Arial" w:cs="Arial"/>
                <w:b/>
                <w:bCs/>
                <w:color w:val="FFFFFF"/>
                <w:sz w:val="24"/>
                <w:szCs w:val="24"/>
              </w:rPr>
              <w:t>Where will users, devices and vehicles be able to go under our proposed changes?</w:t>
            </w:r>
          </w:p>
        </w:tc>
      </w:tr>
      <w:tr w:rsidR="00935D3D" w:rsidRPr="004A4862" w14:paraId="70047297" w14:textId="77777777" w:rsidTr="00935D3D">
        <w:trPr>
          <w:trHeight w:val="713"/>
        </w:trPr>
        <w:tc>
          <w:tcPr>
            <w:tcW w:w="2025" w:type="dxa"/>
            <w:tcBorders>
              <w:top w:val="single" w:sz="4" w:space="0" w:color="auto"/>
              <w:left w:val="single" w:sz="4" w:space="0" w:color="FFFFFF"/>
              <w:bottom w:val="single" w:sz="4" w:space="0" w:color="auto"/>
              <w:right w:val="single" w:sz="4" w:space="0" w:color="auto"/>
            </w:tcBorders>
            <w:vAlign w:val="center"/>
            <w:hideMark/>
          </w:tcPr>
          <w:p w14:paraId="3FCD3008" w14:textId="77777777" w:rsidR="00935D3D" w:rsidRPr="00B57D3C" w:rsidRDefault="00935D3D" w:rsidP="00935D3D">
            <w:pPr>
              <w:spacing w:after="120" w:line="240" w:lineRule="exact"/>
              <w:rPr>
                <w:rFonts w:ascii="Arial" w:eastAsia="Arial" w:hAnsi="Arial" w:cs="Arial"/>
                <w:b/>
                <w:bCs/>
                <w:sz w:val="24"/>
                <w:szCs w:val="24"/>
              </w:rPr>
            </w:pPr>
            <w:r w:rsidRPr="00B57D3C">
              <w:rPr>
                <w:rFonts w:ascii="Arial" w:eastAsia="Arial" w:hAnsi="Arial" w:cs="Arial"/>
                <w:b/>
                <w:bCs/>
                <w:sz w:val="24"/>
                <w:szCs w:val="24"/>
              </w:rPr>
              <w:t>User/ Device/ vehicle</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DB884EA" w14:textId="77777777" w:rsidR="00935D3D" w:rsidRPr="00B57D3C" w:rsidRDefault="00935D3D" w:rsidP="00935D3D">
            <w:pPr>
              <w:spacing w:after="120" w:line="240" w:lineRule="exact"/>
              <w:jc w:val="center"/>
              <w:rPr>
                <w:rFonts w:ascii="Arial" w:eastAsia="Arial" w:hAnsi="Arial" w:cs="Arial"/>
                <w:b/>
                <w:bCs/>
                <w:sz w:val="24"/>
                <w:szCs w:val="24"/>
              </w:rPr>
            </w:pPr>
            <w:r w:rsidRPr="00B57D3C">
              <w:rPr>
                <w:rFonts w:ascii="Arial" w:eastAsia="Arial" w:hAnsi="Arial" w:cs="Arial"/>
                <w:b/>
                <w:bCs/>
                <w:sz w:val="24"/>
                <w:szCs w:val="24"/>
              </w:rPr>
              <w:t>All the time</w:t>
            </w:r>
          </w:p>
        </w:tc>
        <w:tc>
          <w:tcPr>
            <w:tcW w:w="3949" w:type="dxa"/>
            <w:tcBorders>
              <w:top w:val="single" w:sz="4" w:space="0" w:color="auto"/>
              <w:left w:val="single" w:sz="4" w:space="0" w:color="auto"/>
              <w:bottom w:val="single" w:sz="4" w:space="0" w:color="auto"/>
              <w:right w:val="single" w:sz="4" w:space="0" w:color="auto"/>
            </w:tcBorders>
            <w:vAlign w:val="center"/>
            <w:hideMark/>
          </w:tcPr>
          <w:p w14:paraId="6ACFCEF6" w14:textId="77777777" w:rsidR="00935D3D" w:rsidRPr="00B57D3C" w:rsidRDefault="00935D3D" w:rsidP="00935D3D">
            <w:pPr>
              <w:spacing w:after="120" w:line="240" w:lineRule="exact"/>
              <w:jc w:val="center"/>
              <w:rPr>
                <w:rFonts w:ascii="Arial" w:eastAsia="Arial" w:hAnsi="Arial" w:cs="Arial"/>
                <w:b/>
                <w:bCs/>
                <w:sz w:val="24"/>
                <w:szCs w:val="24"/>
              </w:rPr>
            </w:pPr>
            <w:r w:rsidRPr="00B57D3C">
              <w:rPr>
                <w:rFonts w:ascii="Arial" w:eastAsia="Arial" w:hAnsi="Arial" w:cs="Arial"/>
                <w:b/>
                <w:bCs/>
                <w:sz w:val="24"/>
                <w:szCs w:val="24"/>
              </w:rPr>
              <w:t>If there’s no footpath available</w:t>
            </w:r>
          </w:p>
        </w:tc>
        <w:tc>
          <w:tcPr>
            <w:tcW w:w="3950" w:type="dxa"/>
            <w:tcBorders>
              <w:top w:val="single" w:sz="4" w:space="0" w:color="auto"/>
              <w:left w:val="single" w:sz="4" w:space="0" w:color="auto"/>
              <w:bottom w:val="single" w:sz="4" w:space="0" w:color="auto"/>
              <w:right w:val="single" w:sz="4" w:space="0" w:color="auto"/>
            </w:tcBorders>
            <w:vAlign w:val="center"/>
            <w:hideMark/>
          </w:tcPr>
          <w:p w14:paraId="414397EC" w14:textId="77777777" w:rsidR="00935D3D" w:rsidRPr="00B57D3C" w:rsidRDefault="00935D3D" w:rsidP="00935D3D">
            <w:pPr>
              <w:spacing w:after="120" w:line="240" w:lineRule="exact"/>
              <w:jc w:val="center"/>
              <w:rPr>
                <w:rFonts w:ascii="Arial" w:eastAsia="Arial" w:hAnsi="Arial" w:cs="Arial"/>
                <w:b/>
                <w:bCs/>
                <w:sz w:val="24"/>
                <w:szCs w:val="24"/>
              </w:rPr>
            </w:pPr>
            <w:r w:rsidRPr="00B57D3C">
              <w:rPr>
                <w:rFonts w:ascii="Arial" w:eastAsia="Arial" w:hAnsi="Arial" w:cs="Arial"/>
                <w:b/>
                <w:bCs/>
                <w:sz w:val="24"/>
                <w:szCs w:val="24"/>
              </w:rPr>
              <w:t>If permitted by a road controlling authority</w:t>
            </w:r>
          </w:p>
        </w:tc>
        <w:tc>
          <w:tcPr>
            <w:tcW w:w="1608" w:type="dxa"/>
            <w:tcBorders>
              <w:top w:val="single" w:sz="4" w:space="0" w:color="auto"/>
              <w:left w:val="single" w:sz="4" w:space="0" w:color="auto"/>
              <w:bottom w:val="single" w:sz="4" w:space="0" w:color="auto"/>
              <w:right w:val="nil"/>
            </w:tcBorders>
            <w:vAlign w:val="center"/>
            <w:hideMark/>
          </w:tcPr>
          <w:p w14:paraId="59280995" w14:textId="77777777" w:rsidR="00935D3D" w:rsidRPr="00B57D3C" w:rsidRDefault="00935D3D" w:rsidP="00935D3D">
            <w:pPr>
              <w:spacing w:after="120" w:line="240" w:lineRule="exact"/>
              <w:jc w:val="center"/>
              <w:rPr>
                <w:rFonts w:ascii="Arial" w:eastAsia="Arial" w:hAnsi="Arial" w:cs="Arial"/>
                <w:b/>
                <w:bCs/>
                <w:sz w:val="24"/>
                <w:szCs w:val="24"/>
              </w:rPr>
            </w:pPr>
            <w:r w:rsidRPr="00B57D3C">
              <w:rPr>
                <w:rFonts w:ascii="Arial" w:eastAsia="Arial" w:hAnsi="Arial" w:cs="Arial"/>
                <w:b/>
                <w:bCs/>
                <w:sz w:val="24"/>
                <w:szCs w:val="24"/>
              </w:rPr>
              <w:t>Never</w:t>
            </w:r>
          </w:p>
        </w:tc>
      </w:tr>
      <w:tr w:rsidR="00935D3D" w:rsidRPr="004A4862" w14:paraId="569BFA66"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75AD0669" w14:textId="77777777" w:rsidR="00935D3D" w:rsidRPr="00B57D3C" w:rsidRDefault="00935D3D" w:rsidP="00935D3D">
            <w:pPr>
              <w:spacing w:after="120" w:line="240" w:lineRule="exact"/>
              <w:rPr>
                <w:rFonts w:ascii="Arial" w:eastAsia="Arial" w:hAnsi="Arial" w:cs="Arial"/>
                <w:b/>
                <w:bCs/>
                <w:sz w:val="24"/>
                <w:szCs w:val="24"/>
              </w:rPr>
            </w:pPr>
            <w:r w:rsidRPr="00B57D3C">
              <w:rPr>
                <w:rFonts w:ascii="Arial" w:eastAsia="Arial" w:hAnsi="Arial" w:cs="Arial"/>
                <w:b/>
                <w:bCs/>
                <w:sz w:val="24"/>
                <w:szCs w:val="24"/>
              </w:rPr>
              <w:t>Pedestrian</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BD838"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Footpath*</w:t>
            </w:r>
          </w:p>
        </w:tc>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28960"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lane</w:t>
            </w:r>
          </w:p>
          <w:p w14:paraId="465D0815"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path</w:t>
            </w:r>
          </w:p>
          <w:p w14:paraId="7A0BF028"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Road</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92944"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Shared path*</w:t>
            </w:r>
          </w:p>
          <w:p w14:paraId="7580DD8E"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path</w:t>
            </w:r>
          </w:p>
        </w:tc>
        <w:tc>
          <w:tcPr>
            <w:tcW w:w="1608" w:type="dxa"/>
            <w:tcBorders>
              <w:top w:val="single" w:sz="4" w:space="0" w:color="auto"/>
              <w:left w:val="single" w:sz="4" w:space="0" w:color="auto"/>
              <w:bottom w:val="nil"/>
              <w:right w:val="nil"/>
            </w:tcBorders>
            <w:vAlign w:val="center"/>
            <w:hideMark/>
          </w:tcPr>
          <w:p w14:paraId="6BC09834" w14:textId="77777777" w:rsidR="00935D3D" w:rsidRPr="00B57D3C" w:rsidRDefault="00935D3D" w:rsidP="00935D3D">
            <w:pPr>
              <w:spacing w:after="120" w:line="240" w:lineRule="exact"/>
              <w:ind w:left="360"/>
              <w:rPr>
                <w:rFonts w:ascii="Arial" w:eastAsia="Arial" w:hAnsi="Arial" w:cs="Arial"/>
                <w:sz w:val="24"/>
                <w:szCs w:val="24"/>
              </w:rPr>
            </w:pPr>
          </w:p>
        </w:tc>
      </w:tr>
      <w:tr w:rsidR="00935D3D" w:rsidRPr="004A4862" w14:paraId="3EEE560C"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38E21078" w14:textId="77777777" w:rsidR="00935D3D" w:rsidRPr="00B57D3C" w:rsidRDefault="00935D3D" w:rsidP="00935D3D">
            <w:pPr>
              <w:spacing w:after="120" w:line="240" w:lineRule="exact"/>
              <w:rPr>
                <w:rFonts w:ascii="Arial" w:eastAsia="Arial" w:hAnsi="Arial" w:cs="Arial"/>
                <w:b/>
                <w:bCs/>
                <w:sz w:val="24"/>
                <w:szCs w:val="24"/>
              </w:rPr>
            </w:pPr>
            <w:r w:rsidRPr="00B57D3C">
              <w:rPr>
                <w:rFonts w:ascii="Arial" w:eastAsia="Arial" w:hAnsi="Arial" w:cs="Arial"/>
                <w:b/>
                <w:bCs/>
                <w:sz w:val="24"/>
                <w:szCs w:val="24"/>
              </w:rPr>
              <w:t xml:space="preserve">Powered wheelchairs </w:t>
            </w:r>
            <w:r w:rsidRPr="00B57D3C">
              <w:rPr>
                <w:rFonts w:ascii="Arial" w:eastAsia="Arial" w:hAnsi="Arial" w:cs="Arial"/>
                <w:sz w:val="24"/>
                <w:szCs w:val="24"/>
              </w:rPr>
              <w:t>(new category)</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E9745"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Footpath*</w:t>
            </w:r>
          </w:p>
        </w:tc>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E1D71"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lane</w:t>
            </w:r>
          </w:p>
          <w:p w14:paraId="4C5C36B1"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path</w:t>
            </w:r>
          </w:p>
          <w:p w14:paraId="08AAF873"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Road</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A0695"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Shared path*</w:t>
            </w:r>
          </w:p>
          <w:p w14:paraId="75AB3B72"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path</w:t>
            </w:r>
          </w:p>
        </w:tc>
        <w:tc>
          <w:tcPr>
            <w:tcW w:w="1608" w:type="dxa"/>
            <w:tcBorders>
              <w:top w:val="nil"/>
              <w:left w:val="single" w:sz="4" w:space="0" w:color="auto"/>
              <w:bottom w:val="nil"/>
              <w:right w:val="nil"/>
            </w:tcBorders>
            <w:vAlign w:val="center"/>
            <w:hideMark/>
          </w:tcPr>
          <w:p w14:paraId="451482E5" w14:textId="77777777" w:rsidR="00935D3D" w:rsidRPr="00B57D3C" w:rsidRDefault="00935D3D" w:rsidP="00935D3D">
            <w:pPr>
              <w:spacing w:after="120" w:line="240" w:lineRule="exact"/>
              <w:ind w:left="360"/>
              <w:rPr>
                <w:rFonts w:ascii="Arial" w:eastAsia="Arial" w:hAnsi="Arial" w:cs="Arial"/>
                <w:sz w:val="24"/>
                <w:szCs w:val="24"/>
              </w:rPr>
            </w:pPr>
          </w:p>
        </w:tc>
      </w:tr>
      <w:tr w:rsidR="00935D3D" w:rsidRPr="004A4862" w14:paraId="5622AA80"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5867CF71" w14:textId="77777777" w:rsidR="00935D3D" w:rsidRPr="00B57D3C" w:rsidRDefault="00935D3D" w:rsidP="00935D3D">
            <w:pPr>
              <w:spacing w:after="120" w:line="240" w:lineRule="exact"/>
              <w:rPr>
                <w:rFonts w:ascii="Arial" w:eastAsia="Arial" w:hAnsi="Arial" w:cs="Arial"/>
                <w:b/>
                <w:bCs/>
                <w:sz w:val="24"/>
                <w:szCs w:val="24"/>
              </w:rPr>
            </w:pPr>
            <w:r w:rsidRPr="00B57D3C">
              <w:rPr>
                <w:rFonts w:ascii="Arial" w:eastAsia="Arial" w:hAnsi="Arial" w:cs="Arial"/>
                <w:b/>
                <w:bCs/>
                <w:sz w:val="24"/>
                <w:szCs w:val="24"/>
              </w:rPr>
              <w:t>Mobility devices</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E0E06"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Footpath</w:t>
            </w:r>
          </w:p>
        </w:tc>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CCC34"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lane</w:t>
            </w:r>
          </w:p>
          <w:p w14:paraId="22F2C06F"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path</w:t>
            </w:r>
          </w:p>
          <w:p w14:paraId="55CD181F"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Road</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34723"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Shared path</w:t>
            </w:r>
          </w:p>
          <w:p w14:paraId="3C6CD671"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path</w:t>
            </w:r>
          </w:p>
        </w:tc>
        <w:tc>
          <w:tcPr>
            <w:tcW w:w="1608" w:type="dxa"/>
            <w:tcBorders>
              <w:top w:val="nil"/>
              <w:left w:val="single" w:sz="4" w:space="0" w:color="auto"/>
              <w:bottom w:val="nil"/>
              <w:right w:val="nil"/>
            </w:tcBorders>
            <w:vAlign w:val="center"/>
            <w:hideMark/>
          </w:tcPr>
          <w:p w14:paraId="366B86E4" w14:textId="77777777" w:rsidR="00935D3D" w:rsidRPr="00B57D3C" w:rsidRDefault="00935D3D" w:rsidP="00935D3D">
            <w:pPr>
              <w:spacing w:after="120" w:line="240" w:lineRule="exact"/>
              <w:ind w:left="360"/>
              <w:rPr>
                <w:rFonts w:ascii="Arial" w:eastAsia="Arial" w:hAnsi="Arial" w:cs="Arial"/>
                <w:sz w:val="24"/>
                <w:szCs w:val="24"/>
              </w:rPr>
            </w:pPr>
          </w:p>
        </w:tc>
      </w:tr>
      <w:tr w:rsidR="00935D3D" w:rsidRPr="004A4862" w14:paraId="269B97FF"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0AF3C9E5" w14:textId="77777777" w:rsidR="00935D3D" w:rsidRPr="00B57D3C" w:rsidRDefault="00935D3D" w:rsidP="00935D3D">
            <w:pPr>
              <w:spacing w:after="120" w:line="240" w:lineRule="exact"/>
              <w:rPr>
                <w:rFonts w:ascii="Arial" w:eastAsia="Arial" w:hAnsi="Arial" w:cs="Arial"/>
                <w:b/>
                <w:bCs/>
                <w:sz w:val="24"/>
                <w:szCs w:val="24"/>
              </w:rPr>
            </w:pPr>
            <w:r w:rsidRPr="00B57D3C">
              <w:rPr>
                <w:rFonts w:ascii="Arial" w:eastAsia="Arial" w:hAnsi="Arial" w:cs="Arial"/>
                <w:b/>
                <w:bCs/>
                <w:sz w:val="24"/>
                <w:szCs w:val="24"/>
              </w:rPr>
              <w:t>Unpowered transport devices</w:t>
            </w:r>
          </w:p>
          <w:p w14:paraId="4594FE0E" w14:textId="77777777" w:rsidR="00935D3D" w:rsidRPr="00B57D3C" w:rsidRDefault="00935D3D" w:rsidP="00935D3D">
            <w:pPr>
              <w:spacing w:after="120" w:line="240" w:lineRule="exact"/>
              <w:rPr>
                <w:rFonts w:ascii="Arial" w:eastAsia="Arial" w:hAnsi="Arial" w:cs="Arial"/>
                <w:sz w:val="24"/>
                <w:szCs w:val="24"/>
              </w:rPr>
            </w:pPr>
            <w:r w:rsidRPr="00B57D3C">
              <w:rPr>
                <w:rFonts w:ascii="Arial" w:eastAsia="Arial" w:hAnsi="Arial" w:cs="Arial"/>
                <w:sz w:val="24"/>
                <w:szCs w:val="24"/>
              </w:rPr>
              <w:t>(new category)</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32AD6"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Footpath</w:t>
            </w:r>
          </w:p>
          <w:p w14:paraId="48EF4615"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path</w:t>
            </w:r>
          </w:p>
          <w:p w14:paraId="1E6074AA"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lane</w:t>
            </w:r>
          </w:p>
          <w:p w14:paraId="756859D9"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Road</w:t>
            </w:r>
          </w:p>
        </w:tc>
        <w:tc>
          <w:tcPr>
            <w:tcW w:w="3949" w:type="dxa"/>
            <w:tcBorders>
              <w:top w:val="single" w:sz="4" w:space="0" w:color="auto"/>
              <w:left w:val="single" w:sz="4" w:space="0" w:color="auto"/>
              <w:bottom w:val="single" w:sz="4" w:space="0" w:color="FFFFFF"/>
              <w:right w:val="single" w:sz="4" w:space="0" w:color="auto"/>
            </w:tcBorders>
            <w:vAlign w:val="center"/>
          </w:tcPr>
          <w:p w14:paraId="3F4BCD99" w14:textId="77777777" w:rsidR="00935D3D" w:rsidRPr="00B57D3C" w:rsidRDefault="00935D3D" w:rsidP="00935D3D">
            <w:pPr>
              <w:spacing w:after="120" w:line="240" w:lineRule="exact"/>
              <w:ind w:left="720"/>
              <w:contextualSpacing/>
              <w:rPr>
                <w:rFonts w:ascii="Arial" w:eastAsia="Arial" w:hAnsi="Arial" w:cs="Arial"/>
                <w:sz w:val="24"/>
                <w:szCs w:val="24"/>
              </w:rPr>
            </w:pPr>
          </w:p>
          <w:p w14:paraId="5A1B327C" w14:textId="77777777" w:rsidR="00935D3D" w:rsidRPr="00B57D3C" w:rsidRDefault="00935D3D" w:rsidP="00935D3D">
            <w:pPr>
              <w:spacing w:after="120" w:line="240" w:lineRule="exact"/>
              <w:ind w:left="720"/>
              <w:contextualSpacing/>
              <w:rPr>
                <w:rFonts w:ascii="Arial" w:eastAsia="Arial" w:hAnsi="Arial" w:cs="Arial"/>
                <w:sz w:val="24"/>
                <w:szCs w:val="24"/>
              </w:rPr>
            </w:pP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C98F6"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Shared path</w:t>
            </w:r>
          </w:p>
        </w:tc>
        <w:tc>
          <w:tcPr>
            <w:tcW w:w="1608" w:type="dxa"/>
            <w:tcBorders>
              <w:top w:val="nil"/>
              <w:left w:val="single" w:sz="4" w:space="0" w:color="auto"/>
              <w:bottom w:val="nil"/>
              <w:right w:val="nil"/>
            </w:tcBorders>
            <w:vAlign w:val="center"/>
            <w:hideMark/>
          </w:tcPr>
          <w:p w14:paraId="4134EE02" w14:textId="77777777" w:rsidR="00935D3D" w:rsidRPr="00B57D3C" w:rsidRDefault="00935D3D" w:rsidP="00935D3D">
            <w:pPr>
              <w:spacing w:after="120" w:line="240" w:lineRule="exact"/>
              <w:ind w:left="360"/>
              <w:rPr>
                <w:rFonts w:ascii="Arial" w:eastAsia="Arial" w:hAnsi="Arial" w:cs="Arial"/>
                <w:sz w:val="24"/>
                <w:szCs w:val="24"/>
              </w:rPr>
            </w:pPr>
          </w:p>
        </w:tc>
      </w:tr>
      <w:tr w:rsidR="00935D3D" w:rsidRPr="004A4862" w14:paraId="6C20D728"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3A22E03D" w14:textId="77777777" w:rsidR="00935D3D" w:rsidRPr="00B57D3C" w:rsidRDefault="00935D3D" w:rsidP="00935D3D">
            <w:pPr>
              <w:spacing w:after="120" w:line="240" w:lineRule="exact"/>
              <w:rPr>
                <w:rFonts w:ascii="Arial" w:eastAsia="Arial" w:hAnsi="Arial" w:cs="Arial"/>
                <w:b/>
                <w:bCs/>
                <w:sz w:val="24"/>
                <w:szCs w:val="24"/>
              </w:rPr>
            </w:pPr>
            <w:r w:rsidRPr="00B57D3C">
              <w:rPr>
                <w:rFonts w:ascii="Arial" w:eastAsia="Arial" w:hAnsi="Arial" w:cs="Arial"/>
                <w:b/>
                <w:bCs/>
                <w:sz w:val="24"/>
                <w:szCs w:val="24"/>
              </w:rPr>
              <w:t>Powered transport devices</w:t>
            </w:r>
          </w:p>
          <w:p w14:paraId="67014C64" w14:textId="77777777" w:rsidR="00935D3D" w:rsidRPr="00B57D3C" w:rsidRDefault="00935D3D" w:rsidP="00935D3D">
            <w:pPr>
              <w:spacing w:after="120" w:line="240" w:lineRule="exact"/>
              <w:rPr>
                <w:rFonts w:ascii="Arial" w:eastAsia="Arial" w:hAnsi="Arial" w:cs="Arial"/>
                <w:b/>
                <w:bCs/>
                <w:sz w:val="24"/>
                <w:szCs w:val="24"/>
              </w:rPr>
            </w:pPr>
            <w:r w:rsidRPr="00B57D3C">
              <w:rPr>
                <w:rFonts w:ascii="Arial" w:eastAsia="Arial" w:hAnsi="Arial" w:cs="Arial"/>
                <w:sz w:val="24"/>
                <w:szCs w:val="24"/>
              </w:rPr>
              <w:t>(new category)</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C7610"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Footpath</w:t>
            </w:r>
          </w:p>
          <w:p w14:paraId="1FAA2692"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path</w:t>
            </w:r>
          </w:p>
          <w:p w14:paraId="5D9671F3"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lane</w:t>
            </w:r>
          </w:p>
          <w:p w14:paraId="6F9E58FB"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Road</w:t>
            </w:r>
          </w:p>
        </w:tc>
        <w:tc>
          <w:tcPr>
            <w:tcW w:w="3949" w:type="dxa"/>
            <w:tcBorders>
              <w:top w:val="single" w:sz="4" w:space="0" w:color="FFFFFF"/>
              <w:left w:val="single" w:sz="4" w:space="0" w:color="auto"/>
              <w:bottom w:val="single" w:sz="4" w:space="0" w:color="FFFFFF"/>
              <w:right w:val="single" w:sz="4" w:space="0" w:color="auto"/>
            </w:tcBorders>
            <w:vAlign w:val="center"/>
          </w:tcPr>
          <w:p w14:paraId="28C88FFE" w14:textId="77777777" w:rsidR="00935D3D" w:rsidRPr="00B57D3C" w:rsidRDefault="00935D3D" w:rsidP="00935D3D">
            <w:pPr>
              <w:spacing w:after="120" w:line="240" w:lineRule="exact"/>
              <w:ind w:left="720"/>
              <w:contextualSpacing/>
              <w:rPr>
                <w:rFonts w:ascii="Arial" w:eastAsia="Arial" w:hAnsi="Arial" w:cs="Arial"/>
                <w:sz w:val="24"/>
                <w:szCs w:val="24"/>
              </w:rPr>
            </w:pPr>
          </w:p>
          <w:p w14:paraId="3148D206" w14:textId="77777777" w:rsidR="00935D3D" w:rsidRPr="00B57D3C" w:rsidRDefault="00935D3D" w:rsidP="00935D3D">
            <w:pPr>
              <w:spacing w:after="120" w:line="240" w:lineRule="exact"/>
              <w:ind w:left="720"/>
              <w:contextualSpacing/>
              <w:rPr>
                <w:rFonts w:ascii="Arial" w:eastAsia="Arial" w:hAnsi="Arial" w:cs="Arial"/>
                <w:sz w:val="24"/>
                <w:szCs w:val="24"/>
              </w:rPr>
            </w:pP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E0659"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Shared path</w:t>
            </w:r>
          </w:p>
        </w:tc>
        <w:tc>
          <w:tcPr>
            <w:tcW w:w="1608" w:type="dxa"/>
            <w:tcBorders>
              <w:top w:val="nil"/>
              <w:left w:val="single" w:sz="4" w:space="0" w:color="auto"/>
              <w:bottom w:val="nil"/>
              <w:right w:val="nil"/>
            </w:tcBorders>
            <w:vAlign w:val="center"/>
            <w:hideMark/>
          </w:tcPr>
          <w:p w14:paraId="1C3659D4" w14:textId="77777777" w:rsidR="00935D3D" w:rsidRPr="00B57D3C" w:rsidRDefault="00935D3D" w:rsidP="00935D3D">
            <w:pPr>
              <w:spacing w:after="120" w:line="240" w:lineRule="exact"/>
              <w:ind w:left="360"/>
              <w:rPr>
                <w:rFonts w:ascii="Arial" w:eastAsia="Arial" w:hAnsi="Arial" w:cs="Arial"/>
                <w:sz w:val="24"/>
                <w:szCs w:val="24"/>
              </w:rPr>
            </w:pPr>
          </w:p>
        </w:tc>
      </w:tr>
      <w:tr w:rsidR="00935D3D" w:rsidRPr="004A4862" w14:paraId="07BF06F8"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42EAFBC3" w14:textId="77777777" w:rsidR="00935D3D" w:rsidRPr="00B57D3C" w:rsidRDefault="00935D3D" w:rsidP="00935D3D">
            <w:pPr>
              <w:spacing w:after="120" w:line="240" w:lineRule="exact"/>
              <w:rPr>
                <w:rFonts w:ascii="Arial" w:eastAsia="Arial" w:hAnsi="Arial" w:cs="Arial"/>
                <w:b/>
                <w:bCs/>
                <w:sz w:val="24"/>
                <w:szCs w:val="24"/>
              </w:rPr>
            </w:pPr>
            <w:r w:rsidRPr="00B57D3C">
              <w:rPr>
                <w:rFonts w:ascii="Arial" w:eastAsia="Arial" w:hAnsi="Arial" w:cs="Arial"/>
                <w:b/>
                <w:bCs/>
                <w:sz w:val="24"/>
                <w:szCs w:val="24"/>
              </w:rPr>
              <w:t>Cycles and e-bikes</w:t>
            </w:r>
          </w:p>
          <w:p w14:paraId="4BC946C6" w14:textId="77777777" w:rsidR="00935D3D" w:rsidRPr="00B57D3C" w:rsidRDefault="00935D3D" w:rsidP="00935D3D">
            <w:pPr>
              <w:spacing w:after="120" w:line="240" w:lineRule="exact"/>
              <w:rPr>
                <w:rFonts w:ascii="Arial" w:eastAsia="Arial" w:hAnsi="Arial" w:cs="Arial"/>
                <w:sz w:val="24"/>
                <w:szCs w:val="24"/>
              </w:rPr>
            </w:pPr>
            <w:r w:rsidRPr="00B57D3C">
              <w:rPr>
                <w:rFonts w:ascii="Arial" w:eastAsia="Arial" w:hAnsi="Arial" w:cs="Arial"/>
                <w:sz w:val="24"/>
                <w:szCs w:val="24"/>
              </w:rPr>
              <w:t>(all sizes)</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CF918"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Footpath</w:t>
            </w:r>
          </w:p>
          <w:p w14:paraId="1DDCB50F"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path</w:t>
            </w:r>
          </w:p>
          <w:p w14:paraId="371AC1CA"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Cycle lane</w:t>
            </w:r>
          </w:p>
          <w:p w14:paraId="188924D9"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Road</w:t>
            </w:r>
          </w:p>
        </w:tc>
        <w:tc>
          <w:tcPr>
            <w:tcW w:w="3949" w:type="dxa"/>
            <w:tcBorders>
              <w:top w:val="single" w:sz="4" w:space="0" w:color="FFFFFF"/>
              <w:left w:val="single" w:sz="4" w:space="0" w:color="auto"/>
              <w:bottom w:val="single" w:sz="4" w:space="0" w:color="FFFFFF"/>
              <w:right w:val="single" w:sz="4" w:space="0" w:color="auto"/>
            </w:tcBorders>
            <w:vAlign w:val="center"/>
          </w:tcPr>
          <w:p w14:paraId="605750BA" w14:textId="77777777" w:rsidR="00935D3D" w:rsidRPr="00B57D3C" w:rsidRDefault="00935D3D" w:rsidP="00935D3D">
            <w:pPr>
              <w:spacing w:after="120" w:line="240" w:lineRule="exact"/>
              <w:ind w:left="720"/>
              <w:contextualSpacing/>
              <w:rPr>
                <w:rFonts w:ascii="Arial" w:eastAsia="Arial" w:hAnsi="Arial" w:cs="Arial"/>
                <w:sz w:val="24"/>
                <w:szCs w:val="24"/>
              </w:rPr>
            </w:pPr>
          </w:p>
          <w:p w14:paraId="10C0DCBE" w14:textId="77777777" w:rsidR="00935D3D" w:rsidRPr="00B57D3C" w:rsidRDefault="00935D3D" w:rsidP="00935D3D">
            <w:pPr>
              <w:spacing w:after="120" w:line="240" w:lineRule="exact"/>
              <w:ind w:left="720"/>
              <w:contextualSpacing/>
              <w:rPr>
                <w:rFonts w:ascii="Arial" w:eastAsia="Arial" w:hAnsi="Arial" w:cs="Arial"/>
                <w:sz w:val="24"/>
                <w:szCs w:val="24"/>
              </w:rPr>
            </w:pP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13173" w14:textId="77777777" w:rsidR="00935D3D" w:rsidRPr="00B57D3C" w:rsidRDefault="00935D3D" w:rsidP="00935D3D">
            <w:pPr>
              <w:numPr>
                <w:ilvl w:val="0"/>
                <w:numId w:val="27"/>
              </w:numPr>
              <w:spacing w:after="120" w:line="240" w:lineRule="exact"/>
              <w:contextualSpacing/>
              <w:rPr>
                <w:rFonts w:ascii="Arial" w:eastAsia="Arial" w:hAnsi="Arial" w:cs="Arial"/>
                <w:sz w:val="24"/>
                <w:szCs w:val="24"/>
              </w:rPr>
            </w:pPr>
            <w:r w:rsidRPr="00B57D3C">
              <w:rPr>
                <w:rFonts w:ascii="Arial" w:eastAsia="Arial" w:hAnsi="Arial" w:cs="Arial"/>
                <w:sz w:val="24"/>
                <w:szCs w:val="24"/>
              </w:rPr>
              <w:t>Shared path</w:t>
            </w:r>
          </w:p>
        </w:tc>
        <w:tc>
          <w:tcPr>
            <w:tcW w:w="1608" w:type="dxa"/>
            <w:tcBorders>
              <w:top w:val="nil"/>
              <w:left w:val="single" w:sz="4" w:space="0" w:color="auto"/>
              <w:bottom w:val="nil"/>
              <w:right w:val="nil"/>
            </w:tcBorders>
            <w:vAlign w:val="center"/>
            <w:hideMark/>
          </w:tcPr>
          <w:p w14:paraId="4732ED1B" w14:textId="77777777" w:rsidR="00935D3D" w:rsidRPr="00B57D3C" w:rsidRDefault="00935D3D" w:rsidP="00935D3D">
            <w:pPr>
              <w:spacing w:after="120" w:line="240" w:lineRule="exact"/>
              <w:ind w:left="360"/>
              <w:rPr>
                <w:rFonts w:ascii="Arial" w:eastAsia="Arial" w:hAnsi="Arial" w:cs="Arial"/>
                <w:sz w:val="24"/>
                <w:szCs w:val="24"/>
              </w:rPr>
            </w:pPr>
          </w:p>
        </w:tc>
      </w:tr>
    </w:tbl>
    <w:p w14:paraId="467B099F" w14:textId="77777777" w:rsidR="00935D3D" w:rsidRPr="004A4862" w:rsidRDefault="00935D3D" w:rsidP="00935D3D">
      <w:pPr>
        <w:spacing w:after="120" w:line="240" w:lineRule="exact"/>
        <w:rPr>
          <w:rFonts w:ascii="Arial" w:eastAsia="Arial" w:hAnsi="Arial" w:cs="Times New Roman"/>
        </w:rPr>
      </w:pPr>
    </w:p>
    <w:p w14:paraId="792CF512" w14:textId="77777777" w:rsidR="00935D3D" w:rsidRPr="00B57D3C" w:rsidRDefault="00935D3D" w:rsidP="00935D3D">
      <w:pPr>
        <w:spacing w:after="120" w:line="240" w:lineRule="exact"/>
        <w:rPr>
          <w:rFonts w:ascii="Arial" w:eastAsia="Arial" w:hAnsi="Arial" w:cs="Times New Roman"/>
          <w:sz w:val="22"/>
        </w:rPr>
        <w:sectPr w:rsidR="00935D3D" w:rsidRPr="00B57D3C" w:rsidSect="004A4862">
          <w:pgSz w:w="16838" w:h="11906" w:orient="landscape"/>
          <w:pgMar w:top="992" w:right="1418" w:bottom="1418" w:left="426" w:header="709" w:footer="456" w:gutter="0"/>
          <w:cols w:space="708"/>
          <w:titlePg/>
          <w:docGrid w:linePitch="360"/>
        </w:sectPr>
      </w:pPr>
      <w:r w:rsidRPr="00B57D3C">
        <w:rPr>
          <w:rFonts w:ascii="Arial" w:eastAsia="Arial" w:hAnsi="Arial" w:cs="Times New Roman"/>
          <w:sz w:val="22"/>
        </w:rPr>
        <w:t>*This user has priority in this space</w:t>
      </w:r>
    </w:p>
    <w:p w14:paraId="73E80638" w14:textId="77777777" w:rsidR="00765EA5" w:rsidRPr="00B57D3C" w:rsidRDefault="00440281" w:rsidP="005F163A">
      <w:pPr>
        <w:spacing w:line="360" w:lineRule="auto"/>
        <w:rPr>
          <w:sz w:val="32"/>
        </w:rPr>
      </w:pPr>
      <w:r w:rsidRPr="00B57D3C">
        <w:rPr>
          <w:sz w:val="32"/>
        </w:rPr>
        <w:lastRenderedPageBreak/>
        <w:t>Our proposals below explain the changes in more detail.</w:t>
      </w:r>
    </w:p>
    <w:p w14:paraId="274385CF" w14:textId="77777777" w:rsidR="00440281" w:rsidRPr="00B57D3C" w:rsidRDefault="00440281" w:rsidP="005F163A">
      <w:pPr>
        <w:pStyle w:val="Heading3"/>
        <w:spacing w:line="360" w:lineRule="auto"/>
        <w:rPr>
          <w:sz w:val="32"/>
        </w:rPr>
      </w:pPr>
      <w:bookmarkStart w:id="18" w:name="_Toc34666326"/>
      <w:r w:rsidRPr="00B57D3C">
        <w:rPr>
          <w:sz w:val="32"/>
        </w:rPr>
        <w:t>Proposal 1A: Pedestrians and powered wheelchairs users</w:t>
      </w:r>
      <w:bookmarkEnd w:id="18"/>
    </w:p>
    <w:p w14:paraId="64712C97" w14:textId="77777777" w:rsidR="00440281" w:rsidRPr="00B57D3C" w:rsidRDefault="00440281" w:rsidP="005F163A">
      <w:pPr>
        <w:spacing w:line="360" w:lineRule="auto"/>
        <w:rPr>
          <w:b/>
          <w:i/>
          <w:color w:val="2575AE" w:themeColor="accent1"/>
          <w:sz w:val="32"/>
        </w:rPr>
      </w:pPr>
      <w:r w:rsidRPr="00B57D3C">
        <w:rPr>
          <w:b/>
          <w:i/>
          <w:color w:val="2575AE" w:themeColor="accent1"/>
          <w:sz w:val="32"/>
        </w:rPr>
        <w:t>Current state</w:t>
      </w:r>
    </w:p>
    <w:p w14:paraId="64C88740" w14:textId="77777777" w:rsidR="00440281" w:rsidRPr="00B57D3C" w:rsidRDefault="00440281" w:rsidP="005F163A">
      <w:pPr>
        <w:spacing w:line="360" w:lineRule="auto"/>
        <w:rPr>
          <w:sz w:val="32"/>
        </w:rPr>
      </w:pPr>
      <w:r w:rsidRPr="00B57D3C">
        <w:rPr>
          <w:sz w:val="32"/>
        </w:rPr>
        <w:t>A pedestrian currently includes:</w:t>
      </w:r>
    </w:p>
    <w:p w14:paraId="7BF99FC0" w14:textId="77777777" w:rsidR="00440281" w:rsidRPr="00B57D3C" w:rsidRDefault="00440281" w:rsidP="005F163A">
      <w:pPr>
        <w:pStyle w:val="ListParagraph"/>
        <w:numPr>
          <w:ilvl w:val="0"/>
          <w:numId w:val="33"/>
        </w:numPr>
        <w:spacing w:line="360" w:lineRule="auto"/>
        <w:rPr>
          <w:sz w:val="32"/>
        </w:rPr>
      </w:pPr>
      <w:r w:rsidRPr="00B57D3C">
        <w:rPr>
          <w:sz w:val="32"/>
        </w:rPr>
        <w:t>people on foot,</w:t>
      </w:r>
    </w:p>
    <w:p w14:paraId="32729278" w14:textId="77777777" w:rsidR="00440281" w:rsidRPr="00B57D3C" w:rsidRDefault="00440281" w:rsidP="005F163A">
      <w:pPr>
        <w:pStyle w:val="ListParagraph"/>
        <w:numPr>
          <w:ilvl w:val="0"/>
          <w:numId w:val="33"/>
        </w:numPr>
        <w:spacing w:line="360" w:lineRule="auto"/>
        <w:rPr>
          <w:sz w:val="32"/>
        </w:rPr>
      </w:pPr>
      <w:r w:rsidRPr="00B57D3C">
        <w:rPr>
          <w:sz w:val="32"/>
        </w:rPr>
        <w:t>people using unpowered wheelchairs, and</w:t>
      </w:r>
    </w:p>
    <w:p w14:paraId="7069DA09" w14:textId="77777777" w:rsidR="00440281" w:rsidRPr="00B57D3C" w:rsidRDefault="00440281" w:rsidP="005F163A">
      <w:pPr>
        <w:pStyle w:val="ListParagraph"/>
        <w:numPr>
          <w:ilvl w:val="0"/>
          <w:numId w:val="33"/>
        </w:numPr>
        <w:spacing w:line="360" w:lineRule="auto"/>
        <w:rPr>
          <w:sz w:val="32"/>
        </w:rPr>
      </w:pPr>
      <w:r w:rsidRPr="00B57D3C">
        <w:rPr>
          <w:sz w:val="32"/>
        </w:rPr>
        <w:t>everyday items such as prams and shopping trolleys when used by a person walking.</w:t>
      </w:r>
    </w:p>
    <w:p w14:paraId="27DE804F" w14:textId="77777777" w:rsidR="00440281" w:rsidRPr="00B57D3C" w:rsidRDefault="00440281" w:rsidP="005F163A">
      <w:pPr>
        <w:spacing w:line="360" w:lineRule="auto"/>
        <w:rPr>
          <w:sz w:val="32"/>
        </w:rPr>
      </w:pPr>
      <w:r w:rsidRPr="00B57D3C">
        <w:rPr>
          <w:sz w:val="32"/>
        </w:rPr>
        <w:t>Pedestrians are the main people using the footpath. If there’s no footpath available, they can also use:</w:t>
      </w:r>
    </w:p>
    <w:p w14:paraId="1DED260D" w14:textId="77777777" w:rsidR="00440281" w:rsidRPr="00B57D3C" w:rsidRDefault="00440281" w:rsidP="005F163A">
      <w:pPr>
        <w:pStyle w:val="ListParagraph"/>
        <w:numPr>
          <w:ilvl w:val="0"/>
          <w:numId w:val="32"/>
        </w:numPr>
        <w:spacing w:line="360" w:lineRule="auto"/>
        <w:rPr>
          <w:sz w:val="32"/>
        </w:rPr>
      </w:pPr>
      <w:r w:rsidRPr="00B57D3C">
        <w:rPr>
          <w:sz w:val="32"/>
        </w:rPr>
        <w:t>cycle paths,</w:t>
      </w:r>
    </w:p>
    <w:p w14:paraId="2DD981E9" w14:textId="77777777" w:rsidR="00440281" w:rsidRPr="00B57D3C" w:rsidRDefault="00440281" w:rsidP="005F163A">
      <w:pPr>
        <w:pStyle w:val="ListParagraph"/>
        <w:numPr>
          <w:ilvl w:val="0"/>
          <w:numId w:val="32"/>
        </w:numPr>
        <w:spacing w:line="360" w:lineRule="auto"/>
        <w:rPr>
          <w:sz w:val="32"/>
        </w:rPr>
      </w:pPr>
      <w:r w:rsidRPr="00B57D3C">
        <w:rPr>
          <w:sz w:val="32"/>
        </w:rPr>
        <w:t>cycle lanes, or</w:t>
      </w:r>
    </w:p>
    <w:p w14:paraId="0C59A289" w14:textId="77777777" w:rsidR="00440281" w:rsidRPr="00B57D3C" w:rsidRDefault="00440281" w:rsidP="005F163A">
      <w:pPr>
        <w:pStyle w:val="ListParagraph"/>
        <w:numPr>
          <w:ilvl w:val="0"/>
          <w:numId w:val="32"/>
        </w:numPr>
        <w:spacing w:line="360" w:lineRule="auto"/>
        <w:rPr>
          <w:sz w:val="32"/>
        </w:rPr>
      </w:pPr>
      <w:r w:rsidRPr="00B57D3C">
        <w:rPr>
          <w:sz w:val="32"/>
        </w:rPr>
        <w:t xml:space="preserve">shared paths. </w:t>
      </w:r>
    </w:p>
    <w:p w14:paraId="65BD21E8" w14:textId="77777777" w:rsidR="00440281" w:rsidRPr="00B57D3C" w:rsidRDefault="00440281" w:rsidP="005F163A">
      <w:pPr>
        <w:spacing w:line="360" w:lineRule="auto"/>
        <w:rPr>
          <w:sz w:val="32"/>
        </w:rPr>
      </w:pPr>
      <w:r w:rsidRPr="00B57D3C">
        <w:rPr>
          <w:sz w:val="32"/>
        </w:rPr>
        <w:t xml:space="preserve">A powered wheelchair is categorised as a mobility device. They can use: </w:t>
      </w:r>
    </w:p>
    <w:p w14:paraId="23CAADB4" w14:textId="77777777" w:rsidR="00440281" w:rsidRPr="00B57D3C" w:rsidRDefault="00440281" w:rsidP="005F163A">
      <w:pPr>
        <w:pStyle w:val="ListParagraph"/>
        <w:numPr>
          <w:ilvl w:val="0"/>
          <w:numId w:val="34"/>
        </w:numPr>
        <w:spacing w:line="360" w:lineRule="auto"/>
        <w:rPr>
          <w:sz w:val="32"/>
        </w:rPr>
      </w:pPr>
      <w:r w:rsidRPr="00B57D3C">
        <w:rPr>
          <w:sz w:val="32"/>
        </w:rPr>
        <w:t>footpaths and shared paths, or</w:t>
      </w:r>
    </w:p>
    <w:p w14:paraId="3176A5DD" w14:textId="77777777" w:rsidR="00440281" w:rsidRPr="00B57D3C" w:rsidRDefault="00440281" w:rsidP="005F163A">
      <w:pPr>
        <w:pStyle w:val="ListParagraph"/>
        <w:numPr>
          <w:ilvl w:val="0"/>
          <w:numId w:val="34"/>
        </w:numPr>
        <w:spacing w:line="360" w:lineRule="auto"/>
        <w:rPr>
          <w:sz w:val="32"/>
        </w:rPr>
      </w:pPr>
      <w:r w:rsidRPr="00B57D3C">
        <w:rPr>
          <w:sz w:val="32"/>
        </w:rPr>
        <w:t>roads, cycle lanes and cycle paths when footpaths are unavailable.</w:t>
      </w:r>
    </w:p>
    <w:p w14:paraId="2FC5D019" w14:textId="77777777" w:rsidR="00440281" w:rsidRPr="00B57D3C" w:rsidRDefault="00440281" w:rsidP="005F163A">
      <w:pPr>
        <w:spacing w:line="360" w:lineRule="auto"/>
        <w:rPr>
          <w:sz w:val="32"/>
        </w:rPr>
      </w:pPr>
      <w:r w:rsidRPr="00B57D3C">
        <w:rPr>
          <w:sz w:val="32"/>
        </w:rPr>
        <w:t xml:space="preserve">A powered wheelchair is not treated as a pedestrian, but an unpowered wheelchair is. This is inconsistent as both powered and unpowered wheelchairs: </w:t>
      </w:r>
    </w:p>
    <w:p w14:paraId="52CD2D7E" w14:textId="77777777" w:rsidR="00440281" w:rsidRPr="00B57D3C" w:rsidRDefault="00440281" w:rsidP="005F163A">
      <w:pPr>
        <w:pStyle w:val="ListParagraph"/>
        <w:numPr>
          <w:ilvl w:val="0"/>
          <w:numId w:val="35"/>
        </w:numPr>
        <w:spacing w:line="360" w:lineRule="auto"/>
        <w:rPr>
          <w:sz w:val="32"/>
        </w:rPr>
      </w:pPr>
      <w:r w:rsidRPr="00B57D3C">
        <w:rPr>
          <w:sz w:val="32"/>
        </w:rPr>
        <w:lastRenderedPageBreak/>
        <w:t xml:space="preserve">travel at slow speeds, typically up to 6km/h, and </w:t>
      </w:r>
    </w:p>
    <w:p w14:paraId="24570F85" w14:textId="77777777" w:rsidR="00440281" w:rsidRPr="00B57D3C" w:rsidRDefault="00440281" w:rsidP="005F163A">
      <w:pPr>
        <w:pStyle w:val="ListParagraph"/>
        <w:numPr>
          <w:ilvl w:val="0"/>
          <w:numId w:val="35"/>
        </w:numPr>
        <w:spacing w:line="360" w:lineRule="auto"/>
        <w:rPr>
          <w:sz w:val="32"/>
        </w:rPr>
      </w:pPr>
      <w:r w:rsidRPr="00B57D3C">
        <w:rPr>
          <w:sz w:val="32"/>
        </w:rPr>
        <w:t>are crucial to the movement of the person using them.</w:t>
      </w:r>
    </w:p>
    <w:p w14:paraId="3AFB2580" w14:textId="77777777" w:rsidR="00440281" w:rsidRPr="00B57D3C" w:rsidRDefault="00440281" w:rsidP="005F163A">
      <w:pPr>
        <w:spacing w:line="360" w:lineRule="auto"/>
        <w:rPr>
          <w:sz w:val="32"/>
        </w:rPr>
      </w:pPr>
      <w:r w:rsidRPr="00B57D3C">
        <w:rPr>
          <w:sz w:val="32"/>
        </w:rPr>
        <w:t>A powered wheelchair differs from a mobility device, like a mobility scooter, in that:</w:t>
      </w:r>
    </w:p>
    <w:p w14:paraId="4FDA8494" w14:textId="77777777" w:rsidR="00440281" w:rsidRPr="00B57D3C" w:rsidRDefault="00440281" w:rsidP="005F163A">
      <w:pPr>
        <w:pStyle w:val="ListParagraph"/>
        <w:numPr>
          <w:ilvl w:val="0"/>
          <w:numId w:val="36"/>
        </w:numPr>
        <w:spacing w:line="360" w:lineRule="auto"/>
        <w:rPr>
          <w:sz w:val="32"/>
        </w:rPr>
      </w:pPr>
      <w:r w:rsidRPr="00B57D3C">
        <w:rPr>
          <w:sz w:val="32"/>
        </w:rPr>
        <w:t>Mobility devices may be important for a user to travel but may not always be necessary to move from place to place.</w:t>
      </w:r>
    </w:p>
    <w:p w14:paraId="0D1CFCE2" w14:textId="77777777" w:rsidR="00440281" w:rsidRPr="00B57D3C" w:rsidRDefault="00440281" w:rsidP="005F163A">
      <w:pPr>
        <w:pStyle w:val="ListParagraph"/>
        <w:numPr>
          <w:ilvl w:val="0"/>
          <w:numId w:val="36"/>
        </w:numPr>
        <w:spacing w:line="360" w:lineRule="auto"/>
        <w:rPr>
          <w:sz w:val="32"/>
        </w:rPr>
      </w:pPr>
      <w:r w:rsidRPr="00B57D3C">
        <w:rPr>
          <w:sz w:val="32"/>
        </w:rPr>
        <w:t xml:space="preserve">Mobility devices typically travel faster than a powered wheelchair. </w:t>
      </w:r>
    </w:p>
    <w:p w14:paraId="2C1E18C9" w14:textId="77777777" w:rsidR="00440281" w:rsidRPr="00B57D3C" w:rsidRDefault="00440281" w:rsidP="005F163A">
      <w:pPr>
        <w:spacing w:line="360" w:lineRule="auto"/>
        <w:rPr>
          <w:sz w:val="32"/>
        </w:rPr>
      </w:pPr>
      <w:r w:rsidRPr="00B57D3C">
        <w:rPr>
          <w:sz w:val="32"/>
        </w:rPr>
        <w:t>Given the major differences between these devices and their purpose, regulators should be able to distinguish between them. The law does not currently allow for this.</w:t>
      </w:r>
    </w:p>
    <w:p w14:paraId="19A990B8" w14:textId="77777777" w:rsidR="00440281" w:rsidRPr="00B57D3C" w:rsidRDefault="00440281" w:rsidP="005F163A">
      <w:pPr>
        <w:spacing w:line="360" w:lineRule="auto"/>
        <w:rPr>
          <w:sz w:val="32"/>
        </w:rPr>
      </w:pPr>
    </w:p>
    <w:p w14:paraId="19219114" w14:textId="77777777" w:rsidR="00440281" w:rsidRPr="00B57D3C" w:rsidRDefault="00440281" w:rsidP="005F163A">
      <w:pPr>
        <w:spacing w:line="360" w:lineRule="auto"/>
        <w:rPr>
          <w:b/>
          <w:i/>
          <w:color w:val="2575AE" w:themeColor="accent1"/>
          <w:sz w:val="32"/>
        </w:rPr>
      </w:pPr>
      <w:r w:rsidRPr="00B57D3C">
        <w:rPr>
          <w:b/>
          <w:i/>
          <w:color w:val="2575AE" w:themeColor="accent1"/>
          <w:sz w:val="32"/>
        </w:rPr>
        <w:t>Proposed change</w:t>
      </w:r>
    </w:p>
    <w:p w14:paraId="37C76284" w14:textId="77777777" w:rsidR="00B87FAA" w:rsidRPr="00B57D3C" w:rsidRDefault="00B87FAA" w:rsidP="005F163A">
      <w:pPr>
        <w:spacing w:after="0" w:line="360" w:lineRule="auto"/>
        <w:rPr>
          <w:b/>
          <w:i/>
          <w:color w:val="2575AE" w:themeColor="accent1"/>
          <w:sz w:val="32"/>
        </w:rPr>
      </w:pPr>
    </w:p>
    <w:p w14:paraId="771B28E8" w14:textId="77777777" w:rsidR="00440281" w:rsidRPr="00B57D3C" w:rsidRDefault="00440281" w:rsidP="005F163A">
      <w:pPr>
        <w:spacing w:line="360" w:lineRule="auto"/>
        <w:rPr>
          <w:sz w:val="32"/>
        </w:rPr>
      </w:pPr>
      <w:r w:rsidRPr="00B57D3C">
        <w:rPr>
          <w:sz w:val="32"/>
        </w:rPr>
        <w:t xml:space="preserve">We propose to create a new category of powered wheelchairs that will be treated as pedestrians because powered wheelchairs are crucial to the movement of the people using them. A powered wheelchair will be defined as a wheelchair: </w:t>
      </w:r>
    </w:p>
    <w:p w14:paraId="67FD4D02" w14:textId="77777777" w:rsidR="00440281" w:rsidRPr="00B57D3C" w:rsidRDefault="00440281" w:rsidP="005F163A">
      <w:pPr>
        <w:pStyle w:val="ListParagraph"/>
        <w:numPr>
          <w:ilvl w:val="0"/>
          <w:numId w:val="37"/>
        </w:numPr>
        <w:spacing w:line="360" w:lineRule="auto"/>
        <w:rPr>
          <w:sz w:val="32"/>
        </w:rPr>
      </w:pPr>
      <w:r w:rsidRPr="00B57D3C">
        <w:rPr>
          <w:sz w:val="32"/>
        </w:rPr>
        <w:t>propelled by mechanical power, and</w:t>
      </w:r>
    </w:p>
    <w:p w14:paraId="7B8021F6" w14:textId="77777777" w:rsidR="00440281" w:rsidRPr="00B57D3C" w:rsidRDefault="00440281" w:rsidP="005F163A">
      <w:pPr>
        <w:pStyle w:val="ListParagraph"/>
        <w:numPr>
          <w:ilvl w:val="0"/>
          <w:numId w:val="37"/>
        </w:numPr>
        <w:spacing w:line="360" w:lineRule="auto"/>
        <w:rPr>
          <w:sz w:val="32"/>
        </w:rPr>
      </w:pPr>
      <w:r w:rsidRPr="00B57D3C">
        <w:rPr>
          <w:sz w:val="32"/>
        </w:rPr>
        <w:t xml:space="preserve">operated by a joystick or other software. </w:t>
      </w:r>
    </w:p>
    <w:p w14:paraId="7DA3CB35" w14:textId="77777777" w:rsidR="00440281" w:rsidRPr="00B57D3C" w:rsidRDefault="00440281" w:rsidP="005F163A">
      <w:pPr>
        <w:spacing w:line="360" w:lineRule="auto"/>
        <w:rPr>
          <w:sz w:val="32"/>
        </w:rPr>
      </w:pPr>
      <w:r w:rsidRPr="00B57D3C">
        <w:rPr>
          <w:sz w:val="32"/>
        </w:rPr>
        <w:lastRenderedPageBreak/>
        <w:t xml:space="preserve">This change helps to recognise the similarities in risk between powered wheelchairs, unpowered wheelchairs and pedestrians, and sets them apart from a person using a much larger, faster and higher risk mobility device, like a high-speed mobility scooter. </w:t>
      </w:r>
    </w:p>
    <w:p w14:paraId="0FB79F60" w14:textId="77777777" w:rsidR="00440281" w:rsidRPr="00B57D3C" w:rsidRDefault="00440281" w:rsidP="005F163A">
      <w:pPr>
        <w:spacing w:line="360" w:lineRule="auto"/>
        <w:rPr>
          <w:sz w:val="32"/>
        </w:rPr>
      </w:pPr>
      <w:r w:rsidRPr="00B57D3C">
        <w:rPr>
          <w:sz w:val="32"/>
        </w:rPr>
        <w:t>Where can powered wheelchairs be used?</w:t>
      </w:r>
    </w:p>
    <w:p w14:paraId="1269E7BD" w14:textId="77777777" w:rsidR="00440281" w:rsidRPr="00B57D3C" w:rsidRDefault="00440281" w:rsidP="005F163A">
      <w:pPr>
        <w:spacing w:line="360" w:lineRule="auto"/>
        <w:rPr>
          <w:sz w:val="32"/>
        </w:rPr>
      </w:pPr>
      <w:r w:rsidRPr="00B57D3C">
        <w:rPr>
          <w:sz w:val="32"/>
        </w:rPr>
        <w:t>Powered wheelchairs will be treated as pedestrians and will be allowed to use the footpath. If there’s no footpath available, they can also use:</w:t>
      </w:r>
    </w:p>
    <w:p w14:paraId="03EC0A8A" w14:textId="77777777" w:rsidR="00440281" w:rsidRPr="00B57D3C" w:rsidRDefault="00440281" w:rsidP="005F163A">
      <w:pPr>
        <w:pStyle w:val="ListParagraph"/>
        <w:numPr>
          <w:ilvl w:val="0"/>
          <w:numId w:val="38"/>
        </w:numPr>
        <w:spacing w:line="360" w:lineRule="auto"/>
        <w:rPr>
          <w:sz w:val="32"/>
        </w:rPr>
      </w:pPr>
      <w:r w:rsidRPr="00B57D3C">
        <w:rPr>
          <w:sz w:val="32"/>
        </w:rPr>
        <w:t>cycle paths,</w:t>
      </w:r>
    </w:p>
    <w:p w14:paraId="115D118C" w14:textId="77777777" w:rsidR="00440281" w:rsidRPr="00B57D3C" w:rsidRDefault="00440281" w:rsidP="005F163A">
      <w:pPr>
        <w:pStyle w:val="ListParagraph"/>
        <w:numPr>
          <w:ilvl w:val="0"/>
          <w:numId w:val="38"/>
        </w:numPr>
        <w:spacing w:line="360" w:lineRule="auto"/>
        <w:rPr>
          <w:sz w:val="32"/>
        </w:rPr>
      </w:pPr>
      <w:r w:rsidRPr="00B57D3C">
        <w:rPr>
          <w:sz w:val="32"/>
        </w:rPr>
        <w:t>cycle lanes, or</w:t>
      </w:r>
    </w:p>
    <w:p w14:paraId="3A76F14A" w14:textId="77777777" w:rsidR="00440281" w:rsidRPr="00B57D3C" w:rsidRDefault="00440281" w:rsidP="005F163A">
      <w:pPr>
        <w:pStyle w:val="ListParagraph"/>
        <w:numPr>
          <w:ilvl w:val="0"/>
          <w:numId w:val="38"/>
        </w:numPr>
        <w:spacing w:line="360" w:lineRule="auto"/>
        <w:rPr>
          <w:sz w:val="32"/>
        </w:rPr>
      </w:pPr>
      <w:r w:rsidRPr="00B57D3C">
        <w:rPr>
          <w:sz w:val="32"/>
        </w:rPr>
        <w:t>shared paths.</w:t>
      </w:r>
    </w:p>
    <w:p w14:paraId="00137E07" w14:textId="77777777" w:rsidR="00022835" w:rsidRPr="00B57D3C" w:rsidRDefault="00022835" w:rsidP="0083390A">
      <w:pPr>
        <w:spacing w:line="276" w:lineRule="auto"/>
        <w:rPr>
          <w:sz w:val="32"/>
        </w:rPr>
      </w:pPr>
    </w:p>
    <w:tbl>
      <w:tblPr>
        <w:tblStyle w:val="TableGrid"/>
        <w:tblW w:w="0" w:type="auto"/>
        <w:tblLook w:val="04A0" w:firstRow="1" w:lastRow="0" w:firstColumn="1" w:lastColumn="0" w:noHBand="0" w:noVBand="1"/>
      </w:tblPr>
      <w:tblGrid>
        <w:gridCol w:w="8778"/>
      </w:tblGrid>
      <w:tr w:rsidR="00440281" w14:paraId="4FB54B60" w14:textId="77777777" w:rsidTr="00022835">
        <w:tc>
          <w:tcPr>
            <w:tcW w:w="8778" w:type="dxa"/>
            <w:shd w:val="clear" w:color="auto" w:fill="F2F2F2" w:themeFill="background1" w:themeFillShade="F2"/>
          </w:tcPr>
          <w:p w14:paraId="06D6735E" w14:textId="77777777" w:rsidR="00440281" w:rsidRDefault="00440281" w:rsidP="0083390A">
            <w:pPr>
              <w:spacing w:line="276" w:lineRule="auto"/>
            </w:pPr>
          </w:p>
          <w:p w14:paraId="6C147FB0" w14:textId="77777777" w:rsidR="00440281" w:rsidRPr="00B57D3C" w:rsidRDefault="00440281" w:rsidP="0083390A">
            <w:pPr>
              <w:spacing w:line="276" w:lineRule="auto"/>
              <w:rPr>
                <w:sz w:val="32"/>
              </w:rPr>
            </w:pPr>
            <w:r w:rsidRPr="00B57D3C">
              <w:rPr>
                <w:b/>
                <w:sz w:val="32"/>
              </w:rPr>
              <w:t>Rule Reference</w:t>
            </w:r>
            <w:r w:rsidRPr="00B57D3C">
              <w:rPr>
                <w:sz w:val="32"/>
              </w:rPr>
              <w:t xml:space="preserve">. </w:t>
            </w:r>
            <w:r w:rsidRPr="00B57D3C">
              <w:rPr>
                <w:i/>
                <w:sz w:val="32"/>
              </w:rPr>
              <w:t>Clauses in proposed Land Transport Rule: Paths and Road Margins 2020: Section 3 (Requirements for pedestrians, riders of mobility devices, riders of transport devices and cyclists) and Part 2 (Definitions).</w:t>
            </w:r>
          </w:p>
          <w:p w14:paraId="697386AE" w14:textId="77777777" w:rsidR="00440281" w:rsidRDefault="00440281" w:rsidP="0083390A">
            <w:pPr>
              <w:spacing w:line="276" w:lineRule="auto"/>
            </w:pPr>
          </w:p>
          <w:p w14:paraId="10029FB3" w14:textId="77777777" w:rsidR="00440281" w:rsidRDefault="00440281" w:rsidP="0083390A">
            <w:pPr>
              <w:spacing w:line="276" w:lineRule="auto"/>
            </w:pPr>
          </w:p>
        </w:tc>
      </w:tr>
    </w:tbl>
    <w:p w14:paraId="7FD81A85" w14:textId="77777777" w:rsidR="00B57D3C" w:rsidRDefault="00B57D3C" w:rsidP="0083390A">
      <w:pPr>
        <w:spacing w:line="276" w:lineRule="auto"/>
      </w:pPr>
    </w:p>
    <w:tbl>
      <w:tblPr>
        <w:tblStyle w:val="TableGrid"/>
        <w:tblW w:w="0" w:type="auto"/>
        <w:tblLook w:val="04A0" w:firstRow="1" w:lastRow="0" w:firstColumn="1" w:lastColumn="0" w:noHBand="0" w:noVBand="1"/>
      </w:tblPr>
      <w:tblGrid>
        <w:gridCol w:w="8778"/>
      </w:tblGrid>
      <w:tr w:rsidR="00440281" w14:paraId="7D5469BB" w14:textId="77777777" w:rsidTr="00440281">
        <w:tc>
          <w:tcPr>
            <w:tcW w:w="8778" w:type="dxa"/>
          </w:tcPr>
          <w:p w14:paraId="638ED76C" w14:textId="77777777" w:rsidR="00440281" w:rsidRDefault="00440281" w:rsidP="0083390A">
            <w:pPr>
              <w:spacing w:line="276" w:lineRule="auto"/>
            </w:pPr>
          </w:p>
          <w:p w14:paraId="79EB4856" w14:textId="77777777" w:rsidR="00440281" w:rsidRPr="00B57D3C" w:rsidRDefault="00022835" w:rsidP="0083390A">
            <w:pPr>
              <w:spacing w:line="276" w:lineRule="auto"/>
              <w:rPr>
                <w:b/>
                <w:sz w:val="32"/>
              </w:rPr>
            </w:pPr>
            <w:r w:rsidRPr="00B57D3C">
              <w:rPr>
                <w:b/>
                <w:sz w:val="32"/>
              </w:rPr>
              <w:t xml:space="preserve">Proposal 1A: Pedestrians and powered wheelchair users – </w:t>
            </w:r>
            <w:r w:rsidR="00440281" w:rsidRPr="00B57D3C">
              <w:rPr>
                <w:b/>
                <w:sz w:val="32"/>
              </w:rPr>
              <w:t>Questions for your submission:</w:t>
            </w:r>
          </w:p>
          <w:p w14:paraId="5242FFFB" w14:textId="77777777" w:rsidR="00022835" w:rsidRPr="00B57D3C" w:rsidRDefault="00022835" w:rsidP="0083390A">
            <w:pPr>
              <w:spacing w:line="276" w:lineRule="auto"/>
              <w:rPr>
                <w:sz w:val="32"/>
              </w:rPr>
            </w:pPr>
          </w:p>
          <w:p w14:paraId="6F631A05" w14:textId="77777777" w:rsidR="00440281" w:rsidRPr="00B57D3C" w:rsidRDefault="00440281" w:rsidP="0083390A">
            <w:pPr>
              <w:pStyle w:val="ListParagraph"/>
              <w:numPr>
                <w:ilvl w:val="0"/>
                <w:numId w:val="31"/>
              </w:numPr>
              <w:spacing w:line="276" w:lineRule="auto"/>
              <w:rPr>
                <w:sz w:val="32"/>
              </w:rPr>
            </w:pPr>
            <w:r w:rsidRPr="00B57D3C">
              <w:rPr>
                <w:sz w:val="32"/>
              </w:rPr>
              <w:t xml:space="preserve"> Do you agree that powered wheelchairs should be treated as pedestrians? Why/why not?</w:t>
            </w:r>
          </w:p>
          <w:p w14:paraId="47EA29DA" w14:textId="77777777" w:rsidR="00440281" w:rsidRDefault="00440281" w:rsidP="0083390A">
            <w:pPr>
              <w:spacing w:line="276" w:lineRule="auto"/>
            </w:pPr>
          </w:p>
        </w:tc>
      </w:tr>
    </w:tbl>
    <w:p w14:paraId="2A692D76" w14:textId="77777777" w:rsidR="00440281" w:rsidRDefault="00440281" w:rsidP="0083390A">
      <w:pPr>
        <w:spacing w:line="276" w:lineRule="auto"/>
      </w:pPr>
    </w:p>
    <w:p w14:paraId="2001CB88" w14:textId="77777777" w:rsidR="00440281" w:rsidRPr="00B57D3C" w:rsidRDefault="00440281" w:rsidP="005F163A">
      <w:pPr>
        <w:pStyle w:val="Heading3"/>
        <w:spacing w:line="360" w:lineRule="auto"/>
        <w:rPr>
          <w:sz w:val="32"/>
        </w:rPr>
      </w:pPr>
      <w:bookmarkStart w:id="19" w:name="_Toc34666327"/>
      <w:r w:rsidRPr="00B57D3C">
        <w:rPr>
          <w:sz w:val="32"/>
        </w:rPr>
        <w:lastRenderedPageBreak/>
        <w:t>Proposal 1B: Changing wheeled recreational devices</w:t>
      </w:r>
      <w:bookmarkEnd w:id="19"/>
    </w:p>
    <w:p w14:paraId="7FE9D4B4" w14:textId="77777777" w:rsidR="00440281" w:rsidRPr="00B57D3C" w:rsidRDefault="00440281" w:rsidP="005F163A">
      <w:pPr>
        <w:spacing w:line="360" w:lineRule="auto"/>
        <w:rPr>
          <w:b/>
          <w:i/>
          <w:color w:val="2575AE" w:themeColor="accent1"/>
          <w:sz w:val="32"/>
        </w:rPr>
      </w:pPr>
      <w:r w:rsidRPr="00B57D3C">
        <w:rPr>
          <w:b/>
          <w:i/>
          <w:color w:val="2575AE" w:themeColor="accent1"/>
          <w:sz w:val="32"/>
        </w:rPr>
        <w:t>Current state</w:t>
      </w:r>
    </w:p>
    <w:p w14:paraId="4891F55A" w14:textId="77777777" w:rsidR="00440281" w:rsidRPr="00B57D3C" w:rsidRDefault="00440281" w:rsidP="005F163A">
      <w:pPr>
        <w:spacing w:line="360" w:lineRule="auto"/>
        <w:rPr>
          <w:sz w:val="32"/>
        </w:rPr>
      </w:pPr>
      <w:r w:rsidRPr="00B57D3C">
        <w:rPr>
          <w:sz w:val="32"/>
        </w:rPr>
        <w:t xml:space="preserve">Wheeled recreational devices (WRDs) are defined as a device with wheels, propelled by: </w:t>
      </w:r>
    </w:p>
    <w:p w14:paraId="227E5032" w14:textId="77777777" w:rsidR="00440281" w:rsidRPr="00B57D3C" w:rsidRDefault="00440281" w:rsidP="005F163A">
      <w:pPr>
        <w:pStyle w:val="ListParagraph"/>
        <w:numPr>
          <w:ilvl w:val="0"/>
          <w:numId w:val="39"/>
        </w:numPr>
        <w:spacing w:line="360" w:lineRule="auto"/>
        <w:rPr>
          <w:sz w:val="32"/>
        </w:rPr>
      </w:pPr>
      <w:r w:rsidRPr="00B57D3C">
        <w:rPr>
          <w:sz w:val="32"/>
        </w:rPr>
        <w:t xml:space="preserve">human power, or </w:t>
      </w:r>
    </w:p>
    <w:p w14:paraId="62D7411D" w14:textId="77777777" w:rsidR="00440281" w:rsidRPr="00B57D3C" w:rsidRDefault="00440281" w:rsidP="005F163A">
      <w:pPr>
        <w:pStyle w:val="ListParagraph"/>
        <w:numPr>
          <w:ilvl w:val="0"/>
          <w:numId w:val="39"/>
        </w:numPr>
        <w:spacing w:line="360" w:lineRule="auto"/>
        <w:rPr>
          <w:sz w:val="32"/>
        </w:rPr>
      </w:pPr>
      <w:r w:rsidRPr="00B57D3C">
        <w:rPr>
          <w:sz w:val="32"/>
        </w:rPr>
        <w:t>gravity, or</w:t>
      </w:r>
    </w:p>
    <w:p w14:paraId="76E9E327" w14:textId="77777777" w:rsidR="00440281" w:rsidRPr="00B57D3C" w:rsidRDefault="00440281" w:rsidP="005F163A">
      <w:pPr>
        <w:pStyle w:val="ListParagraph"/>
        <w:numPr>
          <w:ilvl w:val="0"/>
          <w:numId w:val="39"/>
        </w:numPr>
        <w:spacing w:line="360" w:lineRule="auto"/>
        <w:rPr>
          <w:sz w:val="32"/>
        </w:rPr>
      </w:pPr>
      <w:r w:rsidRPr="00B57D3C">
        <w:rPr>
          <w:sz w:val="32"/>
        </w:rPr>
        <w:t xml:space="preserve">a small auxiliary motor with a maximum power output of up to 300 watts. </w:t>
      </w:r>
    </w:p>
    <w:p w14:paraId="05BC4569" w14:textId="77777777" w:rsidR="00440281" w:rsidRPr="00B57D3C" w:rsidRDefault="00440281" w:rsidP="005F163A">
      <w:pPr>
        <w:spacing w:line="360" w:lineRule="auto"/>
        <w:rPr>
          <w:sz w:val="32"/>
        </w:rPr>
      </w:pPr>
      <w:r w:rsidRPr="00B57D3C">
        <w:rPr>
          <w:sz w:val="32"/>
        </w:rPr>
        <w:t xml:space="preserve">The definition excludes cycles with a wheel diameter over 355mm. This means that most bicycles are excluded. But, bicycles and e-bikes with a wheel diameter of 355mm or less, are both a cycle and a wheeled recreational device. </w:t>
      </w:r>
    </w:p>
    <w:p w14:paraId="22BF7289" w14:textId="77777777" w:rsidR="00440281" w:rsidRPr="00B57D3C" w:rsidRDefault="00440281" w:rsidP="005F163A">
      <w:pPr>
        <w:spacing w:line="360" w:lineRule="auto"/>
        <w:rPr>
          <w:sz w:val="32"/>
        </w:rPr>
      </w:pPr>
      <w:r w:rsidRPr="00B57D3C">
        <w:rPr>
          <w:sz w:val="32"/>
        </w:rPr>
        <w:t>Typical examples of wheeled recreational devices include:</w:t>
      </w:r>
    </w:p>
    <w:p w14:paraId="2599BDC0" w14:textId="77777777" w:rsidR="00440281" w:rsidRPr="00B57D3C" w:rsidRDefault="00440281" w:rsidP="005F163A">
      <w:pPr>
        <w:pStyle w:val="ListParagraph"/>
        <w:numPr>
          <w:ilvl w:val="0"/>
          <w:numId w:val="40"/>
        </w:numPr>
        <w:spacing w:line="360" w:lineRule="auto"/>
        <w:rPr>
          <w:sz w:val="32"/>
        </w:rPr>
      </w:pPr>
      <w:r w:rsidRPr="00B57D3C">
        <w:rPr>
          <w:sz w:val="32"/>
        </w:rPr>
        <w:t>push-scooters</w:t>
      </w:r>
    </w:p>
    <w:p w14:paraId="16112946" w14:textId="77777777" w:rsidR="00440281" w:rsidRPr="00B57D3C" w:rsidRDefault="00440281" w:rsidP="005F163A">
      <w:pPr>
        <w:pStyle w:val="ListParagraph"/>
        <w:numPr>
          <w:ilvl w:val="0"/>
          <w:numId w:val="40"/>
        </w:numPr>
        <w:spacing w:line="360" w:lineRule="auto"/>
        <w:rPr>
          <w:sz w:val="32"/>
        </w:rPr>
      </w:pPr>
      <w:r w:rsidRPr="00B57D3C">
        <w:rPr>
          <w:sz w:val="32"/>
        </w:rPr>
        <w:t>skateboards</w:t>
      </w:r>
    </w:p>
    <w:p w14:paraId="2B691096" w14:textId="77777777" w:rsidR="00440281" w:rsidRPr="00B57D3C" w:rsidRDefault="00440281" w:rsidP="005F163A">
      <w:pPr>
        <w:pStyle w:val="ListParagraph"/>
        <w:numPr>
          <w:ilvl w:val="0"/>
          <w:numId w:val="40"/>
        </w:numPr>
        <w:spacing w:line="360" w:lineRule="auto"/>
        <w:rPr>
          <w:sz w:val="32"/>
        </w:rPr>
      </w:pPr>
      <w:r w:rsidRPr="00B57D3C">
        <w:rPr>
          <w:sz w:val="32"/>
        </w:rPr>
        <w:t>roller blades and skates</w:t>
      </w:r>
    </w:p>
    <w:p w14:paraId="78AE2022" w14:textId="77777777" w:rsidR="00440281" w:rsidRPr="00B57D3C" w:rsidRDefault="00440281" w:rsidP="005F163A">
      <w:pPr>
        <w:pStyle w:val="ListParagraph"/>
        <w:numPr>
          <w:ilvl w:val="0"/>
          <w:numId w:val="40"/>
        </w:numPr>
        <w:spacing w:line="360" w:lineRule="auto"/>
        <w:rPr>
          <w:sz w:val="32"/>
        </w:rPr>
      </w:pPr>
      <w:r w:rsidRPr="00B57D3C">
        <w:rPr>
          <w:sz w:val="32"/>
        </w:rPr>
        <w:t>low powered motorised versions of the same devices (like e-scooters).</w:t>
      </w:r>
    </w:p>
    <w:p w14:paraId="4B13A9CB" w14:textId="77777777" w:rsidR="00440281" w:rsidRPr="00B57D3C" w:rsidRDefault="00440281" w:rsidP="005F163A">
      <w:pPr>
        <w:spacing w:line="360" w:lineRule="auto"/>
        <w:rPr>
          <w:sz w:val="32"/>
        </w:rPr>
      </w:pPr>
      <w:r w:rsidRPr="00B57D3C">
        <w:rPr>
          <w:sz w:val="32"/>
        </w:rPr>
        <w:t>A WRD can use:</w:t>
      </w:r>
    </w:p>
    <w:p w14:paraId="4C65AAE2" w14:textId="77777777" w:rsidR="00440281" w:rsidRPr="00B57D3C" w:rsidRDefault="00440281" w:rsidP="005F163A">
      <w:pPr>
        <w:pStyle w:val="ListParagraph"/>
        <w:numPr>
          <w:ilvl w:val="0"/>
          <w:numId w:val="41"/>
        </w:numPr>
        <w:spacing w:line="360" w:lineRule="auto"/>
        <w:rPr>
          <w:sz w:val="32"/>
        </w:rPr>
      </w:pPr>
      <w:r w:rsidRPr="00B57D3C">
        <w:rPr>
          <w:sz w:val="32"/>
        </w:rPr>
        <w:t xml:space="preserve">footpaths and the road </w:t>
      </w:r>
    </w:p>
    <w:p w14:paraId="73598DA5" w14:textId="77777777" w:rsidR="00440281" w:rsidRPr="00B57D3C" w:rsidRDefault="00440281" w:rsidP="005F163A">
      <w:pPr>
        <w:pStyle w:val="ListParagraph"/>
        <w:numPr>
          <w:ilvl w:val="0"/>
          <w:numId w:val="41"/>
        </w:numPr>
        <w:spacing w:line="360" w:lineRule="auto"/>
        <w:rPr>
          <w:sz w:val="32"/>
        </w:rPr>
      </w:pPr>
      <w:r w:rsidRPr="00B57D3C">
        <w:rPr>
          <w:sz w:val="32"/>
        </w:rPr>
        <w:t xml:space="preserve">shared paths if permitted by road controlling authorities. </w:t>
      </w:r>
    </w:p>
    <w:p w14:paraId="4D9BE236" w14:textId="77777777" w:rsidR="00022835" w:rsidRPr="00B57D3C" w:rsidRDefault="00022835" w:rsidP="005F163A">
      <w:pPr>
        <w:spacing w:line="360" w:lineRule="auto"/>
        <w:rPr>
          <w:sz w:val="32"/>
        </w:rPr>
      </w:pPr>
    </w:p>
    <w:p w14:paraId="7042016A" w14:textId="77777777" w:rsidR="00440281" w:rsidRPr="00B57D3C" w:rsidRDefault="00440281" w:rsidP="005F163A">
      <w:pPr>
        <w:spacing w:line="360" w:lineRule="auto"/>
        <w:rPr>
          <w:i/>
          <w:color w:val="2575AE" w:themeColor="accent1"/>
          <w:sz w:val="32"/>
        </w:rPr>
      </w:pPr>
      <w:r w:rsidRPr="00B57D3C">
        <w:rPr>
          <w:i/>
          <w:color w:val="2575AE" w:themeColor="accent1"/>
          <w:sz w:val="32"/>
        </w:rPr>
        <w:lastRenderedPageBreak/>
        <w:t>Issues with different types of wheeled recreational devices</w:t>
      </w:r>
    </w:p>
    <w:p w14:paraId="2F3D2A82" w14:textId="77777777" w:rsidR="00440281" w:rsidRPr="00B57D3C" w:rsidRDefault="00440281" w:rsidP="005F163A">
      <w:pPr>
        <w:spacing w:line="360" w:lineRule="auto"/>
        <w:rPr>
          <w:sz w:val="32"/>
        </w:rPr>
      </w:pPr>
      <w:r w:rsidRPr="00B57D3C">
        <w:rPr>
          <w:sz w:val="32"/>
        </w:rPr>
        <w:t>Due to new technology, the definition of WRD now includes a range of diverse devices. Devices defined as WRDs are considered part of the same group even though they travel at different speeds and are used in different ways. For example:</w:t>
      </w:r>
    </w:p>
    <w:p w14:paraId="58947F63" w14:textId="77777777" w:rsidR="00440281" w:rsidRPr="00B57D3C" w:rsidRDefault="00440281" w:rsidP="005F163A">
      <w:pPr>
        <w:pStyle w:val="ListParagraph"/>
        <w:numPr>
          <w:ilvl w:val="0"/>
          <w:numId w:val="42"/>
        </w:numPr>
        <w:spacing w:line="360" w:lineRule="auto"/>
        <w:rPr>
          <w:sz w:val="32"/>
        </w:rPr>
      </w:pPr>
      <w:r w:rsidRPr="00B57D3C">
        <w:rPr>
          <w:sz w:val="32"/>
        </w:rPr>
        <w:t>some privately-owned e-scooters can reach speeds up to 70km/h while roller blades average about 12km/h</w:t>
      </w:r>
    </w:p>
    <w:p w14:paraId="53E7E1B7" w14:textId="77777777" w:rsidR="00440281" w:rsidRPr="00B57D3C" w:rsidRDefault="00440281" w:rsidP="005F163A">
      <w:pPr>
        <w:pStyle w:val="ListParagraph"/>
        <w:numPr>
          <w:ilvl w:val="0"/>
          <w:numId w:val="42"/>
        </w:numPr>
        <w:spacing w:line="360" w:lineRule="auto"/>
        <w:rPr>
          <w:sz w:val="32"/>
        </w:rPr>
      </w:pPr>
      <w:r w:rsidRPr="00B57D3C">
        <w:rPr>
          <w:sz w:val="32"/>
        </w:rPr>
        <w:t xml:space="preserve">it’s rare to use roller blades on the road, but common for e-scooters. </w:t>
      </w:r>
    </w:p>
    <w:p w14:paraId="01CB00C7" w14:textId="77777777" w:rsidR="00440281" w:rsidRPr="00B57D3C" w:rsidRDefault="00440281" w:rsidP="005F163A">
      <w:pPr>
        <w:spacing w:line="360" w:lineRule="auto"/>
        <w:rPr>
          <w:sz w:val="32"/>
        </w:rPr>
      </w:pPr>
      <w:r w:rsidRPr="00B57D3C">
        <w:rPr>
          <w:sz w:val="32"/>
        </w:rPr>
        <w:t>As a category, WRDs pose a challenge for road controlling authorities who wish to regulate spaces like the footpath. For example, if a council wants to ban the use of devices like e-scooters and skateboards on a footpath, they must either:</w:t>
      </w:r>
    </w:p>
    <w:p w14:paraId="63E976DB" w14:textId="77777777" w:rsidR="00440281" w:rsidRPr="00B57D3C" w:rsidRDefault="00440281" w:rsidP="005F163A">
      <w:pPr>
        <w:spacing w:line="360" w:lineRule="auto"/>
        <w:rPr>
          <w:sz w:val="32"/>
        </w:rPr>
      </w:pPr>
    </w:p>
    <w:p w14:paraId="0E81A1FB" w14:textId="77777777" w:rsidR="00440281" w:rsidRPr="00B57D3C" w:rsidRDefault="00440281" w:rsidP="005F163A">
      <w:pPr>
        <w:pStyle w:val="ListParagraph"/>
        <w:numPr>
          <w:ilvl w:val="0"/>
          <w:numId w:val="43"/>
        </w:numPr>
        <w:spacing w:line="360" w:lineRule="auto"/>
        <w:rPr>
          <w:sz w:val="32"/>
        </w:rPr>
      </w:pPr>
      <w:r w:rsidRPr="00B57D3C">
        <w:rPr>
          <w:sz w:val="32"/>
        </w:rPr>
        <w:t xml:space="preserve">specifically list all banned devices, which may unintentionally exclude devices similar in speed and use, or </w:t>
      </w:r>
    </w:p>
    <w:p w14:paraId="1E2FCC50" w14:textId="77777777" w:rsidR="00622BAE" w:rsidRPr="00B57D3C" w:rsidRDefault="00622BAE" w:rsidP="005F163A">
      <w:pPr>
        <w:pStyle w:val="ListParagraph"/>
        <w:spacing w:line="360" w:lineRule="auto"/>
        <w:rPr>
          <w:sz w:val="32"/>
        </w:rPr>
      </w:pPr>
    </w:p>
    <w:p w14:paraId="2ABDE065" w14:textId="77777777" w:rsidR="00440281" w:rsidRPr="00B57D3C" w:rsidRDefault="00440281" w:rsidP="005F163A">
      <w:pPr>
        <w:pStyle w:val="ListParagraph"/>
        <w:numPr>
          <w:ilvl w:val="0"/>
          <w:numId w:val="43"/>
        </w:numPr>
        <w:spacing w:line="360" w:lineRule="auto"/>
        <w:rPr>
          <w:sz w:val="32"/>
        </w:rPr>
      </w:pPr>
      <w:r w:rsidRPr="00B57D3C">
        <w:rPr>
          <w:sz w:val="32"/>
        </w:rPr>
        <w:t>ban all wheeled recreational devices entirely and prevent low risk devices using the footpath as well.</w:t>
      </w:r>
    </w:p>
    <w:p w14:paraId="51565988" w14:textId="77777777" w:rsidR="00440281" w:rsidRPr="00B57D3C" w:rsidRDefault="00440281" w:rsidP="005F163A">
      <w:pPr>
        <w:spacing w:line="360" w:lineRule="auto"/>
        <w:rPr>
          <w:i/>
          <w:color w:val="2575AE" w:themeColor="accent1"/>
          <w:sz w:val="32"/>
        </w:rPr>
      </w:pPr>
      <w:r w:rsidRPr="00B57D3C">
        <w:rPr>
          <w:i/>
          <w:color w:val="2575AE" w:themeColor="accent1"/>
          <w:sz w:val="32"/>
        </w:rPr>
        <w:t>Powered WRDs are defined as motor vehicles unless declared otherwise</w:t>
      </w:r>
    </w:p>
    <w:p w14:paraId="78B5A43F" w14:textId="77777777" w:rsidR="00440281" w:rsidRPr="00B57D3C" w:rsidRDefault="00440281" w:rsidP="005F163A">
      <w:pPr>
        <w:spacing w:line="360" w:lineRule="auto"/>
        <w:rPr>
          <w:sz w:val="32"/>
        </w:rPr>
      </w:pPr>
      <w:r w:rsidRPr="00B57D3C">
        <w:rPr>
          <w:sz w:val="32"/>
        </w:rPr>
        <w:lastRenderedPageBreak/>
        <w:t xml:space="preserve">Under the current definition, a range of low-powered WRDs such as e-skateboards, powered unicycles and hoverboards, are also considered motor vehicles. Motor vehicles are not permitted on the footpath. </w:t>
      </w:r>
    </w:p>
    <w:p w14:paraId="6B6B1007" w14:textId="77777777" w:rsidR="00440281" w:rsidRPr="00B57D3C" w:rsidRDefault="00440281" w:rsidP="005F163A">
      <w:pPr>
        <w:spacing w:line="360" w:lineRule="auto"/>
        <w:rPr>
          <w:sz w:val="32"/>
        </w:rPr>
      </w:pPr>
      <w:r w:rsidRPr="00B57D3C">
        <w:rPr>
          <w:sz w:val="32"/>
        </w:rPr>
        <w:t xml:space="preserve">This can be confusing as a device that fits the definition of a wheeled recreational device is designed to use the footpath. </w:t>
      </w:r>
    </w:p>
    <w:p w14:paraId="0552C239" w14:textId="77777777" w:rsidR="00440281" w:rsidRPr="00B57D3C" w:rsidRDefault="00440281" w:rsidP="005F163A">
      <w:pPr>
        <w:spacing w:line="360" w:lineRule="auto"/>
        <w:rPr>
          <w:i/>
          <w:color w:val="2575AE" w:themeColor="accent1"/>
          <w:sz w:val="32"/>
        </w:rPr>
      </w:pPr>
      <w:r w:rsidRPr="00B57D3C">
        <w:rPr>
          <w:i/>
          <w:color w:val="2575AE" w:themeColor="accent1"/>
          <w:sz w:val="32"/>
        </w:rPr>
        <w:t>How are these devices also considered motor vehicles?</w:t>
      </w:r>
    </w:p>
    <w:p w14:paraId="52F1CAEA" w14:textId="77777777" w:rsidR="00440281" w:rsidRPr="00B57D3C" w:rsidRDefault="00440281" w:rsidP="005F163A">
      <w:pPr>
        <w:spacing w:line="360" w:lineRule="auto"/>
        <w:rPr>
          <w:sz w:val="32"/>
        </w:rPr>
      </w:pPr>
      <w:r w:rsidRPr="00B57D3C">
        <w:rPr>
          <w:sz w:val="32"/>
        </w:rPr>
        <w:t xml:space="preserve">A motor vehicle is defined as “a vehicle drawn or propelled by a mechanical power” and may only use the road. While this definition typically applies to large vehicles like cars, it’s broad enough to include smaller, low-powered WRDs like e-skateboards, powered unicycles and hoverboards. </w:t>
      </w:r>
    </w:p>
    <w:p w14:paraId="2102546B" w14:textId="77777777" w:rsidR="00440281" w:rsidRPr="00B57D3C" w:rsidRDefault="00440281" w:rsidP="005F163A">
      <w:pPr>
        <w:spacing w:line="360" w:lineRule="auto"/>
        <w:rPr>
          <w:sz w:val="32"/>
        </w:rPr>
      </w:pPr>
      <w:r w:rsidRPr="00B57D3C">
        <w:rPr>
          <w:sz w:val="32"/>
        </w:rPr>
        <w:t>To use the road, motor vehicles also need to meet vehicle standards and be registered. Low-powered WRDs such as e-skateboards and powered unicycles are unlikely to meet these requirements, so they cannot be used the road.</w:t>
      </w:r>
    </w:p>
    <w:p w14:paraId="716D4570" w14:textId="77777777" w:rsidR="00440281" w:rsidRPr="00B57D3C" w:rsidRDefault="00440281" w:rsidP="005F163A">
      <w:pPr>
        <w:spacing w:line="360" w:lineRule="auto"/>
        <w:rPr>
          <w:i/>
          <w:color w:val="2575AE" w:themeColor="accent1"/>
          <w:sz w:val="32"/>
        </w:rPr>
      </w:pPr>
      <w:r w:rsidRPr="00B57D3C">
        <w:rPr>
          <w:i/>
          <w:color w:val="2575AE" w:themeColor="accent1"/>
          <w:sz w:val="32"/>
        </w:rPr>
        <w:t>Are any devices excluded from this shared definition?</w:t>
      </w:r>
    </w:p>
    <w:p w14:paraId="080DDF37" w14:textId="77777777" w:rsidR="00440281" w:rsidRPr="00B57D3C" w:rsidRDefault="00440281" w:rsidP="005F163A">
      <w:pPr>
        <w:spacing w:line="360" w:lineRule="auto"/>
        <w:rPr>
          <w:sz w:val="32"/>
        </w:rPr>
      </w:pPr>
      <w:r w:rsidRPr="00B57D3C">
        <w:rPr>
          <w:sz w:val="32"/>
        </w:rPr>
        <w:t xml:space="preserve">The definition of ‘motor vehicle’ excludes vehicles or devices that have been declared by the Transport Agency not to be a </w:t>
      </w:r>
      <w:r w:rsidRPr="00B57D3C">
        <w:rPr>
          <w:sz w:val="32"/>
        </w:rPr>
        <w:lastRenderedPageBreak/>
        <w:t>motor vehicle.</w:t>
      </w:r>
      <w:r w:rsidR="00020C0C" w:rsidRPr="00B57D3C">
        <w:rPr>
          <w:rStyle w:val="FootnoteReference"/>
          <w:sz w:val="32"/>
        </w:rPr>
        <w:footnoteReference w:id="3"/>
      </w:r>
      <w:r w:rsidRPr="00B57D3C">
        <w:rPr>
          <w:sz w:val="32"/>
        </w:rPr>
        <w:t xml:space="preserve">  So far, the Transport Agency has made declarations for e-bikes</w:t>
      </w:r>
      <w:r w:rsidR="00020C0C" w:rsidRPr="00B57D3C">
        <w:rPr>
          <w:rStyle w:val="FootnoteReference"/>
          <w:sz w:val="32"/>
        </w:rPr>
        <w:footnoteReference w:id="4"/>
      </w:r>
      <w:r w:rsidRPr="00B57D3C">
        <w:rPr>
          <w:sz w:val="32"/>
        </w:rPr>
        <w:t xml:space="preserve">, YikeBikes and e-scooters. </w:t>
      </w:r>
    </w:p>
    <w:p w14:paraId="1738E878" w14:textId="77777777" w:rsidR="00440281" w:rsidRPr="00B57D3C" w:rsidRDefault="00440281" w:rsidP="005F163A">
      <w:pPr>
        <w:spacing w:line="360" w:lineRule="auto"/>
        <w:rPr>
          <w:i/>
          <w:color w:val="2575AE" w:themeColor="accent1"/>
          <w:sz w:val="32"/>
        </w:rPr>
      </w:pPr>
      <w:r w:rsidRPr="00B57D3C">
        <w:rPr>
          <w:i/>
          <w:color w:val="2575AE" w:themeColor="accent1"/>
          <w:sz w:val="32"/>
        </w:rPr>
        <w:t>What definition applies to these devices? Are they permitted on the footpath, or are they excluded?</w:t>
      </w:r>
    </w:p>
    <w:p w14:paraId="7D3B12DD" w14:textId="77777777" w:rsidR="00440281" w:rsidRPr="00B57D3C" w:rsidRDefault="00440281" w:rsidP="005F163A">
      <w:pPr>
        <w:spacing w:line="360" w:lineRule="auto"/>
        <w:rPr>
          <w:sz w:val="32"/>
        </w:rPr>
      </w:pPr>
      <w:r w:rsidRPr="00B57D3C">
        <w:rPr>
          <w:sz w:val="32"/>
        </w:rPr>
        <w:t xml:space="preserve">The definition of motor vehicle supersedes the definition of wheeled recreational device. This means that all low-powered devices (except for e-bikes, YikeBikes and e-scooters) are treated as motor vehicles and are not permitted on the footpath – unless the Transport Agency declares they’re not motor vehicles. </w:t>
      </w:r>
    </w:p>
    <w:p w14:paraId="5E4FAF3B" w14:textId="77777777" w:rsidR="00622BAE" w:rsidRPr="00B57D3C" w:rsidRDefault="00440281" w:rsidP="005F163A">
      <w:pPr>
        <w:spacing w:line="360" w:lineRule="auto"/>
        <w:rPr>
          <w:sz w:val="32"/>
        </w:rPr>
      </w:pPr>
      <w:r w:rsidRPr="00B57D3C">
        <w:rPr>
          <w:sz w:val="32"/>
        </w:rPr>
        <w:t>We’ve outlined the types of devices that are not motor vehicles and the types of devices that are currently considered to be both motor vehicles and wheeled recreational devices in the table below:</w:t>
      </w:r>
    </w:p>
    <w:p w14:paraId="32024985" w14:textId="77777777" w:rsidR="00765EA5" w:rsidRPr="00B57D3C" w:rsidRDefault="00765EA5" w:rsidP="005F163A">
      <w:pPr>
        <w:spacing w:line="360" w:lineRule="auto"/>
        <w:rPr>
          <w:sz w:val="32"/>
        </w:rPr>
      </w:pPr>
    </w:p>
    <w:p w14:paraId="1CCB3A0D" w14:textId="77777777" w:rsidR="00765EA5" w:rsidRPr="00B57D3C" w:rsidRDefault="00765EA5" w:rsidP="00440281">
      <w:pPr>
        <w:rPr>
          <w:sz w:val="32"/>
        </w:rPr>
      </w:pPr>
    </w:p>
    <w:p w14:paraId="3B7ECA2F" w14:textId="77777777" w:rsidR="00765EA5" w:rsidRDefault="00765EA5" w:rsidP="00440281"/>
    <w:p w14:paraId="0A1F2F2A" w14:textId="77777777" w:rsidR="00765EA5" w:rsidRDefault="00765EA5" w:rsidP="00440281"/>
    <w:p w14:paraId="41C3A377" w14:textId="77777777" w:rsidR="0083390A" w:rsidRDefault="0083390A" w:rsidP="00440281"/>
    <w:p w14:paraId="51FA13FA" w14:textId="77777777" w:rsidR="00440281" w:rsidRPr="00B57D3C" w:rsidRDefault="00440281" w:rsidP="00440281">
      <w:pPr>
        <w:rPr>
          <w:b/>
          <w:sz w:val="32"/>
        </w:rPr>
      </w:pPr>
      <w:r w:rsidRPr="00B57D3C">
        <w:rPr>
          <w:b/>
          <w:sz w:val="32"/>
        </w:rPr>
        <w:lastRenderedPageBreak/>
        <w:t>Table 1D: Examples of devices that are both motor vehicles and wheeled recreational devices. These are not allowed on the footpath.</w:t>
      </w:r>
    </w:p>
    <w:tbl>
      <w:tblPr>
        <w:tblStyle w:val="TableGrid"/>
        <w:tblW w:w="8098" w:type="dxa"/>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ook w:val="04A0" w:firstRow="1" w:lastRow="0" w:firstColumn="1" w:lastColumn="0" w:noHBand="0" w:noVBand="1"/>
        <w:tblCaption w:val="Table 1d: Examples of devices that are motor vehicles."/>
        <w:tblDescription w:val="Vehicle: Hover board&#10;Definition: A hoverboard is a motorised board with 1 wheel on either side. They are also known as self-balancing scooters. &#10;Users ride the device facing forwards and can travel up to 16km/h.&#10;Vehicle: e-skateboard&#10;Definition: An e-skateboard is a motorised boards with 2 small wheels at each end of the board.&#10;Users ride an e-skateboard facing sideways and can travel up to 45 km/h.&#10;Vehicle: Electric unicycle&#10;Definition: An electric unicycle is a self-balancing, motorised wheel with footstands on either side. &#10;Users travel by placing their feet on the footstands and control the speed by moving forward and backwards. Electric unicycles can travel up to 40 km/h. &#10;"/>
      </w:tblPr>
      <w:tblGrid>
        <w:gridCol w:w="3096"/>
        <w:gridCol w:w="5002"/>
      </w:tblGrid>
      <w:tr w:rsidR="00440281" w:rsidRPr="00440281" w14:paraId="7868B1C2" w14:textId="77777777" w:rsidTr="003B03F3">
        <w:trPr>
          <w:trHeight w:val="749"/>
          <w:tblHeader/>
        </w:trPr>
        <w:tc>
          <w:tcPr>
            <w:tcW w:w="2994" w:type="dxa"/>
            <w:tcBorders>
              <w:left w:val="nil"/>
            </w:tcBorders>
            <w:shd w:val="clear" w:color="auto" w:fill="003B52"/>
          </w:tcPr>
          <w:p w14:paraId="01DD3FC1"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Vehicle</w:t>
            </w:r>
          </w:p>
        </w:tc>
        <w:tc>
          <w:tcPr>
            <w:tcW w:w="5104" w:type="dxa"/>
            <w:tcBorders>
              <w:bottom w:val="single" w:sz="4" w:space="0" w:color="006FB6"/>
            </w:tcBorders>
            <w:shd w:val="clear" w:color="auto" w:fill="003B52"/>
            <w:vAlign w:val="center"/>
          </w:tcPr>
          <w:p w14:paraId="1FE3921A"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Definition</w:t>
            </w:r>
          </w:p>
        </w:tc>
      </w:tr>
      <w:tr w:rsidR="00440281" w:rsidRPr="00440281" w14:paraId="7DFF7091" w14:textId="77777777" w:rsidTr="003B03F3">
        <w:trPr>
          <w:trHeight w:val="2346"/>
        </w:trPr>
        <w:tc>
          <w:tcPr>
            <w:tcW w:w="2994" w:type="dxa"/>
            <w:tcBorders>
              <w:left w:val="nil"/>
            </w:tcBorders>
          </w:tcPr>
          <w:p w14:paraId="637846CD" w14:textId="77777777" w:rsidR="00440281" w:rsidRPr="00B57D3C" w:rsidRDefault="00440281" w:rsidP="00440281">
            <w:pPr>
              <w:spacing w:before="120" w:after="120" w:line="276" w:lineRule="auto"/>
              <w:jc w:val="center"/>
              <w:rPr>
                <w:rFonts w:ascii="Arial" w:eastAsia="Calibri" w:hAnsi="Arial" w:cs="Times New Roman"/>
                <w:b/>
                <w:sz w:val="32"/>
              </w:rPr>
            </w:pPr>
            <w:r w:rsidRPr="00B57D3C">
              <w:rPr>
                <w:rFonts w:ascii="Arial" w:eastAsia="Calibri" w:hAnsi="Arial" w:cs="Times New Roman"/>
                <w:b/>
                <w:sz w:val="32"/>
              </w:rPr>
              <w:t>Hover board</w:t>
            </w:r>
            <w:r w:rsidRPr="00B57D3C">
              <w:rPr>
                <w:rFonts w:ascii="Arial" w:eastAsia="Arial" w:hAnsi="Arial" w:cs="Times New Roman"/>
                <w:b/>
                <w:noProof/>
                <w:sz w:val="32"/>
                <w:lang w:eastAsia="en-NZ"/>
              </w:rPr>
              <w:drawing>
                <wp:inline distT="0" distB="0" distL="0" distR="0" wp14:anchorId="46A4E709" wp14:editId="3F40265A">
                  <wp:extent cx="1581150" cy="11620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26512"/>
                          <a:stretch/>
                        </pic:blipFill>
                        <pic:spPr bwMode="auto">
                          <a:xfrm>
                            <a:off x="0" y="0"/>
                            <a:ext cx="1581150" cy="1162050"/>
                          </a:xfrm>
                          <a:prstGeom prst="rect">
                            <a:avLst/>
                          </a:prstGeom>
                          <a:ln>
                            <a:noFill/>
                          </a:ln>
                          <a:extLst>
                            <a:ext uri="{53640926-AAD7-44D8-BBD7-CCE9431645EC}">
                              <a14:shadowObscured xmlns:a14="http://schemas.microsoft.com/office/drawing/2010/main"/>
                            </a:ext>
                          </a:extLst>
                        </pic:spPr>
                      </pic:pic>
                    </a:graphicData>
                  </a:graphic>
                </wp:inline>
              </w:drawing>
            </w:r>
          </w:p>
        </w:tc>
        <w:tc>
          <w:tcPr>
            <w:tcW w:w="5104" w:type="dxa"/>
            <w:tcBorders>
              <w:right w:val="nil"/>
            </w:tcBorders>
          </w:tcPr>
          <w:p w14:paraId="184112E6" w14:textId="77777777" w:rsidR="00440281" w:rsidRPr="00B57D3C" w:rsidRDefault="00440281" w:rsidP="00440281">
            <w:pPr>
              <w:spacing w:before="120" w:after="120" w:line="276" w:lineRule="auto"/>
              <w:rPr>
                <w:rFonts w:ascii="Arial" w:eastAsia="Arial" w:hAnsi="Arial" w:cs="Times New Roman"/>
                <w:sz w:val="32"/>
                <w:lang w:eastAsia="en-NZ"/>
              </w:rPr>
            </w:pPr>
            <w:r w:rsidRPr="00B57D3C">
              <w:rPr>
                <w:rFonts w:ascii="Arial" w:eastAsia="Arial" w:hAnsi="Arial" w:cs="Times New Roman"/>
                <w:sz w:val="32"/>
                <w:lang w:eastAsia="en-NZ"/>
              </w:rPr>
              <w:t xml:space="preserve">A hoverboard is a motorised board with one wheel on either side. They are also known as self-balancing scooters. </w:t>
            </w:r>
          </w:p>
          <w:p w14:paraId="137EAEAA" w14:textId="77777777" w:rsidR="00440281" w:rsidRPr="00B57D3C" w:rsidRDefault="00440281" w:rsidP="00440281">
            <w:pPr>
              <w:spacing w:before="120" w:after="120" w:line="276" w:lineRule="auto"/>
              <w:rPr>
                <w:rFonts w:ascii="Arial" w:eastAsia="Arial" w:hAnsi="Arial" w:cs="Times New Roman"/>
                <w:sz w:val="32"/>
                <w:lang w:eastAsia="en-NZ"/>
              </w:rPr>
            </w:pPr>
            <w:r w:rsidRPr="00B57D3C">
              <w:rPr>
                <w:rFonts w:ascii="Arial" w:eastAsia="Arial" w:hAnsi="Arial" w:cs="Times New Roman"/>
                <w:sz w:val="32"/>
                <w:lang w:eastAsia="en-NZ"/>
              </w:rPr>
              <w:t>Users ride the device facing forwards and can reach speeds up to 16km/h.</w:t>
            </w:r>
          </w:p>
        </w:tc>
      </w:tr>
      <w:tr w:rsidR="00440281" w:rsidRPr="00440281" w14:paraId="0017365E" w14:textId="77777777" w:rsidTr="003B03F3">
        <w:trPr>
          <w:trHeight w:val="3187"/>
        </w:trPr>
        <w:tc>
          <w:tcPr>
            <w:tcW w:w="2994" w:type="dxa"/>
            <w:tcBorders>
              <w:left w:val="nil"/>
              <w:bottom w:val="single" w:sz="4" w:space="0" w:color="006FB6"/>
            </w:tcBorders>
          </w:tcPr>
          <w:p w14:paraId="4B8E6F73" w14:textId="77777777" w:rsidR="00440281" w:rsidRPr="00B57D3C" w:rsidRDefault="00440281" w:rsidP="00440281">
            <w:pPr>
              <w:spacing w:before="120" w:after="120" w:line="276" w:lineRule="auto"/>
              <w:jc w:val="center"/>
              <w:rPr>
                <w:rFonts w:ascii="Arial" w:eastAsia="Calibri" w:hAnsi="Arial" w:cs="Times New Roman"/>
                <w:b/>
                <w:sz w:val="32"/>
              </w:rPr>
            </w:pPr>
            <w:r w:rsidRPr="00B57D3C">
              <w:rPr>
                <w:rFonts w:ascii="Arial" w:eastAsia="Calibri" w:hAnsi="Arial" w:cs="Times New Roman"/>
                <w:b/>
                <w:sz w:val="32"/>
              </w:rPr>
              <w:t>e-skateboard</w:t>
            </w:r>
            <w:r w:rsidRPr="00B57D3C">
              <w:rPr>
                <w:rFonts w:ascii="Arial" w:eastAsia="Arial" w:hAnsi="Arial" w:cs="Times New Roman"/>
                <w:b/>
                <w:noProof/>
                <w:sz w:val="32"/>
                <w:lang w:eastAsia="en-NZ"/>
              </w:rPr>
              <w:drawing>
                <wp:inline distT="0" distB="0" distL="0" distR="0" wp14:anchorId="1B0C1B9F" wp14:editId="3A8C5CD5">
                  <wp:extent cx="1819275" cy="10287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24577"/>
                          <a:stretch/>
                        </pic:blipFill>
                        <pic:spPr bwMode="auto">
                          <a:xfrm flipH="1">
                            <a:off x="0" y="0"/>
                            <a:ext cx="1819275" cy="1028700"/>
                          </a:xfrm>
                          <a:prstGeom prst="rect">
                            <a:avLst/>
                          </a:prstGeom>
                          <a:ln>
                            <a:noFill/>
                          </a:ln>
                          <a:extLst>
                            <a:ext uri="{53640926-AAD7-44D8-BBD7-CCE9431645EC}">
                              <a14:shadowObscured xmlns:a14="http://schemas.microsoft.com/office/drawing/2010/main"/>
                            </a:ext>
                          </a:extLst>
                        </pic:spPr>
                      </pic:pic>
                    </a:graphicData>
                  </a:graphic>
                </wp:inline>
              </w:drawing>
            </w:r>
          </w:p>
        </w:tc>
        <w:tc>
          <w:tcPr>
            <w:tcW w:w="5104" w:type="dxa"/>
            <w:tcBorders>
              <w:right w:val="nil"/>
            </w:tcBorders>
          </w:tcPr>
          <w:p w14:paraId="32566386" w14:textId="77777777" w:rsidR="00440281" w:rsidRPr="00B57D3C" w:rsidRDefault="00440281" w:rsidP="00440281">
            <w:pPr>
              <w:spacing w:before="120" w:after="120" w:line="276" w:lineRule="auto"/>
              <w:rPr>
                <w:rFonts w:ascii="Arial" w:eastAsia="Arial" w:hAnsi="Arial" w:cs="Times New Roman"/>
                <w:sz w:val="32"/>
                <w:lang w:eastAsia="en-NZ"/>
              </w:rPr>
            </w:pPr>
            <w:r w:rsidRPr="00B57D3C">
              <w:rPr>
                <w:rFonts w:ascii="Arial" w:eastAsia="Arial" w:hAnsi="Arial" w:cs="Times New Roman"/>
                <w:sz w:val="32"/>
                <w:lang w:eastAsia="en-NZ"/>
              </w:rPr>
              <w:t>An e-skateboard is a motorised board with two small wheels at each end of the board.</w:t>
            </w:r>
          </w:p>
          <w:p w14:paraId="3734CFDE" w14:textId="77777777" w:rsidR="00440281" w:rsidRPr="00B57D3C" w:rsidRDefault="00440281" w:rsidP="00440281">
            <w:pPr>
              <w:spacing w:before="120" w:after="120" w:line="276" w:lineRule="auto"/>
              <w:rPr>
                <w:rFonts w:ascii="Arial" w:eastAsia="Calibri" w:hAnsi="Arial" w:cs="Times New Roman"/>
                <w:sz w:val="32"/>
              </w:rPr>
            </w:pPr>
            <w:r w:rsidRPr="00B57D3C">
              <w:rPr>
                <w:rFonts w:ascii="Arial" w:eastAsia="Arial" w:hAnsi="Arial" w:cs="Times New Roman"/>
                <w:sz w:val="32"/>
                <w:lang w:eastAsia="en-NZ"/>
              </w:rPr>
              <w:t>Users ride an e-skateboard facing sideways and can reach speeds up to 45km/h.</w:t>
            </w:r>
          </w:p>
        </w:tc>
      </w:tr>
      <w:tr w:rsidR="00440281" w:rsidRPr="00440281" w14:paraId="52B1BDE9" w14:textId="77777777" w:rsidTr="003B03F3">
        <w:trPr>
          <w:trHeight w:hRule="exact" w:val="3297"/>
        </w:trPr>
        <w:tc>
          <w:tcPr>
            <w:tcW w:w="2994" w:type="dxa"/>
            <w:tcBorders>
              <w:left w:val="nil"/>
              <w:bottom w:val="nil"/>
            </w:tcBorders>
          </w:tcPr>
          <w:p w14:paraId="158D68E7" w14:textId="77777777" w:rsidR="00440281" w:rsidRPr="00B57D3C" w:rsidRDefault="00440281" w:rsidP="00440281">
            <w:pPr>
              <w:spacing w:before="120" w:after="120" w:line="276" w:lineRule="auto"/>
              <w:jc w:val="center"/>
              <w:rPr>
                <w:rFonts w:ascii="Arial" w:eastAsia="Calibri" w:hAnsi="Arial" w:cs="Times New Roman"/>
                <w:b/>
                <w:sz w:val="32"/>
              </w:rPr>
            </w:pPr>
            <w:r w:rsidRPr="00B57D3C">
              <w:rPr>
                <w:rFonts w:ascii="Arial" w:eastAsia="Calibri" w:hAnsi="Arial" w:cs="Times New Roman"/>
                <w:b/>
                <w:sz w:val="32"/>
              </w:rPr>
              <w:t>Electric unicycle</w:t>
            </w:r>
            <w:r w:rsidRPr="00B57D3C">
              <w:rPr>
                <w:rFonts w:ascii="Arial" w:eastAsia="Arial" w:hAnsi="Arial" w:cs="Times New Roman"/>
                <w:noProof/>
                <w:sz w:val="32"/>
                <w:lang w:eastAsia="en-NZ"/>
              </w:rPr>
              <w:drawing>
                <wp:inline distT="0" distB="0" distL="0" distR="0" wp14:anchorId="35D22874" wp14:editId="5A66B225">
                  <wp:extent cx="1193800" cy="1193800"/>
                  <wp:effectExtent l="0" t="0" r="635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4221" cy="1194221"/>
                          </a:xfrm>
                          <a:prstGeom prst="rect">
                            <a:avLst/>
                          </a:prstGeom>
                        </pic:spPr>
                      </pic:pic>
                    </a:graphicData>
                  </a:graphic>
                </wp:inline>
              </w:drawing>
            </w:r>
          </w:p>
          <w:p w14:paraId="6CFE1499" w14:textId="77777777" w:rsidR="00440281" w:rsidRPr="00B57D3C" w:rsidRDefault="00440281" w:rsidP="00440281">
            <w:pPr>
              <w:spacing w:before="120" w:after="120" w:line="276" w:lineRule="auto"/>
              <w:jc w:val="center"/>
              <w:rPr>
                <w:rFonts w:ascii="Arial" w:eastAsia="Calibri" w:hAnsi="Arial" w:cs="Times New Roman"/>
                <w:b/>
                <w:sz w:val="32"/>
              </w:rPr>
            </w:pPr>
          </w:p>
        </w:tc>
        <w:tc>
          <w:tcPr>
            <w:tcW w:w="5104" w:type="dxa"/>
            <w:tcBorders>
              <w:bottom w:val="nil"/>
              <w:right w:val="nil"/>
            </w:tcBorders>
          </w:tcPr>
          <w:p w14:paraId="6A691F4B" w14:textId="77777777" w:rsidR="00440281" w:rsidRPr="00B57D3C" w:rsidRDefault="00440281" w:rsidP="00D80273">
            <w:pPr>
              <w:spacing w:before="120" w:after="120"/>
              <w:rPr>
                <w:rFonts w:ascii="Arial" w:eastAsia="Arial" w:hAnsi="Arial" w:cs="Times New Roman"/>
                <w:sz w:val="32"/>
                <w:lang w:eastAsia="en-NZ"/>
              </w:rPr>
            </w:pPr>
            <w:r w:rsidRPr="00B57D3C">
              <w:rPr>
                <w:rFonts w:ascii="Arial" w:eastAsia="Arial" w:hAnsi="Arial" w:cs="Times New Roman"/>
                <w:sz w:val="32"/>
                <w:lang w:eastAsia="en-NZ"/>
              </w:rPr>
              <w:t xml:space="preserve">An electric unicycle is a self-balancing, motorised wheel with foot stands on either side. </w:t>
            </w:r>
          </w:p>
          <w:p w14:paraId="4CFB503D" w14:textId="6C248275" w:rsidR="00D80273" w:rsidRDefault="00440281" w:rsidP="00D80273">
            <w:pPr>
              <w:spacing w:before="120" w:after="120"/>
              <w:rPr>
                <w:rFonts w:ascii="Arial" w:eastAsia="Arial" w:hAnsi="Arial" w:cs="Times New Roman"/>
                <w:sz w:val="32"/>
                <w:lang w:eastAsia="en-NZ"/>
              </w:rPr>
            </w:pPr>
            <w:r w:rsidRPr="00B57D3C">
              <w:rPr>
                <w:rFonts w:ascii="Arial" w:eastAsia="Arial" w:hAnsi="Arial" w:cs="Times New Roman"/>
                <w:sz w:val="32"/>
                <w:lang w:eastAsia="en-NZ"/>
              </w:rPr>
              <w:t>Users travel by placing their feet on the foot stands and control the speed</w:t>
            </w:r>
            <w:r w:rsidR="003B03F3">
              <w:rPr>
                <w:rFonts w:ascii="Arial" w:eastAsia="Arial" w:hAnsi="Arial" w:cs="Times New Roman"/>
                <w:sz w:val="32"/>
                <w:lang w:eastAsia="en-NZ"/>
              </w:rPr>
              <w:t xml:space="preserve"> by moving forward and backwards.</w:t>
            </w:r>
          </w:p>
          <w:p w14:paraId="3EB8AFC7" w14:textId="4E3C2A60" w:rsidR="00D80273" w:rsidRDefault="00D80273" w:rsidP="00D80273">
            <w:pPr>
              <w:spacing w:before="120" w:after="120"/>
              <w:rPr>
                <w:rFonts w:ascii="Arial" w:eastAsia="Arial" w:hAnsi="Arial" w:cs="Times New Roman"/>
                <w:sz w:val="32"/>
                <w:lang w:eastAsia="en-NZ"/>
              </w:rPr>
            </w:pPr>
          </w:p>
          <w:p w14:paraId="753290D8" w14:textId="77777777" w:rsidR="00D80273" w:rsidRDefault="00D80273" w:rsidP="00D80273">
            <w:pPr>
              <w:spacing w:before="120" w:after="120"/>
              <w:rPr>
                <w:rFonts w:ascii="Arial" w:eastAsia="Arial" w:hAnsi="Arial" w:cs="Times New Roman"/>
                <w:sz w:val="32"/>
                <w:lang w:eastAsia="en-NZ"/>
              </w:rPr>
            </w:pPr>
          </w:p>
          <w:p w14:paraId="5DE275A8" w14:textId="03757AF9" w:rsidR="00440281" w:rsidRPr="00B57D3C" w:rsidRDefault="00440281" w:rsidP="00440281">
            <w:pPr>
              <w:spacing w:before="120" w:after="120" w:line="276" w:lineRule="auto"/>
              <w:rPr>
                <w:rFonts w:ascii="Arial" w:eastAsia="Arial" w:hAnsi="Arial" w:cs="Times New Roman"/>
                <w:sz w:val="32"/>
                <w:lang w:eastAsia="en-NZ"/>
              </w:rPr>
            </w:pPr>
            <w:r w:rsidRPr="00B57D3C">
              <w:rPr>
                <w:rFonts w:ascii="Arial" w:eastAsia="Arial" w:hAnsi="Arial" w:cs="Times New Roman"/>
                <w:sz w:val="32"/>
                <w:lang w:eastAsia="en-NZ"/>
              </w:rPr>
              <w:t xml:space="preserve"> by moving forward and backwards. Electric unicycles can reach speeds up to 40km/h. </w:t>
            </w:r>
          </w:p>
          <w:p w14:paraId="53C8A012" w14:textId="77777777" w:rsidR="00440281" w:rsidRPr="00B57D3C" w:rsidRDefault="00440281" w:rsidP="00440281">
            <w:pPr>
              <w:spacing w:before="120" w:after="120" w:line="276" w:lineRule="auto"/>
              <w:rPr>
                <w:rFonts w:ascii="Arial" w:eastAsia="Calibri" w:hAnsi="Arial" w:cs="Times New Roman"/>
                <w:sz w:val="32"/>
              </w:rPr>
            </w:pPr>
          </w:p>
        </w:tc>
      </w:tr>
    </w:tbl>
    <w:p w14:paraId="07CF78A7" w14:textId="77777777" w:rsidR="00440281" w:rsidRDefault="00440281" w:rsidP="00440281"/>
    <w:p w14:paraId="757B3275" w14:textId="77777777" w:rsidR="00B57D3C" w:rsidRDefault="00B57D3C" w:rsidP="00440281">
      <w:pPr>
        <w:rPr>
          <w:b/>
        </w:rPr>
      </w:pPr>
    </w:p>
    <w:p w14:paraId="7967A5B6" w14:textId="77777777" w:rsidR="00B57D3C" w:rsidRDefault="00B57D3C" w:rsidP="00440281">
      <w:pPr>
        <w:rPr>
          <w:b/>
        </w:rPr>
      </w:pPr>
    </w:p>
    <w:p w14:paraId="65F9AEFB" w14:textId="77777777" w:rsidR="00B57D3C" w:rsidRDefault="00B57D3C" w:rsidP="00440281">
      <w:pPr>
        <w:rPr>
          <w:b/>
        </w:rPr>
      </w:pPr>
    </w:p>
    <w:p w14:paraId="3144B439" w14:textId="77777777" w:rsidR="00B57D3C" w:rsidRDefault="00B57D3C" w:rsidP="00440281">
      <w:pPr>
        <w:rPr>
          <w:b/>
        </w:rPr>
      </w:pPr>
    </w:p>
    <w:p w14:paraId="3D544C73" w14:textId="196E2316" w:rsidR="00440281" w:rsidRPr="00B57D3C" w:rsidRDefault="00440281" w:rsidP="00440281">
      <w:pPr>
        <w:rPr>
          <w:b/>
          <w:sz w:val="32"/>
        </w:rPr>
      </w:pPr>
      <w:r w:rsidRPr="00B57D3C">
        <w:rPr>
          <w:b/>
          <w:sz w:val="32"/>
        </w:rPr>
        <w:lastRenderedPageBreak/>
        <w:t xml:space="preserve">Table 1E: Wheeled recreational devices that are NOT motor vehicles. These are allowed on the footpath. </w:t>
      </w:r>
    </w:p>
    <w:tbl>
      <w:tblPr>
        <w:tblStyle w:val="TableGrid"/>
        <w:tblW w:w="8820" w:type="dxa"/>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ook w:val="04A0" w:firstRow="1" w:lastRow="0" w:firstColumn="1" w:lastColumn="0" w:noHBand="0" w:noVBand="1"/>
        <w:tblCaption w:val="Table 1d: Examples of devices that are NOT motor vehicles."/>
        <w:tblDescription w:val="Vehicle: YikeBike&#10;Definition: A YikeBike is a minature electric bicycle with a large wheel at the front and a smaller wheel at the back. It has no pedals and is foldable, so users can carry it if they’re unable to ride it. YikeBikes can travel up to 23km/h.&#10;Vehicle: e-scooter&#10;Definition: An e-scooter is a powered push scooter. It has a slim board with two small wheels at the front and back. The front of the board has a handle bar attached with controls to accelerate or break.&#10;On average, e-scooters reach 25km/h, but some privately  owned e-scooters can travel faster.&#10;Vehicle: E-bike&#10;Definition: An electric bicycle (or e-bike) is a bicycle powered by an electric motor on the frame of the bicycle. e-bikes can travel up to 45 km/h, when the user is cycling and using the motor at the same time.&#10;"/>
      </w:tblPr>
      <w:tblGrid>
        <w:gridCol w:w="3261"/>
        <w:gridCol w:w="5559"/>
      </w:tblGrid>
      <w:tr w:rsidR="00440281" w:rsidRPr="00440281" w14:paraId="5ED6EEE9" w14:textId="77777777" w:rsidTr="004A4862">
        <w:trPr>
          <w:tblHeader/>
        </w:trPr>
        <w:tc>
          <w:tcPr>
            <w:tcW w:w="3261" w:type="dxa"/>
            <w:tcBorders>
              <w:left w:val="nil"/>
            </w:tcBorders>
            <w:shd w:val="clear" w:color="auto" w:fill="003B52"/>
          </w:tcPr>
          <w:p w14:paraId="6605B0F1"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Vehicle</w:t>
            </w:r>
          </w:p>
        </w:tc>
        <w:tc>
          <w:tcPr>
            <w:tcW w:w="5559" w:type="dxa"/>
            <w:tcBorders>
              <w:bottom w:val="single" w:sz="4" w:space="0" w:color="006FB6"/>
            </w:tcBorders>
            <w:shd w:val="clear" w:color="auto" w:fill="003B52"/>
            <w:vAlign w:val="center"/>
          </w:tcPr>
          <w:p w14:paraId="0361ED3D"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Definition</w:t>
            </w:r>
          </w:p>
        </w:tc>
      </w:tr>
      <w:tr w:rsidR="00440281" w:rsidRPr="00440281" w14:paraId="503740D7" w14:textId="77777777" w:rsidTr="004A4862">
        <w:trPr>
          <w:trHeight w:val="1572"/>
        </w:trPr>
        <w:tc>
          <w:tcPr>
            <w:tcW w:w="3261" w:type="dxa"/>
            <w:tcBorders>
              <w:left w:val="nil"/>
            </w:tcBorders>
          </w:tcPr>
          <w:p w14:paraId="769851DC" w14:textId="77777777" w:rsidR="00440281" w:rsidRPr="00B57D3C" w:rsidRDefault="00440281" w:rsidP="00440281">
            <w:pPr>
              <w:spacing w:before="120" w:after="120" w:line="276" w:lineRule="auto"/>
              <w:jc w:val="center"/>
              <w:rPr>
                <w:rFonts w:ascii="Arial" w:eastAsia="Calibri" w:hAnsi="Arial" w:cs="Times New Roman"/>
                <w:b/>
                <w:sz w:val="32"/>
              </w:rPr>
            </w:pPr>
            <w:r w:rsidRPr="00B57D3C">
              <w:rPr>
                <w:rFonts w:ascii="Arial" w:eastAsia="Calibri" w:hAnsi="Arial" w:cs="Times New Roman"/>
                <w:noProof/>
                <w:sz w:val="32"/>
                <w:lang w:eastAsia="en-NZ"/>
              </w:rPr>
              <w:drawing>
                <wp:anchor distT="0" distB="0" distL="114300" distR="114300" simplePos="0" relativeHeight="251660288" behindDoc="0" locked="0" layoutInCell="1" allowOverlap="1" wp14:anchorId="30CD24A3" wp14:editId="490349F8">
                  <wp:simplePos x="0" y="0"/>
                  <wp:positionH relativeFrom="column">
                    <wp:posOffset>360956</wp:posOffset>
                  </wp:positionH>
                  <wp:positionV relativeFrom="paragraph">
                    <wp:posOffset>298582</wp:posOffset>
                  </wp:positionV>
                  <wp:extent cx="1392555" cy="927100"/>
                  <wp:effectExtent l="0" t="0" r="0" b="6350"/>
                  <wp:wrapThrough wrapText="bothSides">
                    <wp:wrapPolygon edited="0">
                      <wp:start x="0" y="0"/>
                      <wp:lineTo x="0" y="21304"/>
                      <wp:lineTo x="21275" y="21304"/>
                      <wp:lineTo x="21275" y="0"/>
                      <wp:lineTo x="0" y="0"/>
                    </wp:wrapPolygon>
                  </wp:wrapThrough>
                  <wp:docPr id="65" name="Picture 65" descr="C:\Users\gemmaf\AppData\Local\Microsoft\Windows\INetCache\Content.MSO\B39DDD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f\AppData\Local\Microsoft\Windows\INetCache\Content.MSO\B39DDDF0.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255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D3C">
              <w:rPr>
                <w:rFonts w:ascii="Arial" w:eastAsia="Calibri" w:hAnsi="Arial" w:cs="Times New Roman"/>
                <w:b/>
                <w:sz w:val="32"/>
              </w:rPr>
              <w:t>YikeBike</w:t>
            </w:r>
          </w:p>
        </w:tc>
        <w:tc>
          <w:tcPr>
            <w:tcW w:w="5559" w:type="dxa"/>
            <w:tcBorders>
              <w:right w:val="nil"/>
            </w:tcBorders>
          </w:tcPr>
          <w:p w14:paraId="4C89505E" w14:textId="77777777" w:rsidR="00440281" w:rsidRPr="00B57D3C" w:rsidRDefault="00440281" w:rsidP="00440281">
            <w:pPr>
              <w:spacing w:before="120" w:after="120" w:line="276" w:lineRule="auto"/>
              <w:rPr>
                <w:rFonts w:ascii="Arial" w:eastAsia="Arial" w:hAnsi="Arial" w:cs="Times New Roman"/>
                <w:sz w:val="32"/>
                <w:lang w:eastAsia="en-NZ"/>
              </w:rPr>
            </w:pPr>
            <w:r w:rsidRPr="00B57D3C">
              <w:rPr>
                <w:rFonts w:ascii="Arial" w:eastAsia="Arial" w:hAnsi="Arial" w:cs="Times New Roman"/>
                <w:sz w:val="32"/>
                <w:lang w:eastAsia="en-NZ"/>
              </w:rPr>
              <w:t>A YikeBike is a miniature electric bicycle with a large wheel at the front and a smaller wheel at the back. It has no pedals and is foldable, so users can carry it if they’re unable to ride it.</w:t>
            </w:r>
          </w:p>
          <w:p w14:paraId="4ADD1245" w14:textId="77777777" w:rsidR="00440281" w:rsidRPr="00B57D3C" w:rsidRDefault="00440281" w:rsidP="00440281">
            <w:pPr>
              <w:spacing w:before="120" w:after="120" w:line="276" w:lineRule="auto"/>
              <w:rPr>
                <w:rFonts w:ascii="Arial" w:eastAsia="Arial" w:hAnsi="Arial" w:cs="Times New Roman"/>
                <w:sz w:val="32"/>
                <w:lang w:eastAsia="en-NZ"/>
              </w:rPr>
            </w:pPr>
            <w:r w:rsidRPr="00B57D3C">
              <w:rPr>
                <w:rFonts w:ascii="Arial" w:eastAsia="Arial" w:hAnsi="Arial" w:cs="Times New Roman"/>
                <w:sz w:val="32"/>
                <w:lang w:eastAsia="en-NZ"/>
              </w:rPr>
              <w:t>YikeBikes can reach speeds up to 23km/h.</w:t>
            </w:r>
          </w:p>
          <w:p w14:paraId="1E12BF07" w14:textId="77777777" w:rsidR="00440281" w:rsidRPr="00B57D3C" w:rsidRDefault="00440281" w:rsidP="00440281">
            <w:pPr>
              <w:spacing w:before="120" w:after="120" w:line="276" w:lineRule="auto"/>
              <w:rPr>
                <w:rFonts w:ascii="Arial" w:eastAsia="Arial" w:hAnsi="Arial" w:cs="Times New Roman"/>
                <w:sz w:val="32"/>
                <w:lang w:eastAsia="en-NZ"/>
              </w:rPr>
            </w:pPr>
          </w:p>
        </w:tc>
      </w:tr>
      <w:tr w:rsidR="00440281" w:rsidRPr="00440281" w14:paraId="2DC77B4A" w14:textId="77777777" w:rsidTr="004A4862">
        <w:trPr>
          <w:trHeight w:val="2356"/>
        </w:trPr>
        <w:tc>
          <w:tcPr>
            <w:tcW w:w="3261" w:type="dxa"/>
            <w:tcBorders>
              <w:left w:val="nil"/>
              <w:bottom w:val="single" w:sz="4" w:space="0" w:color="006FB6"/>
            </w:tcBorders>
          </w:tcPr>
          <w:p w14:paraId="72BF5504" w14:textId="3742EF84" w:rsidR="00440281" w:rsidRPr="00B57D3C" w:rsidRDefault="00440281" w:rsidP="00440281">
            <w:pPr>
              <w:spacing w:before="120" w:after="120" w:line="276" w:lineRule="auto"/>
              <w:jc w:val="center"/>
              <w:rPr>
                <w:rFonts w:ascii="Arial" w:eastAsia="Arial" w:hAnsi="Arial" w:cs="Times New Roman"/>
                <w:b/>
                <w:sz w:val="32"/>
              </w:rPr>
            </w:pPr>
            <w:r w:rsidRPr="00B57D3C">
              <w:rPr>
                <w:rFonts w:ascii="Arial" w:eastAsia="Arial" w:hAnsi="Arial" w:cs="Times New Roman"/>
                <w:b/>
                <w:sz w:val="32"/>
              </w:rPr>
              <w:t>e-scooter</w:t>
            </w:r>
          </w:p>
          <w:p w14:paraId="312D5D49" w14:textId="1DEB5C25" w:rsidR="00440281" w:rsidRPr="00B57D3C" w:rsidRDefault="00B57D3C" w:rsidP="00440281">
            <w:pPr>
              <w:spacing w:before="120" w:after="120" w:line="276" w:lineRule="auto"/>
              <w:rPr>
                <w:rFonts w:ascii="Arial" w:eastAsia="Calibri" w:hAnsi="Arial" w:cs="Times New Roman"/>
                <w:b/>
                <w:sz w:val="32"/>
              </w:rPr>
            </w:pPr>
            <w:r w:rsidRPr="00B57D3C">
              <w:rPr>
                <w:rFonts w:ascii="Arial" w:eastAsia="Arial" w:hAnsi="Arial" w:cs="Times New Roman"/>
                <w:b/>
                <w:noProof/>
                <w:sz w:val="32"/>
                <w:lang w:eastAsia="en-NZ"/>
              </w:rPr>
              <w:drawing>
                <wp:anchor distT="0" distB="0" distL="114300" distR="114300" simplePos="0" relativeHeight="251661312" behindDoc="1" locked="0" layoutInCell="1" allowOverlap="1" wp14:anchorId="1E39973F" wp14:editId="7EED1A23">
                  <wp:simplePos x="0" y="0"/>
                  <wp:positionH relativeFrom="column">
                    <wp:posOffset>460375</wp:posOffset>
                  </wp:positionH>
                  <wp:positionV relativeFrom="paragraph">
                    <wp:posOffset>625475</wp:posOffset>
                  </wp:positionV>
                  <wp:extent cx="1067435" cy="1129665"/>
                  <wp:effectExtent l="0" t="0" r="0" b="0"/>
                  <wp:wrapThrough wrapText="bothSides">
                    <wp:wrapPolygon edited="0">
                      <wp:start x="0" y="0"/>
                      <wp:lineTo x="0" y="21126"/>
                      <wp:lineTo x="21202" y="21126"/>
                      <wp:lineTo x="21202"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1517" t="4224" r="18170"/>
                          <a:stretch/>
                        </pic:blipFill>
                        <pic:spPr bwMode="auto">
                          <a:xfrm>
                            <a:off x="0" y="0"/>
                            <a:ext cx="1067435" cy="112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281" w:rsidRPr="00B57D3C">
              <w:rPr>
                <w:rFonts w:ascii="Arial" w:eastAsia="Arial" w:hAnsi="Arial" w:cs="Times New Roman"/>
                <w:b/>
                <w:sz w:val="32"/>
              </w:rPr>
              <w:t xml:space="preserve"> </w:t>
            </w:r>
          </w:p>
        </w:tc>
        <w:tc>
          <w:tcPr>
            <w:tcW w:w="5559" w:type="dxa"/>
            <w:tcBorders>
              <w:right w:val="nil"/>
            </w:tcBorders>
          </w:tcPr>
          <w:p w14:paraId="3460837A" w14:textId="77777777" w:rsidR="00440281" w:rsidRPr="00B57D3C" w:rsidRDefault="00440281" w:rsidP="00440281">
            <w:pPr>
              <w:spacing w:before="120" w:after="120" w:line="276" w:lineRule="auto"/>
              <w:rPr>
                <w:rFonts w:ascii="Arial" w:eastAsia="Arial" w:hAnsi="Arial" w:cs="Times New Roman"/>
                <w:sz w:val="32"/>
                <w:lang w:eastAsia="en-NZ"/>
              </w:rPr>
            </w:pPr>
            <w:r w:rsidRPr="00B57D3C">
              <w:rPr>
                <w:rFonts w:ascii="Arial" w:eastAsia="Arial" w:hAnsi="Arial" w:cs="Times New Roman"/>
                <w:sz w:val="32"/>
                <w:lang w:eastAsia="en-NZ"/>
              </w:rPr>
              <w:t>An e-scooter is a powered push scooter. It has a slim board with two small wheels at the front and back. The front of the board has a handle bar attached with controls to accelerate or brake.</w:t>
            </w:r>
          </w:p>
          <w:p w14:paraId="75A09D82" w14:textId="77777777" w:rsidR="00440281" w:rsidRPr="00B57D3C" w:rsidRDefault="00440281" w:rsidP="00440281">
            <w:pPr>
              <w:spacing w:before="120" w:after="120" w:line="276" w:lineRule="auto"/>
              <w:rPr>
                <w:rFonts w:ascii="Arial" w:eastAsia="Calibri" w:hAnsi="Arial" w:cs="Times New Roman"/>
                <w:sz w:val="32"/>
              </w:rPr>
            </w:pPr>
            <w:r w:rsidRPr="00B57D3C">
              <w:rPr>
                <w:rFonts w:ascii="Arial" w:eastAsia="Arial" w:hAnsi="Arial" w:cs="Times New Roman"/>
                <w:sz w:val="32"/>
                <w:lang w:eastAsia="en-NZ"/>
              </w:rPr>
              <w:t>On average, e-scooters can reach speeds up to 25km/h, but some privately</w:t>
            </w:r>
            <w:r w:rsidRPr="00B57D3C">
              <w:rPr>
                <w:rFonts w:ascii="Arial" w:eastAsia="Arial" w:hAnsi="Arial" w:cs="Times New Roman"/>
                <w:sz w:val="32"/>
                <w:lang w:eastAsia="en-NZ"/>
              </w:rPr>
              <w:noBreakHyphen/>
              <w:t>owned e-scooters can travel faster.</w:t>
            </w:r>
          </w:p>
        </w:tc>
      </w:tr>
    </w:tbl>
    <w:p w14:paraId="00132A97" w14:textId="7C3F62E4" w:rsidR="00822672" w:rsidRDefault="00822672" w:rsidP="00440281">
      <w:pPr>
        <w:rPr>
          <w:sz w:val="32"/>
          <w:szCs w:val="32"/>
        </w:rPr>
      </w:pPr>
    </w:p>
    <w:p w14:paraId="26C1CF26" w14:textId="77777777" w:rsidR="005F163A" w:rsidRDefault="005F163A" w:rsidP="00440281">
      <w:pPr>
        <w:rPr>
          <w:sz w:val="32"/>
          <w:szCs w:val="32"/>
        </w:rPr>
      </w:pPr>
    </w:p>
    <w:p w14:paraId="58D1917C" w14:textId="73A445B5" w:rsidR="00440281" w:rsidRPr="00B57D3C" w:rsidRDefault="00440281" w:rsidP="005F163A">
      <w:pPr>
        <w:spacing w:line="360" w:lineRule="auto"/>
        <w:rPr>
          <w:sz w:val="32"/>
          <w:szCs w:val="32"/>
        </w:rPr>
      </w:pPr>
      <w:r w:rsidRPr="00B57D3C">
        <w:rPr>
          <w:sz w:val="32"/>
          <w:szCs w:val="32"/>
        </w:rPr>
        <w:t>This situation can make it hard for people to understand where and how they can use their devices.</w:t>
      </w:r>
    </w:p>
    <w:p w14:paraId="32AE05A1" w14:textId="450C2DCC" w:rsidR="00D035BA" w:rsidRDefault="00D035BA" w:rsidP="005F163A">
      <w:pPr>
        <w:spacing w:line="360" w:lineRule="auto"/>
        <w:rPr>
          <w:b/>
          <w:i/>
          <w:color w:val="2575AE" w:themeColor="accent1"/>
          <w:sz w:val="32"/>
          <w:szCs w:val="32"/>
        </w:rPr>
      </w:pPr>
    </w:p>
    <w:p w14:paraId="7F45CD43" w14:textId="77777777" w:rsidR="00C87D0C" w:rsidRDefault="00C87D0C" w:rsidP="005F163A">
      <w:pPr>
        <w:spacing w:line="360" w:lineRule="auto"/>
        <w:rPr>
          <w:b/>
          <w:i/>
          <w:color w:val="2575AE" w:themeColor="accent1"/>
          <w:sz w:val="32"/>
          <w:szCs w:val="32"/>
        </w:rPr>
      </w:pPr>
    </w:p>
    <w:p w14:paraId="7AC72673" w14:textId="4CAEAE3E" w:rsidR="00440281" w:rsidRPr="00B57D3C" w:rsidRDefault="00440281" w:rsidP="005F163A">
      <w:pPr>
        <w:spacing w:line="360" w:lineRule="auto"/>
        <w:rPr>
          <w:b/>
          <w:i/>
          <w:color w:val="2575AE" w:themeColor="accent1"/>
          <w:sz w:val="32"/>
          <w:szCs w:val="32"/>
        </w:rPr>
      </w:pPr>
      <w:r w:rsidRPr="00B57D3C">
        <w:rPr>
          <w:b/>
          <w:i/>
          <w:color w:val="2575AE" w:themeColor="accent1"/>
          <w:sz w:val="32"/>
          <w:szCs w:val="32"/>
        </w:rPr>
        <w:lastRenderedPageBreak/>
        <w:t>Proposed change</w:t>
      </w:r>
    </w:p>
    <w:p w14:paraId="451AF2E7" w14:textId="77777777" w:rsidR="00440281" w:rsidRPr="00B57D3C" w:rsidRDefault="00440281" w:rsidP="005F163A">
      <w:pPr>
        <w:spacing w:line="360" w:lineRule="auto"/>
        <w:rPr>
          <w:sz w:val="32"/>
          <w:szCs w:val="32"/>
        </w:rPr>
      </w:pPr>
      <w:r w:rsidRPr="00B57D3C">
        <w:rPr>
          <w:sz w:val="32"/>
          <w:szCs w:val="32"/>
        </w:rPr>
        <w:t>Our proposed change will replace the wheeled recreational device category with two new groups of devices:</w:t>
      </w:r>
    </w:p>
    <w:p w14:paraId="35E55BC3" w14:textId="77777777" w:rsidR="00440281" w:rsidRPr="00B57D3C" w:rsidRDefault="00622BAE" w:rsidP="005F163A">
      <w:pPr>
        <w:spacing w:line="360" w:lineRule="auto"/>
        <w:rPr>
          <w:sz w:val="32"/>
          <w:szCs w:val="32"/>
        </w:rPr>
      </w:pPr>
      <w:r w:rsidRPr="00B57D3C">
        <w:rPr>
          <w:sz w:val="32"/>
          <w:szCs w:val="32"/>
        </w:rPr>
        <w:t xml:space="preserve">1. </w:t>
      </w:r>
      <w:r w:rsidR="00440281" w:rsidRPr="00B57D3C">
        <w:rPr>
          <w:sz w:val="32"/>
          <w:szCs w:val="32"/>
        </w:rPr>
        <w:t>Unpowered transport devices (for example push-scooters, skateboards)</w:t>
      </w:r>
    </w:p>
    <w:p w14:paraId="3AFE2B7F" w14:textId="77777777" w:rsidR="00440281" w:rsidRPr="00B57D3C" w:rsidRDefault="00622BAE" w:rsidP="005F163A">
      <w:pPr>
        <w:spacing w:line="360" w:lineRule="auto"/>
        <w:rPr>
          <w:sz w:val="32"/>
          <w:szCs w:val="32"/>
        </w:rPr>
      </w:pPr>
      <w:r w:rsidRPr="00B57D3C">
        <w:rPr>
          <w:sz w:val="32"/>
          <w:szCs w:val="32"/>
        </w:rPr>
        <w:t xml:space="preserve">2. </w:t>
      </w:r>
      <w:r w:rsidR="00440281" w:rsidRPr="00B57D3C">
        <w:rPr>
          <w:sz w:val="32"/>
          <w:szCs w:val="32"/>
        </w:rPr>
        <w:t>Powered transport devices (for example e-scooters, YikeBikes)</w:t>
      </w:r>
    </w:p>
    <w:p w14:paraId="43D770F1" w14:textId="77777777" w:rsidR="00440281" w:rsidRPr="00B57D3C" w:rsidRDefault="00440281" w:rsidP="005F163A">
      <w:pPr>
        <w:spacing w:line="360" w:lineRule="auto"/>
        <w:rPr>
          <w:sz w:val="32"/>
          <w:szCs w:val="32"/>
        </w:rPr>
      </w:pPr>
      <w:r w:rsidRPr="00B57D3C">
        <w:rPr>
          <w:sz w:val="32"/>
          <w:szCs w:val="32"/>
        </w:rPr>
        <w:t>When we are referring to unpowered and powered devices together, we’ll call them transport devices.</w:t>
      </w:r>
    </w:p>
    <w:p w14:paraId="3B14A42B" w14:textId="77777777" w:rsidR="00440281" w:rsidRPr="00B57D3C" w:rsidRDefault="00440281" w:rsidP="005F163A">
      <w:pPr>
        <w:spacing w:line="360" w:lineRule="auto"/>
        <w:rPr>
          <w:sz w:val="32"/>
          <w:szCs w:val="32"/>
        </w:rPr>
      </w:pPr>
      <w:r w:rsidRPr="00B57D3C">
        <w:rPr>
          <w:sz w:val="32"/>
          <w:szCs w:val="32"/>
        </w:rPr>
        <w:t>These new categories capture the difference between powered and unpowered wheeled recreational devices. This will help road controlling authorities assess where these devices can be used without restricting other devices unnecessarily.</w:t>
      </w:r>
    </w:p>
    <w:p w14:paraId="21EADE90" w14:textId="77777777" w:rsidR="00440281" w:rsidRPr="00B57D3C" w:rsidRDefault="00440281" w:rsidP="005F163A">
      <w:pPr>
        <w:spacing w:line="360" w:lineRule="auto"/>
        <w:rPr>
          <w:i/>
          <w:color w:val="2575AE" w:themeColor="accent1"/>
          <w:sz w:val="32"/>
          <w:szCs w:val="32"/>
        </w:rPr>
      </w:pPr>
      <w:r w:rsidRPr="00B57D3C">
        <w:rPr>
          <w:i/>
          <w:color w:val="2575AE" w:themeColor="accent1"/>
          <w:sz w:val="32"/>
          <w:szCs w:val="32"/>
        </w:rPr>
        <w:t>Unpowered transport devices</w:t>
      </w:r>
    </w:p>
    <w:p w14:paraId="4A690517" w14:textId="77777777" w:rsidR="00440281" w:rsidRPr="00B57D3C" w:rsidRDefault="00440281" w:rsidP="005F163A">
      <w:pPr>
        <w:spacing w:line="360" w:lineRule="auto"/>
        <w:rPr>
          <w:sz w:val="32"/>
          <w:szCs w:val="32"/>
        </w:rPr>
      </w:pPr>
      <w:r w:rsidRPr="00B57D3C">
        <w:rPr>
          <w:sz w:val="32"/>
          <w:szCs w:val="32"/>
        </w:rPr>
        <w:t>Our proposed change will create a category that includes small unpowered devices like skateboards, push scooters and roller blades. The device must be propelled by human power or gravity. This category will be called unpowered transport devices. This will exclude cycles.</w:t>
      </w:r>
    </w:p>
    <w:p w14:paraId="39F527D6" w14:textId="29E9F74C" w:rsidR="00440281" w:rsidRDefault="00440281" w:rsidP="005F163A">
      <w:pPr>
        <w:spacing w:line="360" w:lineRule="auto"/>
        <w:rPr>
          <w:sz w:val="32"/>
          <w:szCs w:val="32"/>
        </w:rPr>
      </w:pPr>
      <w:r w:rsidRPr="00B57D3C">
        <w:rPr>
          <w:sz w:val="32"/>
          <w:szCs w:val="32"/>
        </w:rPr>
        <w:t>Where can unpowered transport devices be used?</w:t>
      </w:r>
    </w:p>
    <w:p w14:paraId="0FC0EFAF" w14:textId="77777777" w:rsidR="005F163A" w:rsidRPr="00B57D3C" w:rsidRDefault="005F163A" w:rsidP="005F163A">
      <w:pPr>
        <w:spacing w:line="360" w:lineRule="auto"/>
        <w:rPr>
          <w:sz w:val="32"/>
          <w:szCs w:val="32"/>
        </w:rPr>
      </w:pPr>
    </w:p>
    <w:p w14:paraId="0D06067A" w14:textId="77777777" w:rsidR="00440281" w:rsidRPr="00B57D3C" w:rsidRDefault="00440281" w:rsidP="005F163A">
      <w:pPr>
        <w:spacing w:line="360" w:lineRule="auto"/>
        <w:rPr>
          <w:sz w:val="32"/>
          <w:szCs w:val="32"/>
        </w:rPr>
      </w:pPr>
      <w:r w:rsidRPr="00B57D3C">
        <w:rPr>
          <w:sz w:val="32"/>
          <w:szCs w:val="32"/>
        </w:rPr>
        <w:lastRenderedPageBreak/>
        <w:t xml:space="preserve">Under proposal 2, unpowered transport devices could use: </w:t>
      </w:r>
    </w:p>
    <w:p w14:paraId="3B331F9B" w14:textId="77777777" w:rsidR="00440281" w:rsidRPr="00B57D3C" w:rsidRDefault="00440281" w:rsidP="005F163A">
      <w:pPr>
        <w:pStyle w:val="ListParagraph"/>
        <w:numPr>
          <w:ilvl w:val="0"/>
          <w:numId w:val="44"/>
        </w:numPr>
        <w:spacing w:line="360" w:lineRule="auto"/>
        <w:rPr>
          <w:sz w:val="32"/>
          <w:szCs w:val="32"/>
        </w:rPr>
      </w:pPr>
      <w:r w:rsidRPr="00B57D3C">
        <w:rPr>
          <w:sz w:val="32"/>
          <w:szCs w:val="32"/>
        </w:rPr>
        <w:t>footpaths</w:t>
      </w:r>
    </w:p>
    <w:p w14:paraId="33505A5F" w14:textId="77777777" w:rsidR="00440281" w:rsidRPr="00B57D3C" w:rsidRDefault="00440281" w:rsidP="005F163A">
      <w:pPr>
        <w:pStyle w:val="ListParagraph"/>
        <w:numPr>
          <w:ilvl w:val="0"/>
          <w:numId w:val="44"/>
        </w:numPr>
        <w:spacing w:line="360" w:lineRule="auto"/>
        <w:rPr>
          <w:sz w:val="32"/>
          <w:szCs w:val="32"/>
        </w:rPr>
      </w:pPr>
      <w:r w:rsidRPr="00B57D3C">
        <w:rPr>
          <w:sz w:val="32"/>
          <w:szCs w:val="32"/>
        </w:rPr>
        <w:t>cycle paths</w:t>
      </w:r>
    </w:p>
    <w:p w14:paraId="2CA7B8EB" w14:textId="77777777" w:rsidR="00440281" w:rsidRPr="00B57D3C" w:rsidRDefault="00440281" w:rsidP="005F163A">
      <w:pPr>
        <w:pStyle w:val="ListParagraph"/>
        <w:numPr>
          <w:ilvl w:val="0"/>
          <w:numId w:val="44"/>
        </w:numPr>
        <w:spacing w:line="360" w:lineRule="auto"/>
        <w:rPr>
          <w:sz w:val="32"/>
          <w:szCs w:val="32"/>
        </w:rPr>
      </w:pPr>
      <w:r w:rsidRPr="00B57D3C">
        <w:rPr>
          <w:sz w:val="32"/>
          <w:szCs w:val="32"/>
        </w:rPr>
        <w:t>shared paths</w:t>
      </w:r>
    </w:p>
    <w:p w14:paraId="396DD102" w14:textId="77777777" w:rsidR="00440281" w:rsidRPr="00B57D3C" w:rsidRDefault="00440281" w:rsidP="005F163A">
      <w:pPr>
        <w:pStyle w:val="ListParagraph"/>
        <w:numPr>
          <w:ilvl w:val="0"/>
          <w:numId w:val="44"/>
        </w:numPr>
        <w:spacing w:line="360" w:lineRule="auto"/>
        <w:rPr>
          <w:sz w:val="32"/>
          <w:szCs w:val="32"/>
        </w:rPr>
      </w:pPr>
      <w:r w:rsidRPr="00B57D3C">
        <w:rPr>
          <w:sz w:val="32"/>
          <w:szCs w:val="32"/>
        </w:rPr>
        <w:t>cycle lanes</w:t>
      </w:r>
      <w:r w:rsidR="00020C0C" w:rsidRPr="00B57D3C">
        <w:rPr>
          <w:rStyle w:val="FootnoteReference"/>
          <w:sz w:val="32"/>
          <w:szCs w:val="32"/>
        </w:rPr>
        <w:footnoteReference w:id="5"/>
      </w:r>
      <w:r w:rsidRPr="00B57D3C">
        <w:rPr>
          <w:sz w:val="32"/>
          <w:szCs w:val="32"/>
        </w:rPr>
        <w:t xml:space="preserve"> (unless a road controlling authority excludes them) </w:t>
      </w:r>
    </w:p>
    <w:p w14:paraId="44F81810" w14:textId="77777777" w:rsidR="00440281" w:rsidRPr="00B57D3C" w:rsidRDefault="00440281" w:rsidP="005F163A">
      <w:pPr>
        <w:pStyle w:val="ListParagraph"/>
        <w:numPr>
          <w:ilvl w:val="0"/>
          <w:numId w:val="44"/>
        </w:numPr>
        <w:spacing w:line="360" w:lineRule="auto"/>
        <w:rPr>
          <w:sz w:val="32"/>
          <w:szCs w:val="32"/>
        </w:rPr>
      </w:pPr>
      <w:r w:rsidRPr="00B57D3C">
        <w:rPr>
          <w:sz w:val="32"/>
          <w:szCs w:val="32"/>
        </w:rPr>
        <w:t xml:space="preserve">roads. </w:t>
      </w:r>
    </w:p>
    <w:p w14:paraId="7CBFEB96" w14:textId="77777777" w:rsidR="00440281" w:rsidRPr="00B57D3C" w:rsidRDefault="00440281" w:rsidP="005F163A">
      <w:pPr>
        <w:spacing w:line="360" w:lineRule="auto"/>
        <w:rPr>
          <w:i/>
          <w:color w:val="2575AE" w:themeColor="accent1"/>
          <w:sz w:val="32"/>
          <w:szCs w:val="32"/>
        </w:rPr>
      </w:pPr>
      <w:r w:rsidRPr="00B57D3C">
        <w:rPr>
          <w:i/>
          <w:color w:val="2575AE" w:themeColor="accent1"/>
          <w:sz w:val="32"/>
          <w:szCs w:val="32"/>
        </w:rPr>
        <w:t>Powered transport devices</w:t>
      </w:r>
    </w:p>
    <w:p w14:paraId="69BDC829" w14:textId="77777777" w:rsidR="00440281" w:rsidRPr="00B57D3C" w:rsidRDefault="00440281" w:rsidP="005F163A">
      <w:pPr>
        <w:spacing w:line="360" w:lineRule="auto"/>
        <w:rPr>
          <w:sz w:val="32"/>
          <w:szCs w:val="32"/>
        </w:rPr>
      </w:pPr>
      <w:r w:rsidRPr="00B57D3C">
        <w:rPr>
          <w:sz w:val="32"/>
          <w:szCs w:val="32"/>
        </w:rPr>
        <w:t>Our proposed change will create a category for low-powered devices (excluding cycles and mobility devices) that are:</w:t>
      </w:r>
    </w:p>
    <w:p w14:paraId="30B4B1AD" w14:textId="77777777" w:rsidR="00440281" w:rsidRPr="00B57D3C" w:rsidRDefault="00440281" w:rsidP="005F163A">
      <w:pPr>
        <w:pStyle w:val="ListParagraph"/>
        <w:numPr>
          <w:ilvl w:val="0"/>
          <w:numId w:val="45"/>
        </w:numPr>
        <w:spacing w:line="360" w:lineRule="auto"/>
        <w:rPr>
          <w:sz w:val="32"/>
          <w:szCs w:val="32"/>
        </w:rPr>
      </w:pPr>
      <w:r w:rsidRPr="00B57D3C">
        <w:rPr>
          <w:sz w:val="32"/>
          <w:szCs w:val="32"/>
        </w:rPr>
        <w:t>propelled by one or more propulsion motors, and</w:t>
      </w:r>
    </w:p>
    <w:p w14:paraId="1F10F917" w14:textId="77777777" w:rsidR="00440281" w:rsidRPr="00B57D3C" w:rsidRDefault="00440281" w:rsidP="005F163A">
      <w:pPr>
        <w:pStyle w:val="ListParagraph"/>
        <w:numPr>
          <w:ilvl w:val="0"/>
          <w:numId w:val="45"/>
        </w:numPr>
        <w:spacing w:line="360" w:lineRule="auto"/>
        <w:rPr>
          <w:sz w:val="32"/>
          <w:szCs w:val="32"/>
        </w:rPr>
      </w:pPr>
      <w:r w:rsidRPr="00B57D3C">
        <w:rPr>
          <w:sz w:val="32"/>
          <w:szCs w:val="32"/>
        </w:rPr>
        <w:t xml:space="preserve">declared by the Transport Agency not to be a motor vehicle. </w:t>
      </w:r>
    </w:p>
    <w:p w14:paraId="6930A685" w14:textId="77777777" w:rsidR="00440281" w:rsidRPr="00B57D3C" w:rsidRDefault="00440281" w:rsidP="005F163A">
      <w:pPr>
        <w:pStyle w:val="ListParagraph"/>
        <w:numPr>
          <w:ilvl w:val="0"/>
          <w:numId w:val="45"/>
        </w:numPr>
        <w:spacing w:line="360" w:lineRule="auto"/>
        <w:rPr>
          <w:sz w:val="32"/>
          <w:szCs w:val="32"/>
        </w:rPr>
      </w:pPr>
      <w:r w:rsidRPr="00B57D3C">
        <w:rPr>
          <w:sz w:val="32"/>
          <w:szCs w:val="32"/>
        </w:rPr>
        <w:t xml:space="preserve">If the powered transport device category is introduced, under Proposal 2, these devices (like YikeBikes and e-scooters) would be permitted on </w:t>
      </w:r>
    </w:p>
    <w:p w14:paraId="0A711AE1" w14:textId="77777777" w:rsidR="00440281" w:rsidRPr="00B57D3C" w:rsidRDefault="00440281" w:rsidP="005F163A">
      <w:pPr>
        <w:pStyle w:val="ListParagraph"/>
        <w:numPr>
          <w:ilvl w:val="0"/>
          <w:numId w:val="45"/>
        </w:numPr>
        <w:spacing w:line="360" w:lineRule="auto"/>
        <w:rPr>
          <w:sz w:val="32"/>
          <w:szCs w:val="32"/>
        </w:rPr>
      </w:pPr>
      <w:r w:rsidRPr="00B57D3C">
        <w:rPr>
          <w:sz w:val="32"/>
          <w:szCs w:val="32"/>
        </w:rPr>
        <w:t xml:space="preserve">footpaths - provided users meet speed, width and behavioural requirements. </w:t>
      </w:r>
    </w:p>
    <w:p w14:paraId="3020E60F" w14:textId="77777777" w:rsidR="00440281" w:rsidRPr="00B57D3C" w:rsidRDefault="00440281" w:rsidP="005F163A">
      <w:pPr>
        <w:pStyle w:val="ListParagraph"/>
        <w:numPr>
          <w:ilvl w:val="0"/>
          <w:numId w:val="45"/>
        </w:numPr>
        <w:spacing w:line="360" w:lineRule="auto"/>
        <w:rPr>
          <w:sz w:val="32"/>
          <w:szCs w:val="32"/>
        </w:rPr>
      </w:pPr>
      <w:r w:rsidRPr="00B57D3C">
        <w:rPr>
          <w:sz w:val="32"/>
          <w:szCs w:val="32"/>
        </w:rPr>
        <w:t>cycle lanes and cycle paths</w:t>
      </w:r>
      <w:r w:rsidR="00020C0C" w:rsidRPr="00B57D3C">
        <w:rPr>
          <w:rStyle w:val="FootnoteReference"/>
          <w:sz w:val="32"/>
          <w:szCs w:val="32"/>
        </w:rPr>
        <w:footnoteReference w:id="6"/>
      </w:r>
      <w:r w:rsidRPr="00B57D3C">
        <w:rPr>
          <w:sz w:val="32"/>
          <w:szCs w:val="32"/>
        </w:rPr>
        <w:t>, unless a road controlling authority excludes them</w:t>
      </w:r>
    </w:p>
    <w:p w14:paraId="79268964" w14:textId="77777777" w:rsidR="00440281" w:rsidRPr="00B57D3C" w:rsidRDefault="00440281" w:rsidP="005F163A">
      <w:pPr>
        <w:pStyle w:val="ListParagraph"/>
        <w:numPr>
          <w:ilvl w:val="0"/>
          <w:numId w:val="45"/>
        </w:numPr>
        <w:spacing w:line="360" w:lineRule="auto"/>
        <w:rPr>
          <w:sz w:val="32"/>
          <w:szCs w:val="32"/>
        </w:rPr>
      </w:pPr>
      <w:r w:rsidRPr="00B57D3C">
        <w:rPr>
          <w:sz w:val="32"/>
          <w:szCs w:val="32"/>
        </w:rPr>
        <w:lastRenderedPageBreak/>
        <w:t>shared paths, if a road controlling authority permits it</w:t>
      </w:r>
    </w:p>
    <w:p w14:paraId="5671A728" w14:textId="77777777" w:rsidR="00440281" w:rsidRPr="00B57D3C" w:rsidRDefault="00440281" w:rsidP="005F163A">
      <w:pPr>
        <w:pStyle w:val="ListParagraph"/>
        <w:numPr>
          <w:ilvl w:val="0"/>
          <w:numId w:val="45"/>
        </w:numPr>
        <w:spacing w:line="360" w:lineRule="auto"/>
        <w:rPr>
          <w:sz w:val="32"/>
          <w:szCs w:val="32"/>
        </w:rPr>
      </w:pPr>
      <w:r w:rsidRPr="00B57D3C">
        <w:rPr>
          <w:sz w:val="32"/>
          <w:szCs w:val="32"/>
        </w:rPr>
        <w:t>roads.</w:t>
      </w:r>
    </w:p>
    <w:p w14:paraId="61267DAD" w14:textId="77777777" w:rsidR="00440281" w:rsidRPr="00B57D3C" w:rsidRDefault="00440281" w:rsidP="005F163A">
      <w:pPr>
        <w:spacing w:line="360" w:lineRule="auto"/>
        <w:rPr>
          <w:i/>
          <w:color w:val="2575AE" w:themeColor="accent1"/>
          <w:sz w:val="32"/>
          <w:szCs w:val="32"/>
        </w:rPr>
      </w:pPr>
      <w:r w:rsidRPr="00B57D3C">
        <w:rPr>
          <w:i/>
          <w:color w:val="2575AE" w:themeColor="accent1"/>
          <w:sz w:val="32"/>
          <w:szCs w:val="32"/>
        </w:rPr>
        <w:t>What’s not included?</w:t>
      </w:r>
    </w:p>
    <w:p w14:paraId="1CB02F04" w14:textId="77777777" w:rsidR="00440281" w:rsidRPr="00B57D3C" w:rsidRDefault="00440281" w:rsidP="005F163A">
      <w:pPr>
        <w:spacing w:line="360" w:lineRule="auto"/>
        <w:rPr>
          <w:sz w:val="32"/>
          <w:szCs w:val="32"/>
        </w:rPr>
      </w:pPr>
      <w:r w:rsidRPr="00B57D3C">
        <w:rPr>
          <w:sz w:val="32"/>
          <w:szCs w:val="32"/>
        </w:rPr>
        <w:t>All other devices, such as e-skateboards and powered unicycles, will still be regarded as motor vehicles and will not permitted on the footpath, until and unless the Transport Agency declares them not to be. Motor vehicles will still be prohibited from using the footpath. These devices will also not be permitted on roads because they do not meet vehicle standards and cannot be registered.</w:t>
      </w:r>
    </w:p>
    <w:p w14:paraId="221C4038" w14:textId="591AC987" w:rsidR="00822672" w:rsidRPr="00D035BA" w:rsidRDefault="00440281" w:rsidP="005F163A">
      <w:pPr>
        <w:spacing w:line="360" w:lineRule="auto"/>
        <w:rPr>
          <w:sz w:val="32"/>
          <w:szCs w:val="32"/>
        </w:rPr>
      </w:pPr>
      <w:r w:rsidRPr="00B57D3C">
        <w:rPr>
          <w:sz w:val="32"/>
          <w:szCs w:val="32"/>
        </w:rPr>
        <w:t xml:space="preserve">The Transport Agency intends to wait until the Accessible Streets framework is introduced before considering further declarations. </w:t>
      </w:r>
    </w:p>
    <w:p w14:paraId="1335350C" w14:textId="48EF5EFF" w:rsidR="00440281" w:rsidRPr="00B57D3C" w:rsidRDefault="00440281" w:rsidP="005F163A">
      <w:pPr>
        <w:spacing w:line="360" w:lineRule="auto"/>
        <w:rPr>
          <w:i/>
          <w:color w:val="2575AE" w:themeColor="accent1"/>
          <w:sz w:val="32"/>
          <w:szCs w:val="32"/>
        </w:rPr>
      </w:pPr>
      <w:r w:rsidRPr="00B57D3C">
        <w:rPr>
          <w:i/>
          <w:color w:val="2575AE" w:themeColor="accent1"/>
          <w:sz w:val="32"/>
          <w:szCs w:val="32"/>
        </w:rPr>
        <w:t>What if a declaration is made in the future?</w:t>
      </w:r>
    </w:p>
    <w:p w14:paraId="7B40D836" w14:textId="77777777" w:rsidR="00440281" w:rsidRPr="00B57D3C" w:rsidRDefault="00440281" w:rsidP="005F163A">
      <w:pPr>
        <w:spacing w:line="360" w:lineRule="auto"/>
        <w:rPr>
          <w:sz w:val="32"/>
          <w:szCs w:val="32"/>
        </w:rPr>
      </w:pPr>
      <w:r w:rsidRPr="00B57D3C">
        <w:rPr>
          <w:sz w:val="32"/>
          <w:szCs w:val="32"/>
        </w:rPr>
        <w:t>The Transport Agency can declare a device is not a motor vehicle, if it meets the criteria set out the Land Transport Act 1998:</w:t>
      </w:r>
    </w:p>
    <w:p w14:paraId="01B37B12" w14:textId="77777777" w:rsidR="00440281" w:rsidRPr="00B57D3C" w:rsidRDefault="00440281" w:rsidP="005F163A">
      <w:pPr>
        <w:pStyle w:val="ListParagraph"/>
        <w:numPr>
          <w:ilvl w:val="0"/>
          <w:numId w:val="46"/>
        </w:numPr>
        <w:spacing w:line="360" w:lineRule="auto"/>
        <w:rPr>
          <w:sz w:val="32"/>
          <w:szCs w:val="32"/>
        </w:rPr>
      </w:pPr>
      <w:r w:rsidRPr="00B57D3C">
        <w:rPr>
          <w:sz w:val="32"/>
          <w:szCs w:val="32"/>
        </w:rPr>
        <w:t>Devices with a maximum power output of 300 watts</w:t>
      </w:r>
      <w:r w:rsidR="00020C0C" w:rsidRPr="00B57D3C">
        <w:rPr>
          <w:rStyle w:val="FootnoteReference"/>
          <w:sz w:val="32"/>
          <w:szCs w:val="32"/>
        </w:rPr>
        <w:footnoteReference w:id="7"/>
      </w:r>
      <w:r w:rsidRPr="00B57D3C">
        <w:rPr>
          <w:sz w:val="32"/>
          <w:szCs w:val="32"/>
        </w:rPr>
        <w:t xml:space="preserve"> </w:t>
      </w:r>
    </w:p>
    <w:p w14:paraId="5D8500EF" w14:textId="77777777" w:rsidR="00440281" w:rsidRPr="00B57D3C" w:rsidRDefault="00440281" w:rsidP="005F163A">
      <w:pPr>
        <w:pStyle w:val="ListParagraph"/>
        <w:numPr>
          <w:ilvl w:val="0"/>
          <w:numId w:val="46"/>
        </w:numPr>
        <w:spacing w:line="360" w:lineRule="auto"/>
        <w:rPr>
          <w:sz w:val="32"/>
          <w:szCs w:val="32"/>
        </w:rPr>
      </w:pPr>
      <w:r w:rsidRPr="00B57D3C">
        <w:rPr>
          <w:sz w:val="32"/>
          <w:szCs w:val="32"/>
        </w:rPr>
        <w:lastRenderedPageBreak/>
        <w:t>Devices with a maximum power output between 300 and 600 watts.</w:t>
      </w:r>
      <w:r w:rsidR="00020C0C" w:rsidRPr="00B57D3C">
        <w:rPr>
          <w:rStyle w:val="FootnoteReference"/>
          <w:sz w:val="32"/>
          <w:szCs w:val="32"/>
        </w:rPr>
        <w:footnoteReference w:id="8"/>
      </w:r>
      <w:r w:rsidRPr="00B57D3C">
        <w:rPr>
          <w:sz w:val="32"/>
          <w:szCs w:val="32"/>
        </w:rPr>
        <w:t xml:space="preserve"> </w:t>
      </w:r>
    </w:p>
    <w:p w14:paraId="5281AEC9" w14:textId="77777777" w:rsidR="00440281" w:rsidRPr="00B57D3C" w:rsidRDefault="00440281" w:rsidP="005F163A">
      <w:pPr>
        <w:spacing w:line="360" w:lineRule="auto"/>
        <w:rPr>
          <w:sz w:val="32"/>
          <w:szCs w:val="32"/>
        </w:rPr>
      </w:pPr>
      <w:r w:rsidRPr="00B57D3C">
        <w:rPr>
          <w:sz w:val="32"/>
          <w:szCs w:val="32"/>
        </w:rPr>
        <w:t>The Transport Agency can impose conditions on devices with a maximum power output between 300 and 600 watts. For example, if an e-bike with an output of 600 watts is declared not to be a motor vehicle, the Transport Agency could impose a condition that requires all users to wear a helmet when riding. This won’t apply to transport devices with a maximum power output under 300 watts.</w:t>
      </w:r>
    </w:p>
    <w:p w14:paraId="541B3D52" w14:textId="77777777" w:rsidR="00440281" w:rsidRPr="00B57D3C" w:rsidRDefault="00440281" w:rsidP="005F163A">
      <w:pPr>
        <w:spacing w:line="360" w:lineRule="auto"/>
        <w:rPr>
          <w:i/>
          <w:color w:val="2575AE" w:themeColor="accent1"/>
          <w:sz w:val="32"/>
          <w:szCs w:val="32"/>
        </w:rPr>
      </w:pPr>
      <w:r w:rsidRPr="00B57D3C">
        <w:rPr>
          <w:i/>
          <w:color w:val="2575AE" w:themeColor="accent1"/>
          <w:sz w:val="32"/>
          <w:szCs w:val="32"/>
        </w:rPr>
        <w:t>Segways</w:t>
      </w:r>
    </w:p>
    <w:p w14:paraId="340C46A3" w14:textId="77777777" w:rsidR="00440281" w:rsidRPr="00B57D3C" w:rsidRDefault="00440281" w:rsidP="005F163A">
      <w:pPr>
        <w:spacing w:line="360" w:lineRule="auto"/>
        <w:rPr>
          <w:sz w:val="32"/>
          <w:szCs w:val="32"/>
        </w:rPr>
      </w:pPr>
      <w:r w:rsidRPr="00B57D3C">
        <w:rPr>
          <w:sz w:val="32"/>
          <w:szCs w:val="32"/>
        </w:rPr>
        <w:t xml:space="preserve">Segways typically have a maximum power output of 1500 watts. This means their power output is too high for the Transport Agency to declare they are not motor vehicles. </w:t>
      </w:r>
    </w:p>
    <w:p w14:paraId="55FE9881" w14:textId="77777777" w:rsidR="00440281" w:rsidRPr="00B57D3C" w:rsidRDefault="00440281" w:rsidP="005F163A">
      <w:pPr>
        <w:spacing w:line="360" w:lineRule="auto"/>
        <w:rPr>
          <w:sz w:val="32"/>
          <w:szCs w:val="32"/>
        </w:rPr>
      </w:pPr>
      <w:r w:rsidRPr="00B57D3C">
        <w:rPr>
          <w:sz w:val="32"/>
          <w:szCs w:val="32"/>
        </w:rPr>
        <w:t>Uncertainty remains about the legal status of Segways and this will not change under our proposals. In 2011, a Segway user was prosecuted by Police for using the device on footpath on the basis that it was a motor vehicle. In 2014, the District Court ruled that the Segway was a mobility device and could use the footpath.</w:t>
      </w:r>
    </w:p>
    <w:p w14:paraId="232D7D08" w14:textId="77777777" w:rsidR="00440281" w:rsidRPr="00B57D3C" w:rsidRDefault="00440281" w:rsidP="005F163A">
      <w:pPr>
        <w:spacing w:line="360" w:lineRule="auto"/>
        <w:rPr>
          <w:sz w:val="32"/>
          <w:szCs w:val="32"/>
        </w:rPr>
      </w:pPr>
      <w:r w:rsidRPr="00B57D3C">
        <w:rPr>
          <w:sz w:val="32"/>
          <w:szCs w:val="32"/>
        </w:rPr>
        <w:t xml:space="preserve">While this ruling clarified the legal status of the specific device in question, the judgement was also clear that it did not mean </w:t>
      </w:r>
      <w:r w:rsidRPr="00B57D3C">
        <w:rPr>
          <w:sz w:val="32"/>
          <w:szCs w:val="32"/>
        </w:rPr>
        <w:lastRenderedPageBreak/>
        <w:t>all Segways were mobility devices since the design and power output may differ. As a result, there’s still some uncertainty about the legal status of Segways.</w:t>
      </w:r>
    </w:p>
    <w:p w14:paraId="23227287" w14:textId="77777777" w:rsidR="00440281" w:rsidRPr="00B57D3C" w:rsidRDefault="00440281" w:rsidP="005F163A">
      <w:pPr>
        <w:spacing w:line="360" w:lineRule="auto"/>
        <w:rPr>
          <w:sz w:val="32"/>
          <w:szCs w:val="32"/>
        </w:rPr>
      </w:pPr>
      <w:r w:rsidRPr="00B57D3C">
        <w:rPr>
          <w:sz w:val="32"/>
          <w:szCs w:val="32"/>
        </w:rPr>
        <w:t>We may need legislative change to resolve this uncertainty and will undertake a more comprehensive review of vehicle classifications to deal with this in the future.</w:t>
      </w:r>
    </w:p>
    <w:p w14:paraId="7B90579E" w14:textId="77777777" w:rsidR="00440281" w:rsidRPr="00B57D3C" w:rsidRDefault="00440281" w:rsidP="005F163A">
      <w:pPr>
        <w:spacing w:line="360" w:lineRule="auto"/>
        <w:rPr>
          <w:i/>
          <w:color w:val="2575AE" w:themeColor="accent1"/>
          <w:sz w:val="32"/>
          <w:szCs w:val="32"/>
        </w:rPr>
      </w:pPr>
      <w:r w:rsidRPr="00B57D3C">
        <w:rPr>
          <w:i/>
          <w:color w:val="2575AE" w:themeColor="accent1"/>
          <w:sz w:val="32"/>
          <w:szCs w:val="32"/>
        </w:rPr>
        <w:t>Regulations Review Committee complaints about e-scooter declarations</w:t>
      </w:r>
    </w:p>
    <w:p w14:paraId="6B7E398A" w14:textId="77777777" w:rsidR="00440281" w:rsidRPr="00B57D3C" w:rsidRDefault="00440281" w:rsidP="005F163A">
      <w:pPr>
        <w:spacing w:line="360" w:lineRule="auto"/>
        <w:rPr>
          <w:sz w:val="32"/>
          <w:szCs w:val="32"/>
        </w:rPr>
      </w:pPr>
      <w:r w:rsidRPr="00B57D3C">
        <w:rPr>
          <w:sz w:val="32"/>
          <w:szCs w:val="32"/>
        </w:rPr>
        <w:t>On 26 March 2019, a complaint regarding the Transport Agency’s decision to declare that e-scooters are not motor vehicles was brought to the Regulations Review Committee. The complaint criticised the decision not to consult with the disability sector, or the public, and the short time it took the Transport Agency to make the declaration. The Regulatory Review Committee received two further complaints which expressed similar views.</w:t>
      </w:r>
    </w:p>
    <w:p w14:paraId="647247C2" w14:textId="77777777" w:rsidR="00440281" w:rsidRPr="00B57D3C" w:rsidRDefault="00440281" w:rsidP="005F163A">
      <w:pPr>
        <w:spacing w:line="360" w:lineRule="auto"/>
        <w:rPr>
          <w:sz w:val="32"/>
          <w:szCs w:val="32"/>
        </w:rPr>
      </w:pPr>
      <w:r w:rsidRPr="00B57D3C">
        <w:rPr>
          <w:sz w:val="32"/>
          <w:szCs w:val="32"/>
        </w:rPr>
        <w:t xml:space="preserve">The Transport Agency, the Ministry of Transport and the Associate Minister of Transport responded to the complaints. They noted that the decision was taken considering the existing land transport rules that applied to these devices and the extensive rule-making powers in the Land Transport Act 1998. The proposed rule changes in Accessible Streets are designed to manage the risks associated with new and </w:t>
      </w:r>
      <w:r w:rsidRPr="00B57D3C">
        <w:rPr>
          <w:sz w:val="32"/>
          <w:szCs w:val="32"/>
        </w:rPr>
        <w:lastRenderedPageBreak/>
        <w:t>emerging technologies that are, or might in the future, use the footpath.</w:t>
      </w:r>
    </w:p>
    <w:p w14:paraId="0F37DB96" w14:textId="77777777" w:rsidR="00440281" w:rsidRPr="00B57D3C" w:rsidRDefault="00440281" w:rsidP="005F163A">
      <w:pPr>
        <w:spacing w:line="360" w:lineRule="auto"/>
        <w:rPr>
          <w:sz w:val="32"/>
          <w:szCs w:val="32"/>
        </w:rPr>
      </w:pPr>
      <w:r w:rsidRPr="00B57D3C">
        <w:rPr>
          <w:sz w:val="32"/>
          <w:szCs w:val="32"/>
        </w:rPr>
        <w:t>However, the Associate Minister of Transport also acknowledged that section 168A lacks statutory guidance for exercising this delegated legislative power, and road controlling authorities are unable to impose conditions on vehicles with a power output below 300 watts. We’ve posed some questions below around these issues, which could influence future changes to the Land Transport Act.</w:t>
      </w:r>
    </w:p>
    <w:p w14:paraId="6CEFB180" w14:textId="77777777" w:rsidR="00440281" w:rsidRPr="00B57D3C" w:rsidRDefault="00440281" w:rsidP="005F163A">
      <w:pPr>
        <w:spacing w:line="360" w:lineRule="auto"/>
        <w:rPr>
          <w:i/>
          <w:color w:val="2575AE" w:themeColor="accent1"/>
          <w:sz w:val="32"/>
          <w:szCs w:val="32"/>
        </w:rPr>
      </w:pPr>
      <w:r w:rsidRPr="00B57D3C">
        <w:rPr>
          <w:i/>
          <w:color w:val="2575AE" w:themeColor="accent1"/>
          <w:sz w:val="32"/>
          <w:szCs w:val="32"/>
        </w:rPr>
        <w:t>Conditions around future Transport Agency declarations</w:t>
      </w:r>
    </w:p>
    <w:p w14:paraId="42797B8D" w14:textId="77777777" w:rsidR="00440281" w:rsidRPr="00B57D3C" w:rsidRDefault="00440281" w:rsidP="005F163A">
      <w:pPr>
        <w:spacing w:line="360" w:lineRule="auto"/>
        <w:rPr>
          <w:sz w:val="32"/>
          <w:szCs w:val="32"/>
        </w:rPr>
      </w:pPr>
      <w:r w:rsidRPr="00B57D3C">
        <w:rPr>
          <w:sz w:val="32"/>
          <w:szCs w:val="32"/>
        </w:rPr>
        <w:t xml:space="preserve">The Transport Agency proposes to wait until the Accessible Streets framework is introduced before considering making further declarations that other devices are not motor vehicles.   </w:t>
      </w:r>
    </w:p>
    <w:p w14:paraId="4985BA65" w14:textId="77777777" w:rsidR="00E843DD" w:rsidRPr="00B57D3C" w:rsidRDefault="00E843DD" w:rsidP="005F163A">
      <w:pPr>
        <w:spacing w:line="360" w:lineRule="auto"/>
        <w:rPr>
          <w:sz w:val="32"/>
          <w:szCs w:val="32"/>
        </w:rPr>
      </w:pPr>
    </w:p>
    <w:p w14:paraId="2A4C9D4B" w14:textId="77777777" w:rsidR="00440281" w:rsidRPr="00B57D3C" w:rsidRDefault="00440281" w:rsidP="005F163A">
      <w:pPr>
        <w:spacing w:line="360" w:lineRule="auto"/>
        <w:rPr>
          <w:sz w:val="32"/>
          <w:szCs w:val="32"/>
        </w:rPr>
      </w:pPr>
      <w:r w:rsidRPr="00B57D3C">
        <w:rPr>
          <w:sz w:val="32"/>
          <w:szCs w:val="32"/>
        </w:rPr>
        <w:t xml:space="preserve">The Transport Agency will need to undertake a safety investigation before deciding whether to declare a device is not a motor vehicle. A safety investigation could include but is not limited to analysing: </w:t>
      </w:r>
    </w:p>
    <w:p w14:paraId="583B0F9A" w14:textId="77777777" w:rsidR="00440281" w:rsidRPr="00B57D3C" w:rsidRDefault="00440281" w:rsidP="005F163A">
      <w:pPr>
        <w:pStyle w:val="ListParagraph"/>
        <w:numPr>
          <w:ilvl w:val="0"/>
          <w:numId w:val="47"/>
        </w:numPr>
        <w:spacing w:line="360" w:lineRule="auto"/>
        <w:rPr>
          <w:sz w:val="32"/>
          <w:szCs w:val="32"/>
        </w:rPr>
      </w:pPr>
      <w:r w:rsidRPr="00B57D3C">
        <w:rPr>
          <w:sz w:val="32"/>
          <w:szCs w:val="32"/>
        </w:rPr>
        <w:t>crash and incident statistics</w:t>
      </w:r>
    </w:p>
    <w:p w14:paraId="6CD25A1D" w14:textId="77777777" w:rsidR="00440281" w:rsidRPr="00B57D3C" w:rsidRDefault="00440281" w:rsidP="005F163A">
      <w:pPr>
        <w:pStyle w:val="ListParagraph"/>
        <w:numPr>
          <w:ilvl w:val="0"/>
          <w:numId w:val="47"/>
        </w:numPr>
        <w:spacing w:line="360" w:lineRule="auto"/>
        <w:rPr>
          <w:sz w:val="32"/>
          <w:szCs w:val="32"/>
        </w:rPr>
      </w:pPr>
      <w:r w:rsidRPr="00B57D3C">
        <w:rPr>
          <w:sz w:val="32"/>
          <w:szCs w:val="32"/>
        </w:rPr>
        <w:t>how it will impact users and non-users</w:t>
      </w:r>
    </w:p>
    <w:p w14:paraId="5CD7FC33" w14:textId="77777777" w:rsidR="00440281" w:rsidRPr="00B57D3C" w:rsidRDefault="00440281" w:rsidP="005F163A">
      <w:pPr>
        <w:pStyle w:val="ListParagraph"/>
        <w:numPr>
          <w:ilvl w:val="0"/>
          <w:numId w:val="47"/>
        </w:numPr>
        <w:spacing w:line="360" w:lineRule="auto"/>
        <w:rPr>
          <w:sz w:val="32"/>
          <w:szCs w:val="32"/>
        </w:rPr>
      </w:pPr>
      <w:r w:rsidRPr="00B57D3C">
        <w:rPr>
          <w:sz w:val="32"/>
          <w:szCs w:val="32"/>
        </w:rPr>
        <w:t xml:space="preserve">how other countries have regulated the device. </w:t>
      </w:r>
    </w:p>
    <w:p w14:paraId="626320F5" w14:textId="77777777" w:rsidR="005F163A" w:rsidRDefault="005F163A" w:rsidP="005F163A">
      <w:pPr>
        <w:spacing w:line="360" w:lineRule="auto"/>
        <w:rPr>
          <w:i/>
          <w:color w:val="2575AE" w:themeColor="accent1"/>
          <w:sz w:val="32"/>
          <w:szCs w:val="32"/>
        </w:rPr>
      </w:pPr>
    </w:p>
    <w:p w14:paraId="2932FB6A" w14:textId="77777777" w:rsidR="005F163A" w:rsidRDefault="005F163A" w:rsidP="005F163A">
      <w:pPr>
        <w:spacing w:line="360" w:lineRule="auto"/>
        <w:rPr>
          <w:i/>
          <w:color w:val="2575AE" w:themeColor="accent1"/>
          <w:sz w:val="32"/>
          <w:szCs w:val="32"/>
        </w:rPr>
      </w:pPr>
    </w:p>
    <w:p w14:paraId="64F31F7F" w14:textId="0FF44620" w:rsidR="00440281" w:rsidRPr="00B57D3C" w:rsidRDefault="00440281" w:rsidP="005F163A">
      <w:pPr>
        <w:spacing w:line="360" w:lineRule="auto"/>
        <w:rPr>
          <w:i/>
          <w:color w:val="2575AE" w:themeColor="accent1"/>
          <w:sz w:val="32"/>
          <w:szCs w:val="32"/>
        </w:rPr>
      </w:pPr>
      <w:r w:rsidRPr="00B57D3C">
        <w:rPr>
          <w:i/>
          <w:color w:val="2575AE" w:themeColor="accent1"/>
          <w:sz w:val="32"/>
          <w:szCs w:val="32"/>
        </w:rPr>
        <w:lastRenderedPageBreak/>
        <w:t xml:space="preserve">Helmet use </w:t>
      </w:r>
    </w:p>
    <w:p w14:paraId="5E0C2559" w14:textId="77777777" w:rsidR="00440281" w:rsidRPr="00B57D3C" w:rsidRDefault="00440281" w:rsidP="005F163A">
      <w:pPr>
        <w:spacing w:line="360" w:lineRule="auto"/>
        <w:rPr>
          <w:sz w:val="32"/>
          <w:szCs w:val="32"/>
        </w:rPr>
      </w:pPr>
      <w:r w:rsidRPr="00B57D3C">
        <w:rPr>
          <w:sz w:val="32"/>
          <w:szCs w:val="32"/>
        </w:rPr>
        <w:t>We’re not proposing to change the current rules around wearing helmets as part of Accessible Streets. We’ll continue to encourage people using unpowered and powered transport devices to wear helmets, but this won’t be compulsory. Helmets on bicycles will remain compulsory.</w:t>
      </w:r>
    </w:p>
    <w:p w14:paraId="1301BBD9" w14:textId="77777777" w:rsidR="00440281" w:rsidRPr="00B57D3C" w:rsidRDefault="00440281" w:rsidP="005F163A">
      <w:pPr>
        <w:spacing w:line="360" w:lineRule="auto"/>
        <w:rPr>
          <w:sz w:val="32"/>
          <w:szCs w:val="32"/>
        </w:rPr>
      </w:pPr>
      <w:r w:rsidRPr="00B57D3C">
        <w:rPr>
          <w:sz w:val="32"/>
          <w:szCs w:val="32"/>
        </w:rPr>
        <w:t>We’re aware that there are different views about making helmets a mandatory requirement. On the one hand, helmets provide protection to individuals in crashes. On the other, there’s evidence that the mandatory requirement deters people from active travel, which is likely to reduce health and other benefits.</w:t>
      </w:r>
    </w:p>
    <w:p w14:paraId="150D4874" w14:textId="39A14F73" w:rsidR="00D035BA" w:rsidRDefault="00D035BA" w:rsidP="0083390A">
      <w:pPr>
        <w:spacing w:line="276" w:lineRule="auto"/>
      </w:pPr>
    </w:p>
    <w:p w14:paraId="7C71C94A" w14:textId="77777777" w:rsidR="00D035BA" w:rsidRDefault="00D035BA" w:rsidP="0083390A">
      <w:pPr>
        <w:spacing w:line="276" w:lineRule="auto"/>
      </w:pPr>
    </w:p>
    <w:tbl>
      <w:tblPr>
        <w:tblStyle w:val="TableGrid"/>
        <w:tblW w:w="0" w:type="auto"/>
        <w:tblLook w:val="04A0" w:firstRow="1" w:lastRow="0" w:firstColumn="1" w:lastColumn="0" w:noHBand="0" w:noVBand="1"/>
      </w:tblPr>
      <w:tblGrid>
        <w:gridCol w:w="8778"/>
      </w:tblGrid>
      <w:tr w:rsidR="00440281" w14:paraId="0E578583" w14:textId="77777777" w:rsidTr="00622BAE">
        <w:tc>
          <w:tcPr>
            <w:tcW w:w="8778" w:type="dxa"/>
            <w:shd w:val="clear" w:color="auto" w:fill="F2F2F2" w:themeFill="background1" w:themeFillShade="F2"/>
          </w:tcPr>
          <w:p w14:paraId="6BD8D57F" w14:textId="77777777" w:rsidR="00440281" w:rsidRPr="00B57D3C" w:rsidRDefault="00440281" w:rsidP="0083390A">
            <w:pPr>
              <w:spacing w:line="276" w:lineRule="auto"/>
              <w:rPr>
                <w:sz w:val="32"/>
              </w:rPr>
            </w:pPr>
          </w:p>
          <w:p w14:paraId="788349A4" w14:textId="77777777" w:rsidR="00440281" w:rsidRPr="00B57D3C" w:rsidRDefault="00440281" w:rsidP="0083390A">
            <w:pPr>
              <w:spacing w:after="120" w:line="276" w:lineRule="auto"/>
              <w:rPr>
                <w:rFonts w:ascii="Arial" w:eastAsia="Arial" w:hAnsi="Arial" w:cs="Arial"/>
                <w:sz w:val="32"/>
              </w:rPr>
            </w:pPr>
            <w:r w:rsidRPr="00B57D3C">
              <w:rPr>
                <w:rFonts w:ascii="Arial" w:eastAsia="Arial" w:hAnsi="Arial" w:cs="Arial"/>
                <w:b/>
                <w:sz w:val="32"/>
              </w:rPr>
              <w:t>Rule reference:</w:t>
            </w:r>
            <w:r w:rsidRPr="00B57D3C">
              <w:rPr>
                <w:rFonts w:ascii="Arial" w:eastAsia="Arial" w:hAnsi="Arial" w:cs="Arial"/>
                <w:sz w:val="32"/>
              </w:rPr>
              <w:t xml:space="preserve"> </w:t>
            </w:r>
            <w:r w:rsidRPr="00B57D3C">
              <w:rPr>
                <w:rFonts w:ascii="Arial" w:eastAsia="Arial" w:hAnsi="Arial" w:cs="Arial"/>
                <w:i/>
                <w:sz w:val="32"/>
              </w:rPr>
              <w:t>Clauses in proposed Land Transport Rule: Paths and Road Margins 2020: Section 3 (Requirements for cyclists, riders of transport devices and mobility devices and pedestrians) and Part 2 (Definitions)</w:t>
            </w:r>
          </w:p>
          <w:p w14:paraId="5FAD16FB" w14:textId="77777777" w:rsidR="00440281" w:rsidRDefault="00440281" w:rsidP="0083390A">
            <w:pPr>
              <w:spacing w:line="276" w:lineRule="auto"/>
            </w:pPr>
          </w:p>
        </w:tc>
      </w:tr>
    </w:tbl>
    <w:p w14:paraId="529B377A" w14:textId="23584E35" w:rsidR="00822672" w:rsidRDefault="00822672" w:rsidP="0083390A">
      <w:pPr>
        <w:spacing w:line="276" w:lineRule="auto"/>
      </w:pPr>
    </w:p>
    <w:p w14:paraId="0DBD181B" w14:textId="2A5276E9" w:rsidR="00D035BA" w:rsidRDefault="00D035BA" w:rsidP="0083390A">
      <w:pPr>
        <w:spacing w:line="276" w:lineRule="auto"/>
      </w:pPr>
    </w:p>
    <w:p w14:paraId="38A89DD7" w14:textId="37BC08BD" w:rsidR="00D035BA" w:rsidRDefault="00D035BA" w:rsidP="0083390A">
      <w:pPr>
        <w:spacing w:line="276" w:lineRule="auto"/>
      </w:pPr>
    </w:p>
    <w:p w14:paraId="43A80703" w14:textId="2021DB74" w:rsidR="00D035BA" w:rsidRDefault="00D035BA" w:rsidP="0083390A">
      <w:pPr>
        <w:spacing w:line="276" w:lineRule="auto"/>
      </w:pPr>
    </w:p>
    <w:p w14:paraId="4DECB10E" w14:textId="0C513D9B" w:rsidR="00D035BA" w:rsidRDefault="00D035BA" w:rsidP="0083390A">
      <w:pPr>
        <w:spacing w:line="276" w:lineRule="auto"/>
      </w:pPr>
    </w:p>
    <w:p w14:paraId="23B51CC8" w14:textId="761DE458" w:rsidR="00D035BA" w:rsidRDefault="00D035BA" w:rsidP="0083390A">
      <w:pPr>
        <w:spacing w:line="276" w:lineRule="auto"/>
      </w:pPr>
    </w:p>
    <w:p w14:paraId="2AF1AA01" w14:textId="77777777" w:rsidR="00822672" w:rsidRDefault="00822672" w:rsidP="0083390A">
      <w:pPr>
        <w:spacing w:line="276" w:lineRule="auto"/>
      </w:pPr>
    </w:p>
    <w:tbl>
      <w:tblPr>
        <w:tblStyle w:val="TableGrid"/>
        <w:tblW w:w="0" w:type="auto"/>
        <w:tblLook w:val="04A0" w:firstRow="1" w:lastRow="0" w:firstColumn="1" w:lastColumn="0" w:noHBand="0" w:noVBand="1"/>
      </w:tblPr>
      <w:tblGrid>
        <w:gridCol w:w="8778"/>
      </w:tblGrid>
      <w:tr w:rsidR="00440281" w14:paraId="1B056066" w14:textId="77777777" w:rsidTr="00440281">
        <w:tc>
          <w:tcPr>
            <w:tcW w:w="8778" w:type="dxa"/>
          </w:tcPr>
          <w:p w14:paraId="02D62154" w14:textId="7968F999" w:rsidR="00440281" w:rsidRDefault="00440281" w:rsidP="0083390A">
            <w:pPr>
              <w:spacing w:after="120" w:line="276" w:lineRule="auto"/>
              <w:rPr>
                <w:rFonts w:ascii="Arial" w:eastAsia="Arial" w:hAnsi="Arial" w:cs="Arial"/>
                <w:b/>
                <w:sz w:val="32"/>
              </w:rPr>
            </w:pPr>
            <w:r w:rsidRPr="00B57D3C">
              <w:rPr>
                <w:rFonts w:ascii="Arial" w:eastAsia="Arial" w:hAnsi="Arial" w:cs="Arial"/>
                <w:b/>
                <w:sz w:val="32"/>
              </w:rPr>
              <w:lastRenderedPageBreak/>
              <w:t>Proposal 1B: Changing wheeled recreational devices – Questions for your submission</w:t>
            </w:r>
          </w:p>
          <w:p w14:paraId="4B3C5D2A" w14:textId="77777777" w:rsidR="00C87D0C" w:rsidRPr="00B57D3C" w:rsidRDefault="00C87D0C" w:rsidP="0083390A">
            <w:pPr>
              <w:spacing w:after="120" w:line="276" w:lineRule="auto"/>
              <w:rPr>
                <w:rFonts w:ascii="Arial" w:eastAsia="Arial" w:hAnsi="Arial" w:cs="Arial"/>
                <w:b/>
                <w:sz w:val="32"/>
              </w:rPr>
            </w:pPr>
          </w:p>
          <w:p w14:paraId="6BC957C6" w14:textId="77777777" w:rsidR="00440281" w:rsidRPr="00C87D0C" w:rsidRDefault="00440281" w:rsidP="0083390A">
            <w:pPr>
              <w:pStyle w:val="ListParagraph"/>
              <w:numPr>
                <w:ilvl w:val="0"/>
                <w:numId w:val="19"/>
              </w:numPr>
              <w:spacing w:after="120" w:line="276" w:lineRule="auto"/>
              <w:rPr>
                <w:rFonts w:ascii="Arial" w:eastAsia="Arial" w:hAnsi="Arial" w:cs="Arial"/>
                <w:sz w:val="28"/>
              </w:rPr>
            </w:pPr>
            <w:bookmarkStart w:id="20" w:name="_Hlk27062354"/>
            <w:bookmarkStart w:id="21" w:name="_Hlk27062355"/>
            <w:bookmarkStart w:id="22" w:name="_Hlk27062356"/>
            <w:bookmarkStart w:id="23" w:name="_Hlk27062357"/>
            <w:r w:rsidRPr="00C87D0C">
              <w:rPr>
                <w:rFonts w:ascii="Arial" w:eastAsia="Arial" w:hAnsi="Arial" w:cs="Arial"/>
                <w:sz w:val="28"/>
              </w:rPr>
              <w:t>Do you agree with the proposal to replace wheeled recreational devices with new categories for unpowered and powered transport devices? Why/why not?</w:t>
            </w:r>
          </w:p>
          <w:p w14:paraId="263932FB" w14:textId="77777777" w:rsidR="00440281" w:rsidRPr="00C87D0C" w:rsidRDefault="00440281" w:rsidP="0083390A">
            <w:pPr>
              <w:spacing w:after="120" w:line="276" w:lineRule="auto"/>
              <w:ind w:left="720"/>
              <w:contextualSpacing/>
              <w:rPr>
                <w:rFonts w:ascii="Arial" w:eastAsia="Arial" w:hAnsi="Arial" w:cs="Arial"/>
                <w:sz w:val="28"/>
              </w:rPr>
            </w:pPr>
          </w:p>
          <w:p w14:paraId="7B658EE3" w14:textId="77777777" w:rsidR="00440281" w:rsidRPr="00C87D0C" w:rsidRDefault="00440281" w:rsidP="0083390A">
            <w:pPr>
              <w:numPr>
                <w:ilvl w:val="0"/>
                <w:numId w:val="19"/>
              </w:numPr>
              <w:spacing w:after="120" w:line="276" w:lineRule="auto"/>
              <w:contextualSpacing/>
              <w:rPr>
                <w:rFonts w:ascii="Arial" w:eastAsia="Arial" w:hAnsi="Arial" w:cs="Arial"/>
                <w:sz w:val="28"/>
              </w:rPr>
            </w:pPr>
            <w:r w:rsidRPr="00C87D0C">
              <w:rPr>
                <w:rFonts w:ascii="Arial" w:eastAsia="Arial" w:hAnsi="Arial" w:cs="Arial"/>
                <w:sz w:val="28"/>
              </w:rPr>
              <w:t xml:space="preserve">What steps should the Transport Agency take before declaring a vehicle not to be a motor vehicle? </w:t>
            </w:r>
          </w:p>
          <w:p w14:paraId="02279427" w14:textId="77777777" w:rsidR="00440281" w:rsidRPr="00C87D0C" w:rsidRDefault="00440281" w:rsidP="0083390A">
            <w:pPr>
              <w:spacing w:after="120" w:line="276" w:lineRule="auto"/>
              <w:ind w:left="720"/>
              <w:contextualSpacing/>
              <w:rPr>
                <w:rFonts w:ascii="Arial" w:eastAsia="Arial" w:hAnsi="Arial" w:cs="Arial"/>
                <w:sz w:val="28"/>
              </w:rPr>
            </w:pPr>
          </w:p>
          <w:p w14:paraId="436B4F0B" w14:textId="77777777" w:rsidR="00440281" w:rsidRPr="00C87D0C" w:rsidRDefault="00440281" w:rsidP="0083390A">
            <w:pPr>
              <w:numPr>
                <w:ilvl w:val="0"/>
                <w:numId w:val="19"/>
              </w:numPr>
              <w:spacing w:after="120" w:line="276" w:lineRule="auto"/>
              <w:contextualSpacing/>
              <w:rPr>
                <w:rFonts w:ascii="Arial" w:eastAsia="Arial" w:hAnsi="Arial" w:cs="Arial"/>
                <w:sz w:val="28"/>
              </w:rPr>
            </w:pPr>
            <w:r w:rsidRPr="00C87D0C">
              <w:rPr>
                <w:rFonts w:ascii="Arial" w:eastAsia="Arial" w:hAnsi="Arial" w:cs="Arial"/>
                <w:sz w:val="28"/>
              </w:rPr>
              <w:t>If the Transport Agency declares a vehicle to not be a motor vehicle, do you think it should be able to impose conditions? If yes, should such conditions be able to be applied regardless of the power output of the device?</w:t>
            </w:r>
          </w:p>
          <w:bookmarkEnd w:id="20"/>
          <w:bookmarkEnd w:id="21"/>
          <w:bookmarkEnd w:id="22"/>
          <w:bookmarkEnd w:id="23"/>
          <w:p w14:paraId="2A01F4DA" w14:textId="77777777" w:rsidR="00B57D3C" w:rsidRPr="00C87D0C" w:rsidRDefault="00B57D3C" w:rsidP="0083390A">
            <w:pPr>
              <w:spacing w:after="120" w:line="276" w:lineRule="auto"/>
              <w:contextualSpacing/>
              <w:rPr>
                <w:rFonts w:ascii="Arial" w:eastAsia="Arial" w:hAnsi="Arial" w:cs="Arial"/>
                <w:sz w:val="28"/>
              </w:rPr>
            </w:pPr>
          </w:p>
          <w:p w14:paraId="5FC55C14" w14:textId="7E10E82E" w:rsidR="005F163A" w:rsidRPr="00C87D0C" w:rsidRDefault="00440281" w:rsidP="005F163A">
            <w:pPr>
              <w:numPr>
                <w:ilvl w:val="0"/>
                <w:numId w:val="19"/>
              </w:numPr>
              <w:spacing w:after="120" w:line="276" w:lineRule="auto"/>
              <w:contextualSpacing/>
              <w:rPr>
                <w:rFonts w:ascii="Arial" w:eastAsia="Arial" w:hAnsi="Arial" w:cs="Times New Roman"/>
                <w:sz w:val="28"/>
              </w:rPr>
            </w:pPr>
            <w:r w:rsidRPr="00C87D0C">
              <w:rPr>
                <w:rFonts w:ascii="Arial" w:eastAsia="Arial" w:hAnsi="Arial" w:cs="Arial"/>
                <w:sz w:val="28"/>
              </w:rPr>
              <w:t xml:space="preserve">We propose to clarify that: </w:t>
            </w:r>
          </w:p>
          <w:p w14:paraId="171A1C88" w14:textId="77777777" w:rsidR="005F163A" w:rsidRPr="00C87D0C" w:rsidRDefault="005F163A" w:rsidP="005F163A">
            <w:pPr>
              <w:spacing w:after="120" w:line="276" w:lineRule="auto"/>
              <w:ind w:left="720"/>
              <w:contextualSpacing/>
              <w:rPr>
                <w:rFonts w:ascii="Arial" w:eastAsia="Arial" w:hAnsi="Arial" w:cs="Times New Roman"/>
                <w:sz w:val="28"/>
              </w:rPr>
            </w:pPr>
          </w:p>
          <w:p w14:paraId="76CBE967" w14:textId="77777777" w:rsidR="005F163A" w:rsidRPr="00C87D0C" w:rsidRDefault="00440281" w:rsidP="0083390A">
            <w:pPr>
              <w:numPr>
                <w:ilvl w:val="1"/>
                <w:numId w:val="19"/>
              </w:numPr>
              <w:spacing w:after="120" w:line="276" w:lineRule="auto"/>
              <w:contextualSpacing/>
              <w:rPr>
                <w:rFonts w:ascii="Arial" w:eastAsia="Arial" w:hAnsi="Arial" w:cs="Times New Roman"/>
                <w:sz w:val="28"/>
              </w:rPr>
            </w:pPr>
            <w:r w:rsidRPr="00C87D0C">
              <w:rPr>
                <w:rFonts w:ascii="Arial" w:eastAsia="Arial" w:hAnsi="Arial" w:cs="Arial"/>
                <w:sz w:val="28"/>
              </w:rPr>
              <w:t xml:space="preserve">low powered vehicles that have not been declared not to be motor vehicles by the Transport Agency (e.g. hover boards, e-skateboards and other </w:t>
            </w:r>
          </w:p>
          <w:p w14:paraId="478DA87F" w14:textId="07C603D7" w:rsidR="00440281" w:rsidRPr="00C87D0C" w:rsidRDefault="00440281" w:rsidP="005F163A">
            <w:pPr>
              <w:spacing w:after="120" w:line="276" w:lineRule="auto"/>
              <w:ind w:left="1440"/>
              <w:contextualSpacing/>
              <w:rPr>
                <w:rFonts w:ascii="Arial" w:eastAsia="Arial" w:hAnsi="Arial" w:cs="Arial"/>
                <w:sz w:val="28"/>
              </w:rPr>
            </w:pPr>
            <w:r w:rsidRPr="00C87D0C">
              <w:rPr>
                <w:rFonts w:ascii="Arial" w:eastAsia="Arial" w:hAnsi="Arial" w:cs="Arial"/>
                <w:sz w:val="28"/>
              </w:rPr>
              <w:t>emerging devices) are not allowed on the footpath</w:t>
            </w:r>
          </w:p>
          <w:p w14:paraId="528E067A" w14:textId="77777777" w:rsidR="005F163A" w:rsidRPr="00C87D0C" w:rsidRDefault="005F163A" w:rsidP="005F163A">
            <w:pPr>
              <w:spacing w:after="120" w:line="276" w:lineRule="auto"/>
              <w:ind w:left="1440"/>
              <w:contextualSpacing/>
              <w:rPr>
                <w:rFonts w:ascii="Arial" w:eastAsia="Arial" w:hAnsi="Arial" w:cs="Times New Roman"/>
                <w:sz w:val="28"/>
              </w:rPr>
            </w:pPr>
          </w:p>
          <w:p w14:paraId="2085F8E4" w14:textId="2D9B5914" w:rsidR="00440281" w:rsidRPr="00C87D0C" w:rsidRDefault="00440281" w:rsidP="0083390A">
            <w:pPr>
              <w:numPr>
                <w:ilvl w:val="1"/>
                <w:numId w:val="19"/>
              </w:numPr>
              <w:spacing w:after="120" w:line="276" w:lineRule="auto"/>
              <w:contextualSpacing/>
              <w:rPr>
                <w:rFonts w:ascii="Arial" w:eastAsia="Arial" w:hAnsi="Arial" w:cs="Times New Roman"/>
                <w:sz w:val="28"/>
              </w:rPr>
            </w:pPr>
            <w:r w:rsidRPr="00C87D0C">
              <w:rPr>
                <w:rFonts w:ascii="Arial" w:eastAsia="Arial" w:hAnsi="Arial" w:cs="Arial"/>
                <w:sz w:val="28"/>
              </w:rPr>
              <w:t>these vehicles</w:t>
            </w:r>
            <w:r w:rsidRPr="00C87D0C">
              <w:rPr>
                <w:rFonts w:ascii="Arial" w:eastAsia="Arial" w:hAnsi="Arial" w:cs="Times New Roman"/>
                <w:sz w:val="28"/>
              </w:rPr>
              <w:t xml:space="preserve"> are also not allowed on the road under current rules, because they do not meet motor vehicle standards</w:t>
            </w:r>
          </w:p>
          <w:p w14:paraId="3BB5172D" w14:textId="77777777" w:rsidR="005F163A" w:rsidRPr="00C87D0C" w:rsidRDefault="005F163A" w:rsidP="005F163A">
            <w:pPr>
              <w:spacing w:after="120" w:line="276" w:lineRule="auto"/>
              <w:ind w:left="1440"/>
              <w:contextualSpacing/>
              <w:rPr>
                <w:rFonts w:ascii="Arial" w:eastAsia="Arial" w:hAnsi="Arial" w:cs="Times New Roman"/>
                <w:sz w:val="28"/>
              </w:rPr>
            </w:pPr>
          </w:p>
          <w:p w14:paraId="4EA9F3C1" w14:textId="77777777" w:rsidR="00622BAE" w:rsidRPr="00C87D0C" w:rsidRDefault="00440281" w:rsidP="0083390A">
            <w:pPr>
              <w:numPr>
                <w:ilvl w:val="1"/>
                <w:numId w:val="19"/>
              </w:numPr>
              <w:spacing w:after="120" w:line="276" w:lineRule="auto"/>
              <w:contextualSpacing/>
              <w:rPr>
                <w:rFonts w:ascii="Arial" w:eastAsia="Arial" w:hAnsi="Arial" w:cs="Arial"/>
                <w:sz w:val="28"/>
              </w:rPr>
            </w:pPr>
            <w:r w:rsidRPr="00C87D0C">
              <w:rPr>
                <w:rFonts w:ascii="Arial" w:eastAsia="Arial" w:hAnsi="Arial" w:cs="Times New Roman"/>
                <w:sz w:val="28"/>
              </w:rPr>
              <w:t>if the Transport Agency declares any of these vehicles not to be motor vehicles in the future, they will be classified as powered transport devices and will be permitted on the footpath and the road (along with other paths and cycle lanes).</w:t>
            </w:r>
            <w:r w:rsidRPr="00C87D0C">
              <w:rPr>
                <w:rFonts w:ascii="Arial" w:eastAsia="Arial" w:hAnsi="Arial" w:cs="Arial"/>
                <w:sz w:val="28"/>
              </w:rPr>
              <w:t xml:space="preserve"> </w:t>
            </w:r>
          </w:p>
          <w:p w14:paraId="68F92467" w14:textId="77777777" w:rsidR="00622BAE" w:rsidRPr="00C87D0C" w:rsidRDefault="00622BAE" w:rsidP="0083390A">
            <w:pPr>
              <w:spacing w:after="120" w:line="276" w:lineRule="auto"/>
              <w:ind w:left="1080"/>
              <w:contextualSpacing/>
              <w:rPr>
                <w:rFonts w:ascii="Arial" w:eastAsia="Arial" w:hAnsi="Arial" w:cs="Arial"/>
                <w:sz w:val="28"/>
              </w:rPr>
            </w:pPr>
          </w:p>
          <w:p w14:paraId="38F675D6" w14:textId="77777777" w:rsidR="00440281" w:rsidRPr="00C87D0C" w:rsidRDefault="00440281" w:rsidP="0083390A">
            <w:pPr>
              <w:spacing w:after="120" w:line="276" w:lineRule="auto"/>
              <w:ind w:left="1080"/>
              <w:contextualSpacing/>
              <w:rPr>
                <w:rFonts w:ascii="Arial" w:eastAsia="Arial" w:hAnsi="Arial" w:cs="Arial"/>
                <w:sz w:val="28"/>
              </w:rPr>
            </w:pPr>
            <w:r w:rsidRPr="00C87D0C">
              <w:rPr>
                <w:rFonts w:ascii="Arial" w:eastAsia="Arial" w:hAnsi="Arial" w:cs="Arial"/>
                <w:sz w:val="28"/>
              </w:rPr>
              <w:t>Do you agree with this proposed clarification? Why/why not?</w:t>
            </w:r>
          </w:p>
          <w:p w14:paraId="6213543A" w14:textId="77777777" w:rsidR="00440281" w:rsidRDefault="00440281" w:rsidP="0083390A">
            <w:pPr>
              <w:spacing w:line="276" w:lineRule="auto"/>
            </w:pPr>
          </w:p>
          <w:p w14:paraId="1A932BD6" w14:textId="77777777" w:rsidR="00440281" w:rsidRDefault="00440281" w:rsidP="0083390A">
            <w:pPr>
              <w:spacing w:line="276" w:lineRule="auto"/>
            </w:pPr>
          </w:p>
        </w:tc>
      </w:tr>
    </w:tbl>
    <w:p w14:paraId="6C02C0AC" w14:textId="77777777" w:rsidR="00440281" w:rsidRPr="00B57D3C" w:rsidRDefault="00440281" w:rsidP="005F163A">
      <w:pPr>
        <w:pStyle w:val="Heading3"/>
        <w:spacing w:line="360" w:lineRule="auto"/>
        <w:rPr>
          <w:rFonts w:eastAsia="Calibri"/>
          <w:sz w:val="32"/>
        </w:rPr>
      </w:pPr>
      <w:bookmarkStart w:id="24" w:name="_Toc31726590"/>
      <w:bookmarkStart w:id="25" w:name="_Toc34666328"/>
      <w:r w:rsidRPr="00B57D3C">
        <w:rPr>
          <w:rFonts w:eastAsia="Calibri"/>
          <w:sz w:val="32"/>
        </w:rPr>
        <w:lastRenderedPageBreak/>
        <w:t>Proposal 1C: Clarifying cycles and e-bikes</w:t>
      </w:r>
      <w:bookmarkEnd w:id="24"/>
      <w:bookmarkEnd w:id="25"/>
    </w:p>
    <w:p w14:paraId="40A6687E" w14:textId="77777777" w:rsidR="00440281" w:rsidRPr="00B57D3C" w:rsidRDefault="00440281" w:rsidP="005F163A">
      <w:pPr>
        <w:spacing w:before="120" w:after="0" w:line="360" w:lineRule="auto"/>
        <w:rPr>
          <w:rFonts w:ascii="Arial" w:eastAsia="Arial" w:hAnsi="Arial" w:cs="Times New Roman"/>
          <w:b/>
          <w:i/>
          <w:iCs/>
          <w:color w:val="2575AE"/>
          <w:sz w:val="32"/>
        </w:rPr>
      </w:pPr>
      <w:r w:rsidRPr="00B57D3C">
        <w:rPr>
          <w:rFonts w:ascii="Arial" w:eastAsia="Arial" w:hAnsi="Arial" w:cs="Times New Roman"/>
          <w:b/>
          <w:i/>
          <w:iCs/>
          <w:color w:val="2575AE"/>
          <w:sz w:val="32"/>
        </w:rPr>
        <w:t>Current state</w:t>
      </w:r>
    </w:p>
    <w:p w14:paraId="4B0373BA" w14:textId="77777777" w:rsidR="00440281" w:rsidRPr="00B57D3C" w:rsidRDefault="00440281" w:rsidP="005F163A">
      <w:pPr>
        <w:spacing w:before="120" w:after="0" w:line="360" w:lineRule="auto"/>
        <w:rPr>
          <w:rFonts w:ascii="Arial" w:eastAsia="Times New Roman" w:hAnsi="Arial" w:cs="Times New Roman"/>
          <w:sz w:val="32"/>
          <w:lang w:eastAsia="en-NZ"/>
        </w:rPr>
      </w:pPr>
      <w:r w:rsidRPr="00B57D3C">
        <w:rPr>
          <w:rFonts w:ascii="Arial" w:eastAsia="Times New Roman" w:hAnsi="Arial" w:cs="Times New Roman"/>
          <w:sz w:val="32"/>
          <w:lang w:eastAsia="en-NZ"/>
        </w:rPr>
        <w:t>Cycles, including adult tricycles and e</w:t>
      </w:r>
      <w:r w:rsidRPr="00B57D3C">
        <w:rPr>
          <w:rFonts w:ascii="Arial" w:eastAsia="Times New Roman" w:hAnsi="Arial" w:cs="Times New Roman"/>
          <w:sz w:val="32"/>
          <w:lang w:eastAsia="en-NZ"/>
        </w:rPr>
        <w:noBreakHyphen/>
        <w:t>bikes, are treated as their own vehicle category. Adult cycles are too large to be considered a wheeled recreational device. Cycles with a wheel diameter less than 355mm, the average size for a six-year-old, are both a WRD and a cycle.</w:t>
      </w:r>
    </w:p>
    <w:p w14:paraId="5E7B8B1F" w14:textId="77777777" w:rsidR="00440281" w:rsidRPr="00B57D3C" w:rsidRDefault="00440281" w:rsidP="005F163A">
      <w:pPr>
        <w:spacing w:before="120" w:after="0" w:line="360" w:lineRule="auto"/>
        <w:rPr>
          <w:rFonts w:ascii="Arial" w:eastAsia="Calibri" w:hAnsi="Arial" w:cs="Arial"/>
          <w:sz w:val="32"/>
        </w:rPr>
      </w:pPr>
      <w:r w:rsidRPr="00B57D3C">
        <w:rPr>
          <w:rFonts w:ascii="Arial" w:eastAsia="Calibri" w:hAnsi="Arial" w:cs="Arial"/>
          <w:sz w:val="32"/>
        </w:rPr>
        <w:t>E-bikes have a maximum power output of 300 watts</w:t>
      </w:r>
      <w:r w:rsidRPr="00B57D3C">
        <w:rPr>
          <w:rFonts w:ascii="Arial" w:eastAsia="Arial" w:hAnsi="Arial" w:cs="Arial"/>
          <w:sz w:val="32"/>
        </w:rPr>
        <w:t>.</w:t>
      </w:r>
      <w:r w:rsidRPr="00B57D3C">
        <w:rPr>
          <w:rFonts w:ascii="Arial" w:eastAsia="Calibri" w:hAnsi="Arial" w:cs="Arial"/>
          <w:sz w:val="32"/>
        </w:rPr>
        <w:t xml:space="preserve"> An e-bike with a greater maximum power output is not included in the cycle category.</w:t>
      </w:r>
    </w:p>
    <w:p w14:paraId="44951B53" w14:textId="77777777" w:rsidR="00440281" w:rsidRPr="00B57D3C" w:rsidRDefault="00440281" w:rsidP="005F163A">
      <w:pPr>
        <w:spacing w:before="120" w:after="0" w:line="360" w:lineRule="auto"/>
        <w:rPr>
          <w:rFonts w:ascii="Arial" w:eastAsia="Calibri" w:hAnsi="Arial" w:cs="Arial"/>
          <w:sz w:val="32"/>
        </w:rPr>
      </w:pPr>
      <w:r w:rsidRPr="00B57D3C">
        <w:rPr>
          <w:rFonts w:ascii="Arial" w:eastAsia="Calibri" w:hAnsi="Arial" w:cs="Arial"/>
          <w:sz w:val="32"/>
        </w:rPr>
        <w:t xml:space="preserve">Cycles and e-bikes are not permitted on the footpath but can use cycle paths, cycle lanes and the road. They can use shared paths if a road controlling authority permits it. </w:t>
      </w:r>
    </w:p>
    <w:p w14:paraId="27460AAF" w14:textId="77777777" w:rsidR="00440281" w:rsidRPr="00B57D3C" w:rsidRDefault="00440281" w:rsidP="005F163A">
      <w:pPr>
        <w:spacing w:before="120" w:after="0" w:line="360" w:lineRule="auto"/>
        <w:rPr>
          <w:rFonts w:ascii="Arial" w:eastAsia="Arial" w:hAnsi="Arial" w:cs="Times New Roman"/>
          <w:b/>
          <w:i/>
          <w:iCs/>
          <w:color w:val="2575AE"/>
          <w:sz w:val="32"/>
        </w:rPr>
      </w:pPr>
      <w:r w:rsidRPr="00B57D3C">
        <w:rPr>
          <w:rFonts w:ascii="Arial" w:eastAsia="Arial" w:hAnsi="Arial" w:cs="Times New Roman"/>
          <w:b/>
          <w:i/>
          <w:iCs/>
          <w:color w:val="2575AE"/>
          <w:sz w:val="32"/>
        </w:rPr>
        <w:t>Proposed change</w:t>
      </w:r>
    </w:p>
    <w:p w14:paraId="451492A6" w14:textId="77777777" w:rsidR="00440281" w:rsidRPr="00B57D3C" w:rsidRDefault="00440281" w:rsidP="005F163A">
      <w:pPr>
        <w:spacing w:before="120" w:after="0" w:line="360" w:lineRule="auto"/>
        <w:rPr>
          <w:rFonts w:ascii="Arial" w:eastAsia="Calibri" w:hAnsi="Arial" w:cs="Arial"/>
          <w:sz w:val="32"/>
        </w:rPr>
      </w:pPr>
      <w:r w:rsidRPr="00B57D3C">
        <w:rPr>
          <w:rFonts w:ascii="Arial" w:eastAsia="Calibri" w:hAnsi="Arial" w:cs="Arial"/>
          <w:sz w:val="32"/>
        </w:rPr>
        <w:t xml:space="preserve">Cycles and e-bikes (up to 300 watts) will continue to be a separate category of vehicle known as cycles. Small-wheeled </w:t>
      </w:r>
      <w:r w:rsidRPr="00B57D3C">
        <w:rPr>
          <w:rFonts w:ascii="Arial" w:eastAsia="Arial" w:hAnsi="Arial" w:cs="Times New Roman"/>
          <w:sz w:val="32"/>
        </w:rPr>
        <w:t xml:space="preserve">cycles and e-bikes that are propelled by cranks </w:t>
      </w:r>
      <w:r w:rsidRPr="00B57D3C">
        <w:rPr>
          <w:rFonts w:ascii="Arial" w:eastAsia="Calibri" w:hAnsi="Arial" w:cs="Arial"/>
          <w:sz w:val="32"/>
        </w:rPr>
        <w:t>will now be classified as cycles. Small-wheeled cycles that do not have cranks, such as balance bikes, would be classified as unpowered transport devices.</w:t>
      </w:r>
    </w:p>
    <w:p w14:paraId="414AB130" w14:textId="77777777" w:rsidR="00440281" w:rsidRPr="00B57D3C" w:rsidRDefault="00440281"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Where can cycles and e-bikes be used?</w:t>
      </w:r>
    </w:p>
    <w:p w14:paraId="697C51D5" w14:textId="77777777" w:rsidR="00440281" w:rsidRPr="00B57D3C" w:rsidRDefault="00440281" w:rsidP="005F163A">
      <w:pPr>
        <w:spacing w:before="120" w:after="0" w:line="360" w:lineRule="auto"/>
        <w:rPr>
          <w:rFonts w:ascii="Arial" w:eastAsia="Calibri" w:hAnsi="Arial" w:cs="Arial"/>
          <w:sz w:val="32"/>
        </w:rPr>
      </w:pPr>
      <w:r w:rsidRPr="00B57D3C">
        <w:rPr>
          <w:rFonts w:ascii="Arial" w:eastAsia="Calibri" w:hAnsi="Arial" w:cs="Arial"/>
          <w:sz w:val="32"/>
        </w:rPr>
        <w:t>Under our proposed changes (proposal 2)</w:t>
      </w:r>
      <w:r w:rsidR="00CF5E34" w:rsidRPr="00B57D3C">
        <w:rPr>
          <w:rFonts w:ascii="Arial" w:eastAsia="Calibri" w:hAnsi="Arial" w:cs="Arial"/>
          <w:sz w:val="32"/>
        </w:rPr>
        <w:t>, c</w:t>
      </w:r>
      <w:r w:rsidRPr="00B57D3C">
        <w:rPr>
          <w:rFonts w:ascii="Arial" w:eastAsia="Arial" w:hAnsi="Arial" w:cs="Arial"/>
          <w:sz w:val="32"/>
        </w:rPr>
        <w:t>ycles can use the footpath if they:</w:t>
      </w:r>
    </w:p>
    <w:p w14:paraId="615C3896" w14:textId="77777777" w:rsidR="00CF5E34" w:rsidRPr="00B57D3C" w:rsidRDefault="00CF5E34" w:rsidP="005F163A">
      <w:pPr>
        <w:spacing w:after="200" w:line="360" w:lineRule="auto"/>
        <w:ind w:left="720" w:hanging="360"/>
        <w:contextualSpacing/>
        <w:rPr>
          <w:rFonts w:ascii="Arial" w:eastAsia="Arial" w:hAnsi="Arial" w:cs="Arial"/>
          <w:sz w:val="32"/>
        </w:rPr>
      </w:pPr>
    </w:p>
    <w:p w14:paraId="29F3B506" w14:textId="77777777" w:rsidR="00440281" w:rsidRPr="00B57D3C" w:rsidRDefault="00440281" w:rsidP="005F163A">
      <w:pPr>
        <w:numPr>
          <w:ilvl w:val="0"/>
          <w:numId w:val="48"/>
        </w:numPr>
        <w:spacing w:after="200" w:line="360" w:lineRule="auto"/>
        <w:contextualSpacing/>
        <w:rPr>
          <w:rFonts w:ascii="Arial" w:eastAsia="Arial" w:hAnsi="Arial" w:cs="Arial"/>
          <w:sz w:val="32"/>
        </w:rPr>
      </w:pPr>
      <w:r w:rsidRPr="00B57D3C">
        <w:rPr>
          <w:rFonts w:ascii="Arial" w:eastAsia="Arial" w:hAnsi="Arial" w:cs="Arial"/>
          <w:sz w:val="32"/>
        </w:rPr>
        <w:t xml:space="preserve">behave in a courteous and considerate manner </w:t>
      </w:r>
    </w:p>
    <w:p w14:paraId="05747B8E" w14:textId="77777777" w:rsidR="00440281" w:rsidRPr="00B57D3C" w:rsidRDefault="00440281" w:rsidP="005F163A">
      <w:pPr>
        <w:numPr>
          <w:ilvl w:val="0"/>
          <w:numId w:val="48"/>
        </w:numPr>
        <w:spacing w:after="200" w:line="360" w:lineRule="auto"/>
        <w:contextualSpacing/>
        <w:rPr>
          <w:rFonts w:ascii="Arial" w:eastAsia="Arial" w:hAnsi="Arial" w:cs="Arial"/>
          <w:sz w:val="32"/>
        </w:rPr>
      </w:pPr>
      <w:r w:rsidRPr="00B57D3C">
        <w:rPr>
          <w:rFonts w:ascii="Arial" w:eastAsia="Arial" w:hAnsi="Arial" w:cs="Arial"/>
          <w:sz w:val="32"/>
        </w:rPr>
        <w:t>travel in a way that is not dangerous for other people using the footpath</w:t>
      </w:r>
    </w:p>
    <w:p w14:paraId="60B497ED" w14:textId="77777777" w:rsidR="00440281" w:rsidRPr="00B57D3C" w:rsidRDefault="00440281" w:rsidP="005F163A">
      <w:pPr>
        <w:numPr>
          <w:ilvl w:val="0"/>
          <w:numId w:val="48"/>
        </w:numPr>
        <w:spacing w:after="200" w:line="360" w:lineRule="auto"/>
        <w:contextualSpacing/>
        <w:rPr>
          <w:rFonts w:ascii="Arial" w:eastAsia="Arial" w:hAnsi="Arial" w:cs="Arial"/>
          <w:sz w:val="32"/>
        </w:rPr>
      </w:pPr>
      <w:r w:rsidRPr="00B57D3C">
        <w:rPr>
          <w:rFonts w:ascii="Arial" w:eastAsia="Arial" w:hAnsi="Arial" w:cs="Arial"/>
          <w:sz w:val="32"/>
        </w:rPr>
        <w:t xml:space="preserve">give right of way to pedestrians </w:t>
      </w:r>
    </w:p>
    <w:p w14:paraId="0B3558C9" w14:textId="77777777" w:rsidR="00440281" w:rsidRPr="00B57D3C" w:rsidRDefault="00440281" w:rsidP="005F163A">
      <w:pPr>
        <w:numPr>
          <w:ilvl w:val="0"/>
          <w:numId w:val="48"/>
        </w:numPr>
        <w:spacing w:after="200" w:line="360" w:lineRule="auto"/>
        <w:contextualSpacing/>
        <w:rPr>
          <w:rFonts w:ascii="Arial" w:eastAsia="Arial" w:hAnsi="Arial" w:cs="Arial"/>
          <w:sz w:val="32"/>
        </w:rPr>
      </w:pPr>
      <w:r w:rsidRPr="00B57D3C">
        <w:rPr>
          <w:rFonts w:ascii="Arial" w:eastAsia="Arial" w:hAnsi="Arial" w:cs="Arial"/>
          <w:sz w:val="32"/>
        </w:rPr>
        <w:t>travel no faster than 15km/h</w:t>
      </w:r>
    </w:p>
    <w:p w14:paraId="189BC9E6" w14:textId="77777777" w:rsidR="00440281" w:rsidRPr="00B57D3C" w:rsidRDefault="00440281" w:rsidP="005F163A">
      <w:pPr>
        <w:numPr>
          <w:ilvl w:val="0"/>
          <w:numId w:val="48"/>
        </w:numPr>
        <w:spacing w:after="200" w:line="360" w:lineRule="auto"/>
        <w:contextualSpacing/>
        <w:rPr>
          <w:rFonts w:ascii="Arial" w:eastAsia="Arial" w:hAnsi="Arial" w:cs="Arial"/>
          <w:sz w:val="32"/>
        </w:rPr>
      </w:pPr>
      <w:r w:rsidRPr="00B57D3C">
        <w:rPr>
          <w:rFonts w:ascii="Arial" w:eastAsia="Arial" w:hAnsi="Arial" w:cs="Arial"/>
          <w:sz w:val="32"/>
        </w:rPr>
        <w:t>ride a cycle no wider than 750mm.</w:t>
      </w:r>
    </w:p>
    <w:p w14:paraId="2B9D3CD8" w14:textId="77777777" w:rsidR="00440281" w:rsidRPr="00B57D3C" w:rsidRDefault="00440281" w:rsidP="005F163A">
      <w:pPr>
        <w:spacing w:after="200" w:line="360" w:lineRule="auto"/>
        <w:ind w:left="1440"/>
        <w:contextualSpacing/>
        <w:rPr>
          <w:rFonts w:ascii="Arial" w:eastAsia="Arial" w:hAnsi="Arial" w:cs="Arial"/>
          <w:sz w:val="32"/>
        </w:rPr>
      </w:pPr>
    </w:p>
    <w:p w14:paraId="4A33FE77" w14:textId="77777777" w:rsidR="00440281" w:rsidRPr="00B57D3C" w:rsidRDefault="00440281" w:rsidP="005F163A">
      <w:pPr>
        <w:spacing w:after="200" w:line="360" w:lineRule="auto"/>
        <w:contextualSpacing/>
        <w:rPr>
          <w:rFonts w:ascii="Times New Roman" w:eastAsia="Arial" w:hAnsi="Times New Roman" w:cs="Arial"/>
          <w:sz w:val="36"/>
        </w:rPr>
      </w:pPr>
      <w:r w:rsidRPr="00B57D3C">
        <w:rPr>
          <w:rFonts w:ascii="Arial" w:eastAsia="Arial" w:hAnsi="Arial" w:cs="Arial"/>
          <w:sz w:val="32"/>
        </w:rPr>
        <w:t xml:space="preserve">Cycles and e-bikes can use cycle paths, cycle lanes and the road. </w:t>
      </w:r>
    </w:p>
    <w:p w14:paraId="1A811F9D" w14:textId="77777777" w:rsidR="00745218" w:rsidRPr="00B57D3C" w:rsidRDefault="00745218" w:rsidP="005F163A">
      <w:pPr>
        <w:spacing w:after="200" w:line="360" w:lineRule="auto"/>
        <w:contextualSpacing/>
        <w:rPr>
          <w:rFonts w:ascii="Arial" w:eastAsia="Arial" w:hAnsi="Arial" w:cs="Arial"/>
          <w:sz w:val="32"/>
        </w:rPr>
      </w:pPr>
    </w:p>
    <w:p w14:paraId="47B5E675" w14:textId="21B43C7C" w:rsidR="00440281" w:rsidRPr="00B57D3C" w:rsidRDefault="00440281" w:rsidP="005F163A">
      <w:pPr>
        <w:spacing w:after="200" w:line="360" w:lineRule="auto"/>
        <w:contextualSpacing/>
        <w:rPr>
          <w:rFonts w:ascii="Arial" w:eastAsia="Arial" w:hAnsi="Arial" w:cs="Arial"/>
          <w:sz w:val="32"/>
        </w:rPr>
      </w:pPr>
      <w:r w:rsidRPr="00B57D3C">
        <w:rPr>
          <w:rFonts w:ascii="Arial" w:eastAsia="Arial" w:hAnsi="Arial" w:cs="Arial"/>
          <w:sz w:val="32"/>
        </w:rPr>
        <w:t>Cycles and e-bikes can use shared paths if a road controlling authority permits it.</w:t>
      </w:r>
    </w:p>
    <w:p w14:paraId="2856FE6E" w14:textId="77777777" w:rsidR="00E843DD" w:rsidRPr="00B57D3C" w:rsidRDefault="00E843DD" w:rsidP="005F163A">
      <w:pPr>
        <w:spacing w:after="200" w:line="360" w:lineRule="auto"/>
        <w:ind w:left="720" w:hanging="360"/>
        <w:contextualSpacing/>
        <w:rPr>
          <w:rFonts w:ascii="Times New Roman" w:eastAsia="Arial" w:hAnsi="Times New Roman" w:cs="Arial"/>
          <w:sz w:val="36"/>
        </w:rPr>
      </w:pPr>
    </w:p>
    <w:p w14:paraId="2C6B9954" w14:textId="77777777" w:rsidR="00440281" w:rsidRPr="00B57D3C" w:rsidRDefault="00440281"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Maximum power output on e-bikes</w:t>
      </w:r>
    </w:p>
    <w:p w14:paraId="29D2114F" w14:textId="4F827BE4" w:rsidR="005F163A" w:rsidRDefault="00440281" w:rsidP="00C87D0C">
      <w:pPr>
        <w:spacing w:before="120" w:after="0" w:line="360" w:lineRule="auto"/>
        <w:rPr>
          <w:rFonts w:ascii="Arial" w:eastAsia="Calibri" w:hAnsi="Arial" w:cs="Arial"/>
        </w:rPr>
      </w:pPr>
      <w:r w:rsidRPr="00B57D3C">
        <w:rPr>
          <w:rFonts w:ascii="Arial" w:eastAsia="Calibri" w:hAnsi="Arial" w:cs="Arial"/>
          <w:sz w:val="32"/>
        </w:rPr>
        <w:t xml:space="preserve">Our proposed </w:t>
      </w:r>
      <w:r w:rsidRPr="00B26CBC">
        <w:rPr>
          <w:rFonts w:ascii="Arial" w:eastAsia="Calibri" w:hAnsi="Arial" w:cs="Arial"/>
          <w:sz w:val="32"/>
        </w:rPr>
        <w:t xml:space="preserve">changes won’t change the maximum power output requirements (300 watts) of e-bikes. </w:t>
      </w:r>
    </w:p>
    <w:p w14:paraId="5BD7B251" w14:textId="7CE0BB1E" w:rsidR="00C87D0C" w:rsidRDefault="00C87D0C" w:rsidP="00C87D0C">
      <w:pPr>
        <w:spacing w:before="120" w:after="0" w:line="360" w:lineRule="auto"/>
        <w:rPr>
          <w:rFonts w:ascii="Arial" w:eastAsia="Calibri" w:hAnsi="Arial" w:cs="Arial"/>
        </w:rPr>
      </w:pPr>
    </w:p>
    <w:p w14:paraId="54776B1A" w14:textId="0454B25E" w:rsidR="00C87D0C" w:rsidRDefault="00C87D0C" w:rsidP="00C87D0C">
      <w:pPr>
        <w:spacing w:before="120" w:after="0" w:line="360" w:lineRule="auto"/>
        <w:rPr>
          <w:rFonts w:ascii="Arial" w:eastAsia="Calibri" w:hAnsi="Arial" w:cs="Arial"/>
        </w:rPr>
      </w:pPr>
    </w:p>
    <w:p w14:paraId="404B8588" w14:textId="2C4E93E4" w:rsidR="00C87D0C" w:rsidRDefault="00C87D0C" w:rsidP="00C87D0C">
      <w:pPr>
        <w:spacing w:before="120" w:after="0" w:line="360" w:lineRule="auto"/>
        <w:rPr>
          <w:rFonts w:ascii="Arial" w:eastAsia="Calibri" w:hAnsi="Arial" w:cs="Arial"/>
        </w:rPr>
      </w:pPr>
    </w:p>
    <w:p w14:paraId="5D8C515E" w14:textId="6B1A5E2F" w:rsidR="00C87D0C" w:rsidRDefault="00C87D0C" w:rsidP="00C87D0C">
      <w:pPr>
        <w:spacing w:before="120" w:after="0" w:line="360" w:lineRule="auto"/>
        <w:rPr>
          <w:rFonts w:ascii="Arial" w:eastAsia="Calibri" w:hAnsi="Arial" w:cs="Arial"/>
        </w:rPr>
      </w:pPr>
    </w:p>
    <w:p w14:paraId="6D9C2583" w14:textId="1A57F6EC" w:rsidR="00C87D0C" w:rsidRDefault="00C87D0C" w:rsidP="00C87D0C">
      <w:pPr>
        <w:spacing w:before="120" w:after="0" w:line="360" w:lineRule="auto"/>
        <w:rPr>
          <w:rFonts w:ascii="Arial" w:eastAsia="Calibri" w:hAnsi="Arial" w:cs="Arial"/>
        </w:rPr>
      </w:pPr>
    </w:p>
    <w:p w14:paraId="3BA8779A" w14:textId="49012DCE" w:rsidR="00C87D0C" w:rsidRDefault="00C87D0C" w:rsidP="00C87D0C">
      <w:pPr>
        <w:spacing w:before="120" w:after="0" w:line="360" w:lineRule="auto"/>
        <w:rPr>
          <w:rFonts w:ascii="Arial" w:eastAsia="Calibri" w:hAnsi="Arial" w:cs="Arial"/>
        </w:rPr>
      </w:pPr>
    </w:p>
    <w:p w14:paraId="4D471007" w14:textId="3A3EAE5E" w:rsidR="00C87D0C" w:rsidRDefault="00C87D0C" w:rsidP="00C87D0C">
      <w:pPr>
        <w:spacing w:before="120" w:after="0" w:line="360" w:lineRule="auto"/>
        <w:rPr>
          <w:rFonts w:ascii="Arial" w:eastAsia="Calibri" w:hAnsi="Arial" w:cs="Arial"/>
        </w:rPr>
      </w:pPr>
    </w:p>
    <w:p w14:paraId="11B40D1D" w14:textId="77777777" w:rsidR="00C87D0C" w:rsidRDefault="00C87D0C" w:rsidP="00C87D0C">
      <w:pPr>
        <w:spacing w:before="120" w:after="0" w:line="360" w:lineRule="auto"/>
        <w:rPr>
          <w:rFonts w:ascii="Arial" w:eastAsia="Calibri" w:hAnsi="Arial" w:cs="Arial"/>
        </w:rPr>
      </w:pPr>
    </w:p>
    <w:p w14:paraId="3914A48A" w14:textId="77777777" w:rsidR="005F163A" w:rsidRDefault="005F163A" w:rsidP="0083390A">
      <w:pPr>
        <w:spacing w:before="120" w:after="0" w:line="276" w:lineRule="auto"/>
        <w:rPr>
          <w:rFonts w:ascii="Arial" w:eastAsia="Calibri" w:hAnsi="Arial" w:cs="Arial"/>
        </w:rPr>
      </w:pPr>
    </w:p>
    <w:tbl>
      <w:tblPr>
        <w:tblStyle w:val="TableGrid"/>
        <w:tblW w:w="0" w:type="auto"/>
        <w:tblLook w:val="04A0" w:firstRow="1" w:lastRow="0" w:firstColumn="1" w:lastColumn="0" w:noHBand="0" w:noVBand="1"/>
      </w:tblPr>
      <w:tblGrid>
        <w:gridCol w:w="8778"/>
      </w:tblGrid>
      <w:tr w:rsidR="00440281" w14:paraId="70BE82E9" w14:textId="77777777" w:rsidTr="00CF5E34">
        <w:tc>
          <w:tcPr>
            <w:tcW w:w="8778" w:type="dxa"/>
            <w:shd w:val="clear" w:color="auto" w:fill="F2F2F2" w:themeFill="background1" w:themeFillShade="F2"/>
          </w:tcPr>
          <w:p w14:paraId="5F2017E9" w14:textId="77777777" w:rsidR="00610856" w:rsidRDefault="00610856" w:rsidP="0083390A">
            <w:pPr>
              <w:spacing w:line="276" w:lineRule="auto"/>
              <w:rPr>
                <w:rFonts w:ascii="Arial" w:eastAsia="Arial" w:hAnsi="Arial" w:cs="Arial"/>
                <w:b/>
              </w:rPr>
            </w:pPr>
          </w:p>
          <w:p w14:paraId="6D4238E2" w14:textId="77777777" w:rsidR="00440281" w:rsidRPr="00B57D3C" w:rsidRDefault="00440281" w:rsidP="0083390A">
            <w:pPr>
              <w:spacing w:line="276" w:lineRule="auto"/>
              <w:rPr>
                <w:rFonts w:ascii="Arial" w:eastAsia="Arial" w:hAnsi="Arial" w:cs="Arial"/>
                <w:i/>
                <w:sz w:val="32"/>
              </w:rPr>
            </w:pPr>
            <w:r w:rsidRPr="00B57D3C">
              <w:rPr>
                <w:rFonts w:ascii="Arial" w:eastAsia="Arial" w:hAnsi="Arial" w:cs="Arial"/>
                <w:b/>
                <w:sz w:val="32"/>
              </w:rPr>
              <w:t>Rule Reference:</w:t>
            </w:r>
            <w:r w:rsidRPr="00B57D3C">
              <w:rPr>
                <w:rFonts w:ascii="Arial" w:eastAsia="Arial" w:hAnsi="Arial" w:cs="Arial"/>
                <w:sz w:val="32"/>
              </w:rPr>
              <w:t xml:space="preserve"> </w:t>
            </w:r>
            <w:r w:rsidRPr="00B57D3C">
              <w:rPr>
                <w:rFonts w:ascii="Arial" w:eastAsia="Arial" w:hAnsi="Arial" w:cs="Arial"/>
                <w:i/>
                <w:sz w:val="32"/>
              </w:rPr>
              <w:t>Clauses in proposed Land Transport Rule: Paths and Road Margins 2020: Section 3 (Requirements for cyclists, riders of transport devices and mobility devices and pedestrians) and Part 2 (Definitions).</w:t>
            </w:r>
          </w:p>
          <w:p w14:paraId="208D1DE1" w14:textId="77777777" w:rsidR="00440281" w:rsidRPr="00B57D3C" w:rsidRDefault="00440281" w:rsidP="0083390A">
            <w:pPr>
              <w:spacing w:line="276" w:lineRule="auto"/>
              <w:rPr>
                <w:rFonts w:ascii="Arial" w:eastAsia="Arial" w:hAnsi="Arial" w:cs="Arial"/>
                <w:i/>
                <w:sz w:val="32"/>
              </w:rPr>
            </w:pPr>
            <w:r w:rsidRPr="00B57D3C">
              <w:rPr>
                <w:rFonts w:ascii="Arial" w:eastAsia="Arial" w:hAnsi="Arial" w:cs="Arial"/>
                <w:i/>
                <w:sz w:val="32"/>
              </w:rPr>
              <w:t xml:space="preserve">Clauses in Land Transport (Road User) Rule 2004: Clause 1.6 (Interpretation) </w:t>
            </w:r>
          </w:p>
          <w:p w14:paraId="678413E3" w14:textId="77777777" w:rsidR="00440281" w:rsidRDefault="00440281" w:rsidP="0083390A">
            <w:pPr>
              <w:spacing w:line="276" w:lineRule="auto"/>
              <w:rPr>
                <w:rFonts w:ascii="Arial" w:eastAsia="Arial" w:hAnsi="Arial" w:cs="Arial"/>
                <w:i/>
                <w:sz w:val="32"/>
              </w:rPr>
            </w:pPr>
            <w:r w:rsidRPr="00B57D3C">
              <w:rPr>
                <w:rFonts w:ascii="Arial" w:eastAsia="Arial" w:hAnsi="Arial" w:cs="Arial"/>
                <w:i/>
                <w:sz w:val="32"/>
              </w:rPr>
              <w:t>Clauses in Land Transport Rule: Vehicle Standards Compliance 2002: Part 2, Table A (Vehicle Classes)</w:t>
            </w:r>
          </w:p>
          <w:p w14:paraId="4255CDA1" w14:textId="00696CEB" w:rsidR="00D035BA" w:rsidRPr="00B57D3C" w:rsidRDefault="00D035BA" w:rsidP="0083390A">
            <w:pPr>
              <w:spacing w:line="276" w:lineRule="auto"/>
              <w:rPr>
                <w:rFonts w:ascii="Arial" w:eastAsia="Arial" w:hAnsi="Arial" w:cs="Arial"/>
                <w:i/>
                <w:sz w:val="32"/>
              </w:rPr>
            </w:pPr>
          </w:p>
        </w:tc>
      </w:tr>
    </w:tbl>
    <w:p w14:paraId="54F9232E" w14:textId="74C7862E" w:rsidR="00D035BA" w:rsidRDefault="00D035BA" w:rsidP="0083390A">
      <w:pPr>
        <w:spacing w:before="120" w:after="0" w:line="276" w:lineRule="auto"/>
        <w:rPr>
          <w:rFonts w:ascii="Arial" w:eastAsia="Calibri" w:hAnsi="Arial" w:cs="Arial"/>
        </w:rPr>
      </w:pPr>
    </w:p>
    <w:p w14:paraId="25739730" w14:textId="77777777" w:rsidR="00D035BA" w:rsidRPr="00440281" w:rsidRDefault="00D035BA" w:rsidP="0083390A">
      <w:pPr>
        <w:spacing w:before="120" w:after="0" w:line="276" w:lineRule="auto"/>
        <w:rPr>
          <w:rFonts w:ascii="Arial" w:eastAsia="Calibri" w:hAnsi="Arial" w:cs="Arial"/>
        </w:rPr>
      </w:pPr>
    </w:p>
    <w:tbl>
      <w:tblPr>
        <w:tblStyle w:val="TableGrid"/>
        <w:tblW w:w="0" w:type="auto"/>
        <w:tblLook w:val="04A0" w:firstRow="1" w:lastRow="0" w:firstColumn="1" w:lastColumn="0" w:noHBand="0" w:noVBand="1"/>
      </w:tblPr>
      <w:tblGrid>
        <w:gridCol w:w="8778"/>
      </w:tblGrid>
      <w:tr w:rsidR="00440281" w14:paraId="3433E0F5" w14:textId="77777777" w:rsidTr="00440281">
        <w:tc>
          <w:tcPr>
            <w:tcW w:w="8778" w:type="dxa"/>
          </w:tcPr>
          <w:p w14:paraId="3F64273C" w14:textId="77777777" w:rsidR="00440281" w:rsidRDefault="00440281" w:rsidP="0083390A">
            <w:pPr>
              <w:spacing w:line="276" w:lineRule="auto"/>
            </w:pPr>
          </w:p>
          <w:p w14:paraId="00420629" w14:textId="77777777" w:rsidR="00CF5E34" w:rsidRPr="00B57D3C" w:rsidRDefault="00440281" w:rsidP="0083390A">
            <w:pPr>
              <w:spacing w:line="276" w:lineRule="auto"/>
              <w:rPr>
                <w:rFonts w:ascii="Arial" w:eastAsia="Arial" w:hAnsi="Arial" w:cs="Arial"/>
                <w:b/>
                <w:sz w:val="32"/>
              </w:rPr>
            </w:pPr>
            <w:r w:rsidRPr="00B57D3C">
              <w:rPr>
                <w:rFonts w:ascii="Arial" w:eastAsia="Arial" w:hAnsi="Arial" w:cs="Arial"/>
                <w:b/>
                <w:sz w:val="32"/>
              </w:rPr>
              <w:t xml:space="preserve">Proposal 1C: Clarifying cycles and e-bikes – Questions for your submission </w:t>
            </w:r>
          </w:p>
          <w:p w14:paraId="7FF312CE" w14:textId="77777777" w:rsidR="00CF5E34" w:rsidRPr="00B57D3C" w:rsidRDefault="00CF5E34" w:rsidP="0083390A">
            <w:pPr>
              <w:spacing w:line="276" w:lineRule="auto"/>
              <w:rPr>
                <w:rFonts w:ascii="Arial" w:eastAsia="Arial" w:hAnsi="Arial" w:cs="Arial"/>
                <w:b/>
                <w:bCs/>
                <w:sz w:val="32"/>
              </w:rPr>
            </w:pPr>
          </w:p>
          <w:p w14:paraId="2B2566B8" w14:textId="77777777" w:rsidR="00440281" w:rsidRPr="00B57D3C" w:rsidRDefault="00440281" w:rsidP="0083390A">
            <w:pPr>
              <w:spacing w:line="276" w:lineRule="auto"/>
              <w:rPr>
                <w:rFonts w:ascii="Arial" w:eastAsia="Arial" w:hAnsi="Arial" w:cs="Arial"/>
                <w:i/>
                <w:sz w:val="32"/>
              </w:rPr>
            </w:pPr>
            <w:r w:rsidRPr="00B57D3C">
              <w:rPr>
                <w:rFonts w:ascii="Arial" w:eastAsia="Arial" w:hAnsi="Arial" w:cs="Arial"/>
                <w:bCs/>
                <w:sz w:val="32"/>
              </w:rPr>
              <w:t>(</w:t>
            </w:r>
            <w:r w:rsidRPr="00B57D3C">
              <w:rPr>
                <w:rFonts w:ascii="Arial" w:eastAsia="Arial" w:hAnsi="Arial" w:cs="Arial"/>
                <w:i/>
                <w:sz w:val="32"/>
              </w:rPr>
              <w:t>questions about using cycles on footpaths are in proposal 2.)</w:t>
            </w:r>
          </w:p>
          <w:p w14:paraId="54E268B3" w14:textId="77777777" w:rsidR="00440281" w:rsidRPr="00B57D3C" w:rsidRDefault="00440281" w:rsidP="0083390A">
            <w:pPr>
              <w:spacing w:line="276" w:lineRule="auto"/>
              <w:rPr>
                <w:rFonts w:ascii="Arial" w:eastAsia="Arial" w:hAnsi="Arial" w:cs="Arial"/>
                <w:sz w:val="32"/>
              </w:rPr>
            </w:pPr>
            <w:bookmarkStart w:id="26" w:name="_Hlk27062391"/>
          </w:p>
          <w:p w14:paraId="0CD77C4A" w14:textId="77777777" w:rsidR="00440281" w:rsidRPr="00B57D3C" w:rsidRDefault="00440281" w:rsidP="0083390A">
            <w:pPr>
              <w:pStyle w:val="ListParagraph"/>
              <w:numPr>
                <w:ilvl w:val="0"/>
                <w:numId w:val="19"/>
              </w:numPr>
              <w:spacing w:line="276" w:lineRule="auto"/>
              <w:rPr>
                <w:rFonts w:ascii="Arial" w:eastAsia="Arial" w:hAnsi="Arial" w:cs="Arial"/>
                <w:sz w:val="32"/>
              </w:rPr>
            </w:pPr>
            <w:r w:rsidRPr="00B57D3C">
              <w:rPr>
                <w:rFonts w:ascii="Arial" w:eastAsia="Arial" w:hAnsi="Arial" w:cs="Arial"/>
                <w:sz w:val="32"/>
              </w:rPr>
              <w:t>Do you agree with the proposal that:</w:t>
            </w:r>
          </w:p>
          <w:p w14:paraId="41C7CD84" w14:textId="77777777" w:rsidR="00440281" w:rsidRPr="00B57D3C" w:rsidRDefault="00440281" w:rsidP="0083390A">
            <w:pPr>
              <w:numPr>
                <w:ilvl w:val="0"/>
                <w:numId w:val="21"/>
              </w:numPr>
              <w:spacing w:line="276" w:lineRule="auto"/>
              <w:contextualSpacing/>
              <w:rPr>
                <w:rFonts w:ascii="Arial" w:eastAsia="Arial" w:hAnsi="Arial" w:cs="Arial"/>
                <w:sz w:val="32"/>
              </w:rPr>
            </w:pPr>
            <w:r w:rsidRPr="00B57D3C">
              <w:rPr>
                <w:rFonts w:ascii="Arial" w:eastAsia="Arial" w:hAnsi="Arial" w:cs="Arial"/>
                <w:sz w:val="32"/>
              </w:rPr>
              <w:t xml:space="preserve">Small-wheeled cycles that are propelled by cranks be defined as cycles, and </w:t>
            </w:r>
          </w:p>
          <w:p w14:paraId="2924285B" w14:textId="77777777" w:rsidR="00440281" w:rsidRPr="00B57D3C" w:rsidRDefault="00440281" w:rsidP="0083390A">
            <w:pPr>
              <w:numPr>
                <w:ilvl w:val="0"/>
                <w:numId w:val="21"/>
              </w:numPr>
              <w:spacing w:line="276" w:lineRule="auto"/>
              <w:contextualSpacing/>
              <w:rPr>
                <w:rFonts w:ascii="Arial" w:eastAsia="Arial" w:hAnsi="Arial" w:cs="Arial"/>
                <w:sz w:val="32"/>
              </w:rPr>
            </w:pPr>
            <w:r w:rsidRPr="00B57D3C">
              <w:rPr>
                <w:rFonts w:ascii="Arial" w:eastAsia="Arial" w:hAnsi="Arial" w:cs="Arial"/>
                <w:sz w:val="32"/>
              </w:rPr>
              <w:t xml:space="preserve">Small-wheeled cycles that are not propelled by cranks, such as balance bikes, be defined as transport devices? </w:t>
            </w:r>
          </w:p>
          <w:p w14:paraId="6B2CF802" w14:textId="77777777" w:rsidR="00440281" w:rsidRPr="00B57D3C" w:rsidRDefault="00440281" w:rsidP="0083390A">
            <w:pPr>
              <w:spacing w:line="276" w:lineRule="auto"/>
              <w:ind w:left="720"/>
              <w:rPr>
                <w:rFonts w:ascii="Arial" w:eastAsia="Arial" w:hAnsi="Arial" w:cs="Arial"/>
                <w:sz w:val="32"/>
              </w:rPr>
            </w:pPr>
          </w:p>
          <w:p w14:paraId="37335379" w14:textId="77777777" w:rsidR="00440281" w:rsidRPr="00B57D3C" w:rsidRDefault="00440281" w:rsidP="0083390A">
            <w:pPr>
              <w:spacing w:line="276" w:lineRule="auto"/>
              <w:ind w:left="720"/>
              <w:rPr>
                <w:rFonts w:ascii="Arial" w:eastAsia="Arial" w:hAnsi="Arial" w:cs="Arial"/>
                <w:sz w:val="32"/>
              </w:rPr>
            </w:pPr>
            <w:r w:rsidRPr="00B57D3C">
              <w:rPr>
                <w:rFonts w:ascii="Arial" w:eastAsia="Arial" w:hAnsi="Arial" w:cs="Arial"/>
                <w:sz w:val="32"/>
              </w:rPr>
              <w:t>Why/why not?</w:t>
            </w:r>
          </w:p>
          <w:bookmarkEnd w:id="26"/>
          <w:p w14:paraId="47160E6A" w14:textId="77777777" w:rsidR="00440281" w:rsidRDefault="00440281" w:rsidP="0083390A">
            <w:pPr>
              <w:spacing w:line="276" w:lineRule="auto"/>
            </w:pPr>
          </w:p>
        </w:tc>
      </w:tr>
    </w:tbl>
    <w:p w14:paraId="591D79BE" w14:textId="4367D785" w:rsidR="005F163A" w:rsidRDefault="005F163A" w:rsidP="0083390A">
      <w:pPr>
        <w:spacing w:line="276" w:lineRule="auto"/>
      </w:pPr>
      <w:bookmarkStart w:id="27" w:name="_Toc31726591"/>
    </w:p>
    <w:p w14:paraId="01C3D5D3" w14:textId="50EE9E39" w:rsidR="00C87D0C" w:rsidRDefault="00C87D0C" w:rsidP="0083390A">
      <w:pPr>
        <w:spacing w:line="276" w:lineRule="auto"/>
      </w:pPr>
    </w:p>
    <w:p w14:paraId="6D38CEBE" w14:textId="4F0FF7FE" w:rsidR="00C87D0C" w:rsidRDefault="00C87D0C" w:rsidP="0083390A">
      <w:pPr>
        <w:spacing w:line="276" w:lineRule="auto"/>
      </w:pPr>
    </w:p>
    <w:p w14:paraId="32A9B3CD" w14:textId="14418158" w:rsidR="00C87D0C" w:rsidRDefault="00C87D0C" w:rsidP="0083390A">
      <w:pPr>
        <w:spacing w:line="276" w:lineRule="auto"/>
      </w:pPr>
    </w:p>
    <w:p w14:paraId="300BD8F3" w14:textId="77777777" w:rsidR="00C87D0C" w:rsidRPr="00822672" w:rsidRDefault="00C87D0C" w:rsidP="0083390A">
      <w:pPr>
        <w:spacing w:line="276" w:lineRule="auto"/>
      </w:pPr>
    </w:p>
    <w:p w14:paraId="41DA126F" w14:textId="1AE7C432" w:rsidR="00440281" w:rsidRPr="00B57D3C" w:rsidRDefault="00440281" w:rsidP="005F163A">
      <w:pPr>
        <w:pStyle w:val="Heading3"/>
        <w:spacing w:line="360" w:lineRule="auto"/>
        <w:rPr>
          <w:rFonts w:ascii="Times New Roman" w:eastAsia="Calibri" w:hAnsi="Times New Roman"/>
          <w:sz w:val="32"/>
        </w:rPr>
      </w:pPr>
      <w:bookmarkStart w:id="28" w:name="_Toc34666329"/>
      <w:r w:rsidRPr="00B57D3C">
        <w:rPr>
          <w:rFonts w:eastAsia="Times New Roman"/>
          <w:sz w:val="32"/>
        </w:rPr>
        <w:lastRenderedPageBreak/>
        <w:t>Proposal 1D: Mobility devices</w:t>
      </w:r>
      <w:bookmarkEnd w:id="27"/>
      <w:bookmarkEnd w:id="28"/>
    </w:p>
    <w:p w14:paraId="6601F6E0" w14:textId="77777777" w:rsidR="00440281" w:rsidRPr="00B57D3C" w:rsidRDefault="00440281" w:rsidP="005F163A">
      <w:pPr>
        <w:spacing w:before="120" w:after="0" w:line="360" w:lineRule="auto"/>
        <w:rPr>
          <w:rFonts w:ascii="Arial" w:eastAsia="Arial" w:hAnsi="Arial" w:cs="Times New Roman"/>
          <w:b/>
          <w:i/>
          <w:iCs/>
          <w:color w:val="2575AE"/>
          <w:sz w:val="32"/>
        </w:rPr>
      </w:pPr>
      <w:r w:rsidRPr="00B57D3C">
        <w:rPr>
          <w:rFonts w:ascii="Arial" w:eastAsia="Arial" w:hAnsi="Arial" w:cs="Times New Roman"/>
          <w:b/>
          <w:i/>
          <w:iCs/>
          <w:color w:val="2575AE"/>
          <w:sz w:val="32"/>
        </w:rPr>
        <w:t>Current state</w:t>
      </w:r>
    </w:p>
    <w:p w14:paraId="7468E54F" w14:textId="77777777" w:rsidR="00440281" w:rsidRPr="00B57D3C" w:rsidRDefault="00440281" w:rsidP="005F163A">
      <w:pPr>
        <w:spacing w:before="120" w:after="0" w:line="360" w:lineRule="auto"/>
        <w:rPr>
          <w:rFonts w:ascii="Arial" w:eastAsia="Calibri" w:hAnsi="Arial" w:cs="Arial"/>
          <w:sz w:val="32"/>
        </w:rPr>
      </w:pPr>
      <w:r w:rsidRPr="00B57D3C">
        <w:rPr>
          <w:rFonts w:ascii="Arial" w:eastAsia="Calibri" w:hAnsi="Arial" w:cs="Arial"/>
          <w:sz w:val="32"/>
        </w:rPr>
        <w:t>Mobility devices are defined as devices:</w:t>
      </w:r>
    </w:p>
    <w:p w14:paraId="77320427" w14:textId="77777777" w:rsidR="00630C32" w:rsidRPr="00B57D3C" w:rsidRDefault="00630C32" w:rsidP="005F163A">
      <w:pPr>
        <w:spacing w:before="120" w:after="0" w:line="360" w:lineRule="auto"/>
        <w:rPr>
          <w:rFonts w:ascii="Arial" w:eastAsia="Calibri" w:hAnsi="Arial" w:cs="Arial"/>
          <w:sz w:val="32"/>
        </w:rPr>
      </w:pPr>
    </w:p>
    <w:p w14:paraId="54D64121" w14:textId="77777777" w:rsidR="00440281" w:rsidRPr="00B57D3C" w:rsidRDefault="00440281" w:rsidP="005F163A">
      <w:pPr>
        <w:numPr>
          <w:ilvl w:val="0"/>
          <w:numId w:val="22"/>
        </w:numPr>
        <w:spacing w:before="120" w:after="0" w:line="360" w:lineRule="auto"/>
        <w:contextualSpacing/>
        <w:rPr>
          <w:rFonts w:ascii="Arial" w:eastAsia="Calibri" w:hAnsi="Arial" w:cs="Arial"/>
          <w:sz w:val="32"/>
        </w:rPr>
      </w:pPr>
      <w:r w:rsidRPr="00B57D3C">
        <w:rPr>
          <w:rFonts w:ascii="Arial" w:eastAsia="Calibri" w:hAnsi="Arial" w:cs="Arial"/>
          <w:sz w:val="32"/>
        </w:rPr>
        <w:t>intended for people who require mobility assistance due to a physical or neurological impairment</w:t>
      </w:r>
    </w:p>
    <w:p w14:paraId="3A8D7DA8" w14:textId="77777777" w:rsidR="00440281" w:rsidRPr="00B57D3C" w:rsidRDefault="00440281" w:rsidP="005F163A">
      <w:pPr>
        <w:numPr>
          <w:ilvl w:val="0"/>
          <w:numId w:val="22"/>
        </w:numPr>
        <w:spacing w:before="120" w:after="0" w:line="360" w:lineRule="auto"/>
        <w:contextualSpacing/>
        <w:rPr>
          <w:rFonts w:ascii="Arial" w:eastAsia="Calibri" w:hAnsi="Arial" w:cs="Arial"/>
          <w:sz w:val="32"/>
        </w:rPr>
      </w:pPr>
      <w:r w:rsidRPr="00B57D3C">
        <w:rPr>
          <w:rFonts w:ascii="Arial" w:eastAsia="Calibri" w:hAnsi="Arial" w:cs="Arial"/>
          <w:sz w:val="32"/>
        </w:rPr>
        <w:t xml:space="preserve">powered by a motor with a maximum power output of up to 1500 watts. For example, mobility scooters and powered wheelchairs. </w:t>
      </w:r>
    </w:p>
    <w:p w14:paraId="611A7ABC" w14:textId="77777777" w:rsidR="00630C32" w:rsidRPr="00B57D3C" w:rsidRDefault="00630C32" w:rsidP="005F163A">
      <w:pPr>
        <w:spacing w:before="120" w:after="0" w:line="360" w:lineRule="auto"/>
        <w:rPr>
          <w:rFonts w:ascii="Arial" w:eastAsia="Calibri" w:hAnsi="Arial" w:cs="Arial"/>
          <w:sz w:val="32"/>
        </w:rPr>
      </w:pPr>
    </w:p>
    <w:p w14:paraId="4FE35CEE" w14:textId="77777777" w:rsidR="00E843DD" w:rsidRPr="00B57D3C" w:rsidRDefault="00440281" w:rsidP="005F163A">
      <w:pPr>
        <w:spacing w:before="120" w:after="0" w:line="360" w:lineRule="auto"/>
        <w:rPr>
          <w:rFonts w:ascii="Arial" w:eastAsia="Calibri" w:hAnsi="Arial" w:cs="Arial"/>
          <w:sz w:val="32"/>
        </w:rPr>
      </w:pPr>
      <w:r w:rsidRPr="00B57D3C">
        <w:rPr>
          <w:rFonts w:ascii="Arial" w:eastAsia="Calibri" w:hAnsi="Arial" w:cs="Arial"/>
          <w:sz w:val="32"/>
        </w:rPr>
        <w:t>People using mobility devices typically have the same level of access as pedestrians and usually use the footpath. If there’s no footpath available, or if they’re permitted by a road controlling authority, they can also use:</w:t>
      </w:r>
    </w:p>
    <w:p w14:paraId="6071001C" w14:textId="77777777" w:rsidR="00E843DD" w:rsidRPr="00B57D3C" w:rsidRDefault="00E843DD" w:rsidP="005F163A">
      <w:pPr>
        <w:spacing w:before="120" w:after="0" w:line="360" w:lineRule="auto"/>
        <w:rPr>
          <w:rFonts w:ascii="Arial" w:eastAsia="Calibri" w:hAnsi="Arial" w:cs="Arial"/>
          <w:sz w:val="32"/>
        </w:rPr>
      </w:pPr>
    </w:p>
    <w:p w14:paraId="6A1E105B" w14:textId="77777777" w:rsidR="00440281" w:rsidRPr="00B57D3C" w:rsidRDefault="00440281" w:rsidP="005F163A">
      <w:pPr>
        <w:pStyle w:val="ListParagraph"/>
        <w:numPr>
          <w:ilvl w:val="0"/>
          <w:numId w:val="49"/>
        </w:numPr>
        <w:spacing w:after="200" w:line="360" w:lineRule="auto"/>
        <w:rPr>
          <w:rFonts w:ascii="Times New Roman" w:eastAsia="Arial" w:hAnsi="Times New Roman" w:cs="Arial"/>
          <w:sz w:val="36"/>
        </w:rPr>
      </w:pPr>
      <w:r w:rsidRPr="00B57D3C">
        <w:rPr>
          <w:rFonts w:ascii="Arial" w:eastAsia="Arial" w:hAnsi="Arial" w:cs="Arial"/>
          <w:sz w:val="32"/>
        </w:rPr>
        <w:t xml:space="preserve">shared paths </w:t>
      </w:r>
    </w:p>
    <w:p w14:paraId="1E665943" w14:textId="77777777" w:rsidR="00440281" w:rsidRPr="00B57D3C" w:rsidRDefault="00440281" w:rsidP="005F163A">
      <w:pPr>
        <w:pStyle w:val="ListParagraph"/>
        <w:numPr>
          <w:ilvl w:val="0"/>
          <w:numId w:val="49"/>
        </w:numPr>
        <w:spacing w:after="200" w:line="360" w:lineRule="auto"/>
        <w:rPr>
          <w:rFonts w:ascii="Arial" w:eastAsia="Arial" w:hAnsi="Arial" w:cs="Arial"/>
          <w:sz w:val="32"/>
        </w:rPr>
      </w:pPr>
      <w:r w:rsidRPr="00B57D3C">
        <w:rPr>
          <w:rFonts w:ascii="Arial" w:eastAsia="Arial" w:hAnsi="Arial" w:cs="Arial"/>
          <w:sz w:val="32"/>
        </w:rPr>
        <w:t>cycle paths</w:t>
      </w:r>
    </w:p>
    <w:p w14:paraId="577B2FE3" w14:textId="77777777" w:rsidR="00440281" w:rsidRPr="00B57D3C" w:rsidRDefault="00440281" w:rsidP="005F163A">
      <w:pPr>
        <w:pStyle w:val="ListParagraph"/>
        <w:numPr>
          <w:ilvl w:val="0"/>
          <w:numId w:val="49"/>
        </w:numPr>
        <w:spacing w:after="200" w:line="360" w:lineRule="auto"/>
        <w:rPr>
          <w:rFonts w:ascii="Arial" w:eastAsia="Arial" w:hAnsi="Arial" w:cs="Arial"/>
          <w:sz w:val="32"/>
        </w:rPr>
      </w:pPr>
      <w:r w:rsidRPr="00B57D3C">
        <w:rPr>
          <w:rFonts w:ascii="Arial" w:eastAsia="Arial" w:hAnsi="Arial" w:cs="Arial"/>
          <w:sz w:val="32"/>
        </w:rPr>
        <w:t>cycle lanes</w:t>
      </w:r>
    </w:p>
    <w:p w14:paraId="2BE8FB6C" w14:textId="77777777" w:rsidR="00440281" w:rsidRPr="00B57D3C" w:rsidRDefault="00440281" w:rsidP="005F163A">
      <w:pPr>
        <w:pStyle w:val="ListParagraph"/>
        <w:numPr>
          <w:ilvl w:val="0"/>
          <w:numId w:val="49"/>
        </w:numPr>
        <w:spacing w:after="200" w:line="360" w:lineRule="auto"/>
        <w:rPr>
          <w:rFonts w:ascii="Times New Roman" w:eastAsia="Arial" w:hAnsi="Times New Roman" w:cs="Arial"/>
          <w:sz w:val="36"/>
        </w:rPr>
      </w:pPr>
      <w:r w:rsidRPr="00B57D3C">
        <w:rPr>
          <w:rFonts w:ascii="Arial" w:eastAsia="Arial" w:hAnsi="Arial" w:cs="Arial"/>
          <w:sz w:val="32"/>
        </w:rPr>
        <w:t>roads.</w:t>
      </w:r>
    </w:p>
    <w:p w14:paraId="24021D8D" w14:textId="21318022" w:rsidR="00CF5E34" w:rsidRDefault="00CF5E34" w:rsidP="005F163A">
      <w:pPr>
        <w:pStyle w:val="ListParagraph"/>
        <w:spacing w:after="200" w:line="360" w:lineRule="auto"/>
        <w:ind w:left="1080"/>
        <w:rPr>
          <w:rFonts w:ascii="Times New Roman" w:eastAsia="Arial" w:hAnsi="Times New Roman" w:cs="Arial"/>
          <w:sz w:val="36"/>
        </w:rPr>
      </w:pPr>
    </w:p>
    <w:p w14:paraId="030D636F" w14:textId="47501D9D" w:rsidR="00C87D0C" w:rsidRDefault="00C87D0C" w:rsidP="005F163A">
      <w:pPr>
        <w:pStyle w:val="ListParagraph"/>
        <w:spacing w:after="200" w:line="360" w:lineRule="auto"/>
        <w:ind w:left="1080"/>
        <w:rPr>
          <w:rFonts w:ascii="Times New Roman" w:eastAsia="Arial" w:hAnsi="Times New Roman" w:cs="Arial"/>
          <w:sz w:val="36"/>
        </w:rPr>
      </w:pPr>
    </w:p>
    <w:p w14:paraId="678CFC74" w14:textId="26BDE7FA" w:rsidR="00C87D0C" w:rsidRDefault="00C87D0C" w:rsidP="005F163A">
      <w:pPr>
        <w:pStyle w:val="ListParagraph"/>
        <w:spacing w:after="200" w:line="360" w:lineRule="auto"/>
        <w:ind w:left="1080"/>
        <w:rPr>
          <w:rFonts w:ascii="Times New Roman" w:eastAsia="Arial" w:hAnsi="Times New Roman" w:cs="Arial"/>
          <w:sz w:val="36"/>
        </w:rPr>
      </w:pPr>
    </w:p>
    <w:p w14:paraId="5E7922A2" w14:textId="77777777" w:rsidR="00C87D0C" w:rsidRPr="00B57D3C" w:rsidRDefault="00C87D0C" w:rsidP="005F163A">
      <w:pPr>
        <w:pStyle w:val="ListParagraph"/>
        <w:spacing w:after="200" w:line="360" w:lineRule="auto"/>
        <w:ind w:left="1080"/>
        <w:rPr>
          <w:rFonts w:ascii="Times New Roman" w:eastAsia="Arial" w:hAnsi="Times New Roman" w:cs="Arial"/>
          <w:sz w:val="36"/>
        </w:rPr>
      </w:pPr>
    </w:p>
    <w:p w14:paraId="0034705C" w14:textId="77777777" w:rsidR="00440281" w:rsidRPr="00B57D3C" w:rsidRDefault="00440281"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lastRenderedPageBreak/>
        <w:t>Issues with the term ‘mobility device’</w:t>
      </w:r>
    </w:p>
    <w:p w14:paraId="76C72D7E" w14:textId="77777777" w:rsidR="00440281" w:rsidRPr="00B57D3C" w:rsidRDefault="00440281" w:rsidP="005F163A">
      <w:pPr>
        <w:spacing w:before="120" w:after="0" w:line="360" w:lineRule="auto"/>
        <w:rPr>
          <w:rFonts w:ascii="Arial" w:eastAsia="Calibri" w:hAnsi="Arial" w:cs="Arial"/>
          <w:sz w:val="32"/>
        </w:rPr>
      </w:pPr>
      <w:r w:rsidRPr="00B57D3C">
        <w:rPr>
          <w:rFonts w:ascii="Arial" w:eastAsia="Calibri" w:hAnsi="Arial" w:cs="Arial"/>
          <w:sz w:val="32"/>
        </w:rPr>
        <w:t xml:space="preserve">The definition of mobility devices is very broad. This means that devices of very different sizes and speeds can use the footpath, and this can sometimes be restrictive and dangerous for others. </w:t>
      </w:r>
    </w:p>
    <w:p w14:paraId="52294431" w14:textId="77777777" w:rsidR="00440281" w:rsidRPr="00B57D3C" w:rsidRDefault="00440281" w:rsidP="005F163A">
      <w:pPr>
        <w:spacing w:before="120" w:after="0" w:line="360" w:lineRule="auto"/>
        <w:rPr>
          <w:rFonts w:ascii="Arial" w:eastAsia="Arial" w:hAnsi="Arial" w:cs="Times New Roman"/>
          <w:b/>
          <w:i/>
          <w:iCs/>
          <w:color w:val="2575AE"/>
          <w:sz w:val="32"/>
        </w:rPr>
      </w:pPr>
      <w:r w:rsidRPr="00B57D3C">
        <w:rPr>
          <w:rFonts w:ascii="Arial" w:eastAsia="Arial" w:hAnsi="Arial" w:cs="Times New Roman"/>
          <w:b/>
          <w:i/>
          <w:iCs/>
          <w:color w:val="2575AE"/>
          <w:sz w:val="32"/>
        </w:rPr>
        <w:t>Proposed change</w:t>
      </w:r>
    </w:p>
    <w:p w14:paraId="1429F8F9" w14:textId="77777777" w:rsidR="00CF5E34" w:rsidRPr="00B57D3C" w:rsidRDefault="00CF5E34" w:rsidP="005F163A">
      <w:pPr>
        <w:spacing w:before="120" w:after="0" w:line="360" w:lineRule="auto"/>
        <w:rPr>
          <w:rFonts w:ascii="Arial" w:eastAsia="Arial" w:hAnsi="Arial" w:cs="Times New Roman"/>
          <w:b/>
          <w:i/>
          <w:iCs/>
          <w:color w:val="2575AE"/>
          <w:sz w:val="32"/>
        </w:rPr>
      </w:pPr>
    </w:p>
    <w:p w14:paraId="294134E3" w14:textId="77777777" w:rsidR="00440281" w:rsidRPr="00B57D3C" w:rsidRDefault="00440281" w:rsidP="005F163A">
      <w:pPr>
        <w:spacing w:before="120" w:after="0" w:line="360" w:lineRule="auto"/>
        <w:contextualSpacing/>
        <w:rPr>
          <w:rFonts w:ascii="Arial" w:eastAsia="Calibri" w:hAnsi="Arial" w:cs="Arial"/>
          <w:sz w:val="32"/>
        </w:rPr>
      </w:pPr>
      <w:r w:rsidRPr="00B57D3C">
        <w:rPr>
          <w:rFonts w:ascii="Arial" w:eastAsia="Calibri" w:hAnsi="Arial" w:cs="Arial"/>
          <w:sz w:val="32"/>
        </w:rPr>
        <w:t>As outlined under proposal 1B, powered wheelchairs (which are currently defined as a mobility devices) will have their own category.</w:t>
      </w:r>
    </w:p>
    <w:p w14:paraId="4596A66E" w14:textId="77777777" w:rsidR="00440281" w:rsidRPr="00B57D3C" w:rsidRDefault="00440281" w:rsidP="005F163A">
      <w:pPr>
        <w:spacing w:before="120" w:after="0" w:line="360" w:lineRule="auto"/>
        <w:contextualSpacing/>
        <w:rPr>
          <w:rFonts w:ascii="Arial" w:eastAsia="Calibri" w:hAnsi="Arial" w:cs="Arial"/>
          <w:sz w:val="32"/>
        </w:rPr>
      </w:pPr>
    </w:p>
    <w:p w14:paraId="3F7BAC1E" w14:textId="77777777" w:rsidR="00440281" w:rsidRPr="00B57D3C" w:rsidRDefault="00440281" w:rsidP="005F163A">
      <w:pPr>
        <w:spacing w:before="120" w:after="0" w:line="360" w:lineRule="auto"/>
        <w:contextualSpacing/>
        <w:rPr>
          <w:rFonts w:ascii="Arial" w:eastAsia="Calibri" w:hAnsi="Arial" w:cs="Arial"/>
          <w:sz w:val="32"/>
          <w:bdr w:val="single" w:sz="4" w:space="0" w:color="auto"/>
        </w:rPr>
      </w:pPr>
      <w:r w:rsidRPr="00B57D3C">
        <w:rPr>
          <w:rFonts w:ascii="Arial" w:eastAsia="Calibri" w:hAnsi="Arial" w:cs="Arial"/>
          <w:sz w:val="32"/>
        </w:rPr>
        <w:t>We plan to review the mobility device category as part of future vehicle classification work. We welcome your suggestions on what new categories might look like.</w:t>
      </w:r>
      <w:r w:rsidRPr="00B57D3C">
        <w:rPr>
          <w:rFonts w:ascii="Arial" w:eastAsia="Calibri" w:hAnsi="Arial" w:cs="Arial"/>
          <w:sz w:val="32"/>
          <w:bdr w:val="single" w:sz="4" w:space="0" w:color="auto"/>
        </w:rPr>
        <w:t xml:space="preserve"> </w:t>
      </w:r>
    </w:p>
    <w:p w14:paraId="0686D2CB" w14:textId="77777777" w:rsidR="00440281" w:rsidRDefault="00440281" w:rsidP="005F163A">
      <w:pPr>
        <w:spacing w:line="360" w:lineRule="auto"/>
      </w:pPr>
    </w:p>
    <w:tbl>
      <w:tblPr>
        <w:tblStyle w:val="TableGrid"/>
        <w:tblW w:w="0" w:type="auto"/>
        <w:tblLook w:val="04A0" w:firstRow="1" w:lastRow="0" w:firstColumn="1" w:lastColumn="0" w:noHBand="0" w:noVBand="1"/>
      </w:tblPr>
      <w:tblGrid>
        <w:gridCol w:w="8778"/>
      </w:tblGrid>
      <w:tr w:rsidR="00440281" w14:paraId="15C3524E" w14:textId="77777777" w:rsidTr="00CF5E34">
        <w:tc>
          <w:tcPr>
            <w:tcW w:w="8778" w:type="dxa"/>
            <w:shd w:val="clear" w:color="auto" w:fill="F2F2F2" w:themeFill="background1" w:themeFillShade="F2"/>
          </w:tcPr>
          <w:p w14:paraId="7D516BB1" w14:textId="77777777" w:rsidR="00440281" w:rsidRPr="00B57D3C" w:rsidRDefault="00440281" w:rsidP="0083390A">
            <w:pPr>
              <w:spacing w:line="276" w:lineRule="auto"/>
              <w:rPr>
                <w:sz w:val="32"/>
              </w:rPr>
            </w:pPr>
          </w:p>
          <w:p w14:paraId="379D5D1D" w14:textId="77777777" w:rsidR="00440281" w:rsidRPr="00B57D3C" w:rsidRDefault="00440281" w:rsidP="0083390A">
            <w:pPr>
              <w:spacing w:after="120" w:line="276" w:lineRule="auto"/>
              <w:rPr>
                <w:rFonts w:ascii="Arial" w:eastAsia="Arial" w:hAnsi="Arial" w:cs="Arial"/>
                <w:i/>
                <w:sz w:val="32"/>
              </w:rPr>
            </w:pPr>
            <w:r w:rsidRPr="00B57D3C">
              <w:rPr>
                <w:rFonts w:ascii="Arial" w:eastAsia="Arial" w:hAnsi="Arial" w:cs="Arial"/>
                <w:b/>
                <w:sz w:val="32"/>
              </w:rPr>
              <w:t>Rule reference:</w:t>
            </w:r>
            <w:r w:rsidRPr="00B57D3C">
              <w:rPr>
                <w:rFonts w:ascii="Arial" w:eastAsia="Arial" w:hAnsi="Arial" w:cs="Arial"/>
                <w:sz w:val="32"/>
              </w:rPr>
              <w:t xml:space="preserve"> </w:t>
            </w:r>
            <w:r w:rsidRPr="00B57D3C">
              <w:rPr>
                <w:rFonts w:ascii="Arial" w:eastAsia="Arial" w:hAnsi="Arial" w:cs="Arial"/>
                <w:i/>
                <w:sz w:val="32"/>
              </w:rPr>
              <w:t>Clauses in proposed Land Transport Rule: Paths and Road Margins 2020: Section 3 (Requirements for cyclists, riders of transport devices and mobility devices and pedestrians) and Part 2 (Definitions).</w:t>
            </w:r>
          </w:p>
          <w:p w14:paraId="35CD0847" w14:textId="5E7BC54E" w:rsidR="00440281" w:rsidRPr="00D035BA" w:rsidRDefault="00440281" w:rsidP="00D035BA">
            <w:pPr>
              <w:spacing w:after="120" w:line="276" w:lineRule="auto"/>
              <w:rPr>
                <w:rFonts w:ascii="Arial" w:eastAsia="Arial" w:hAnsi="Arial" w:cs="Arial"/>
                <w:i/>
                <w:sz w:val="32"/>
              </w:rPr>
            </w:pPr>
            <w:r w:rsidRPr="00B57D3C">
              <w:rPr>
                <w:rFonts w:ascii="Arial" w:eastAsia="Arial" w:hAnsi="Arial" w:cs="Arial"/>
                <w:i/>
                <w:sz w:val="32"/>
              </w:rPr>
              <w:t>Clauses in Land Transport Act 1998: Section 2(1) (Interpretation).</w:t>
            </w:r>
          </w:p>
        </w:tc>
      </w:tr>
    </w:tbl>
    <w:p w14:paraId="01392AE5" w14:textId="188AB16D" w:rsidR="00440281" w:rsidRDefault="00440281" w:rsidP="0083390A">
      <w:pPr>
        <w:spacing w:line="276" w:lineRule="auto"/>
      </w:pPr>
    </w:p>
    <w:p w14:paraId="1BC56A9B" w14:textId="699D999A" w:rsidR="005F163A" w:rsidRDefault="005F163A" w:rsidP="0083390A">
      <w:pPr>
        <w:spacing w:line="276" w:lineRule="auto"/>
      </w:pPr>
    </w:p>
    <w:p w14:paraId="5E1A9C42" w14:textId="3DE97EB9" w:rsidR="005F163A" w:rsidRDefault="005F163A" w:rsidP="0083390A">
      <w:pPr>
        <w:spacing w:line="276" w:lineRule="auto"/>
      </w:pPr>
    </w:p>
    <w:p w14:paraId="41AF4484" w14:textId="7BE45677" w:rsidR="005F163A" w:rsidRDefault="005F163A" w:rsidP="0083390A">
      <w:pPr>
        <w:spacing w:line="276" w:lineRule="auto"/>
      </w:pPr>
    </w:p>
    <w:p w14:paraId="01D5FD42" w14:textId="0961815B" w:rsidR="005F163A" w:rsidRDefault="005F163A" w:rsidP="0083390A">
      <w:pPr>
        <w:spacing w:line="276" w:lineRule="auto"/>
      </w:pPr>
    </w:p>
    <w:p w14:paraId="7CAC3242" w14:textId="77777777" w:rsidR="005F163A" w:rsidRDefault="005F163A" w:rsidP="0083390A">
      <w:pPr>
        <w:spacing w:line="276" w:lineRule="auto"/>
      </w:pPr>
    </w:p>
    <w:tbl>
      <w:tblPr>
        <w:tblStyle w:val="TableGrid"/>
        <w:tblW w:w="0" w:type="auto"/>
        <w:tblLook w:val="04A0" w:firstRow="1" w:lastRow="0" w:firstColumn="1" w:lastColumn="0" w:noHBand="0" w:noVBand="1"/>
      </w:tblPr>
      <w:tblGrid>
        <w:gridCol w:w="8778"/>
      </w:tblGrid>
      <w:tr w:rsidR="00440281" w14:paraId="6553199E" w14:textId="77777777" w:rsidTr="00440281">
        <w:tc>
          <w:tcPr>
            <w:tcW w:w="8778" w:type="dxa"/>
          </w:tcPr>
          <w:p w14:paraId="092F3B48" w14:textId="77777777" w:rsidR="00440281" w:rsidRDefault="00440281" w:rsidP="0083390A">
            <w:pPr>
              <w:spacing w:line="276" w:lineRule="auto"/>
            </w:pPr>
          </w:p>
          <w:p w14:paraId="7401F373" w14:textId="77777777" w:rsidR="00440281" w:rsidRPr="00B57D3C" w:rsidRDefault="00440281" w:rsidP="0083390A">
            <w:pPr>
              <w:spacing w:after="120" w:line="276" w:lineRule="auto"/>
              <w:rPr>
                <w:rFonts w:ascii="Arial" w:eastAsia="Arial" w:hAnsi="Arial" w:cs="Arial"/>
                <w:b/>
                <w:sz w:val="32"/>
              </w:rPr>
            </w:pPr>
            <w:r w:rsidRPr="00B57D3C">
              <w:rPr>
                <w:rFonts w:ascii="Arial" w:eastAsia="Arial" w:hAnsi="Arial" w:cs="Arial"/>
                <w:b/>
                <w:sz w:val="32"/>
              </w:rPr>
              <w:t>Proposal 1D: Mobility devices – Questions for your submission</w:t>
            </w:r>
          </w:p>
          <w:p w14:paraId="09E57443" w14:textId="77777777" w:rsidR="00440281" w:rsidRPr="00B57D3C" w:rsidRDefault="00440281" w:rsidP="0083390A">
            <w:pPr>
              <w:pStyle w:val="ListParagraph"/>
              <w:numPr>
                <w:ilvl w:val="0"/>
                <w:numId w:val="23"/>
              </w:numPr>
              <w:spacing w:after="120" w:line="276" w:lineRule="auto"/>
              <w:rPr>
                <w:rFonts w:ascii="Arial" w:eastAsia="Arial" w:hAnsi="Arial" w:cs="Arial"/>
                <w:sz w:val="32"/>
              </w:rPr>
            </w:pPr>
            <w:bookmarkStart w:id="29" w:name="_Hlk27062477"/>
            <w:bookmarkStart w:id="30" w:name="_Hlk27062478"/>
            <w:r w:rsidRPr="00B57D3C">
              <w:rPr>
                <w:rFonts w:ascii="Arial" w:eastAsia="Arial" w:hAnsi="Arial" w:cs="Arial"/>
                <w:sz w:val="32"/>
              </w:rPr>
              <w:t>Mobility devices have the same level of access as pedestrians but will have to give way to pedestrians and powered wheelchairs under the proposed changes. Do you agree? Why/why not?</w:t>
            </w:r>
          </w:p>
          <w:p w14:paraId="42A9D261" w14:textId="77777777" w:rsidR="00440281" w:rsidRPr="00B57D3C" w:rsidRDefault="00440281" w:rsidP="0083390A">
            <w:pPr>
              <w:spacing w:after="120" w:line="276" w:lineRule="auto"/>
              <w:ind w:left="720"/>
              <w:contextualSpacing/>
              <w:rPr>
                <w:rFonts w:ascii="Arial" w:eastAsia="Arial" w:hAnsi="Arial" w:cs="Arial"/>
                <w:sz w:val="32"/>
              </w:rPr>
            </w:pPr>
          </w:p>
          <w:p w14:paraId="07F8BB3E" w14:textId="77777777" w:rsidR="00440281" w:rsidRPr="00B57D3C" w:rsidRDefault="00440281" w:rsidP="0083390A">
            <w:pPr>
              <w:numPr>
                <w:ilvl w:val="0"/>
                <w:numId w:val="23"/>
              </w:numPr>
              <w:spacing w:after="120" w:line="276" w:lineRule="auto"/>
              <w:contextualSpacing/>
              <w:rPr>
                <w:rFonts w:ascii="Arial" w:eastAsia="Arial" w:hAnsi="Arial" w:cs="Arial"/>
                <w:sz w:val="32"/>
              </w:rPr>
            </w:pPr>
            <w:r w:rsidRPr="00B57D3C">
              <w:rPr>
                <w:rFonts w:ascii="Arial" w:eastAsia="Arial" w:hAnsi="Arial" w:cs="Arial"/>
                <w:sz w:val="32"/>
              </w:rPr>
              <w:t>Do you think there will be any safety or access-related problems with mobility devices operating in different spaces? Please explain.</w:t>
            </w:r>
            <w:bookmarkEnd w:id="29"/>
            <w:bookmarkEnd w:id="30"/>
          </w:p>
          <w:p w14:paraId="6C33F17E" w14:textId="77777777" w:rsidR="00440281" w:rsidRPr="00B57D3C" w:rsidRDefault="00440281" w:rsidP="0083390A">
            <w:pPr>
              <w:spacing w:after="120" w:line="276" w:lineRule="auto"/>
              <w:ind w:left="720"/>
              <w:contextualSpacing/>
              <w:rPr>
                <w:rFonts w:ascii="Arial" w:eastAsia="Arial" w:hAnsi="Arial" w:cs="Arial"/>
                <w:sz w:val="32"/>
              </w:rPr>
            </w:pPr>
          </w:p>
          <w:p w14:paraId="1FC462EA" w14:textId="77777777" w:rsidR="00440281" w:rsidRPr="00B57D3C" w:rsidRDefault="00440281" w:rsidP="0083390A">
            <w:pPr>
              <w:numPr>
                <w:ilvl w:val="0"/>
                <w:numId w:val="23"/>
              </w:numPr>
              <w:spacing w:after="120" w:line="276" w:lineRule="auto"/>
              <w:contextualSpacing/>
              <w:rPr>
                <w:rFonts w:ascii="Arial" w:eastAsia="Arial" w:hAnsi="Arial" w:cs="Arial"/>
                <w:sz w:val="32"/>
              </w:rPr>
            </w:pPr>
            <w:r w:rsidRPr="00B57D3C">
              <w:rPr>
                <w:rFonts w:ascii="Arial" w:eastAsia="Arial" w:hAnsi="Arial" w:cs="Arial"/>
                <w:sz w:val="32"/>
              </w:rPr>
              <w:t>We intend to review the mobility device category at a later date. What factors do you think we need to consider?</w:t>
            </w:r>
          </w:p>
          <w:p w14:paraId="4C137377" w14:textId="77777777" w:rsidR="00440281" w:rsidRDefault="00440281" w:rsidP="0083390A">
            <w:pPr>
              <w:spacing w:line="276" w:lineRule="auto"/>
            </w:pPr>
          </w:p>
          <w:p w14:paraId="21416882" w14:textId="77777777" w:rsidR="00440281" w:rsidRDefault="00440281" w:rsidP="0083390A">
            <w:pPr>
              <w:spacing w:line="276" w:lineRule="auto"/>
            </w:pPr>
          </w:p>
        </w:tc>
      </w:tr>
    </w:tbl>
    <w:p w14:paraId="36F52971" w14:textId="77777777" w:rsidR="00822672" w:rsidRPr="00822672" w:rsidRDefault="00822672" w:rsidP="0083390A">
      <w:pPr>
        <w:spacing w:line="276" w:lineRule="auto"/>
      </w:pPr>
    </w:p>
    <w:p w14:paraId="7493E540" w14:textId="15AB8833" w:rsidR="00765EA5" w:rsidRPr="00B57D3C" w:rsidRDefault="00765EA5" w:rsidP="005F163A">
      <w:pPr>
        <w:pStyle w:val="Heading3"/>
        <w:spacing w:line="360" w:lineRule="auto"/>
        <w:rPr>
          <w:sz w:val="32"/>
        </w:rPr>
      </w:pPr>
      <w:bookmarkStart w:id="31" w:name="_Toc34666330"/>
      <w:r w:rsidRPr="00B57D3C">
        <w:rPr>
          <w:sz w:val="32"/>
        </w:rPr>
        <w:t>Alternative proposal – Keep current vehicle definitions</w:t>
      </w:r>
      <w:bookmarkEnd w:id="31"/>
      <w:r w:rsidRPr="00B57D3C">
        <w:rPr>
          <w:sz w:val="32"/>
        </w:rPr>
        <w:t xml:space="preserve"> </w:t>
      </w:r>
    </w:p>
    <w:p w14:paraId="68CEAB9A" w14:textId="77777777" w:rsidR="00765EA5" w:rsidRPr="00B57D3C" w:rsidRDefault="00765EA5" w:rsidP="005F163A">
      <w:pPr>
        <w:spacing w:line="360" w:lineRule="auto"/>
        <w:rPr>
          <w:sz w:val="32"/>
        </w:rPr>
      </w:pPr>
      <w:r w:rsidRPr="00B57D3C">
        <w:rPr>
          <w:sz w:val="32"/>
        </w:rPr>
        <w:t xml:space="preserve">An alternative to our proposed changes is to retain the status quo. This would mean that changes to vehicle definitions would happen as part of a detailed review in the future. </w:t>
      </w:r>
    </w:p>
    <w:p w14:paraId="5B9A2DC0" w14:textId="77777777" w:rsidR="00765EA5" w:rsidRPr="00B57D3C" w:rsidRDefault="00765EA5" w:rsidP="005F163A">
      <w:pPr>
        <w:spacing w:line="360" w:lineRule="auto"/>
        <w:rPr>
          <w:sz w:val="32"/>
        </w:rPr>
      </w:pPr>
      <w:r w:rsidRPr="00B57D3C">
        <w:rPr>
          <w:sz w:val="32"/>
        </w:rPr>
        <w:t>We have identified multiple issues with the current vehicle definitions, but only some can be addressed by the proposals in Accessible Streets. It could be more beneficial to review vehicle definitions through legislative changes, that could include:</w:t>
      </w:r>
    </w:p>
    <w:p w14:paraId="44DA13CA" w14:textId="77777777" w:rsidR="00765EA5" w:rsidRPr="00B57D3C" w:rsidRDefault="00765EA5" w:rsidP="005F163A">
      <w:pPr>
        <w:pStyle w:val="ListParagraph"/>
        <w:numPr>
          <w:ilvl w:val="0"/>
          <w:numId w:val="30"/>
        </w:numPr>
        <w:spacing w:line="360" w:lineRule="auto"/>
        <w:rPr>
          <w:sz w:val="32"/>
        </w:rPr>
      </w:pPr>
      <w:r w:rsidRPr="00B57D3C">
        <w:rPr>
          <w:sz w:val="32"/>
        </w:rPr>
        <w:t>changes to the Transport Agency’s declaration powers</w:t>
      </w:r>
    </w:p>
    <w:p w14:paraId="7D35FB94" w14:textId="77777777" w:rsidR="00765EA5" w:rsidRPr="00B57D3C" w:rsidRDefault="00765EA5" w:rsidP="005F163A">
      <w:pPr>
        <w:pStyle w:val="ListParagraph"/>
        <w:spacing w:line="360" w:lineRule="auto"/>
        <w:rPr>
          <w:sz w:val="32"/>
        </w:rPr>
      </w:pPr>
      <w:r w:rsidRPr="00B57D3C">
        <w:rPr>
          <w:sz w:val="32"/>
        </w:rPr>
        <w:lastRenderedPageBreak/>
        <w:t xml:space="preserve"> </w:t>
      </w:r>
    </w:p>
    <w:p w14:paraId="1B015CBF" w14:textId="77777777" w:rsidR="00765EA5" w:rsidRPr="00B57D3C" w:rsidRDefault="00765EA5" w:rsidP="005F163A">
      <w:pPr>
        <w:pStyle w:val="ListParagraph"/>
        <w:numPr>
          <w:ilvl w:val="0"/>
          <w:numId w:val="30"/>
        </w:numPr>
        <w:spacing w:line="360" w:lineRule="auto"/>
        <w:rPr>
          <w:sz w:val="32"/>
        </w:rPr>
      </w:pPr>
      <w:r w:rsidRPr="00B57D3C">
        <w:rPr>
          <w:sz w:val="32"/>
        </w:rPr>
        <w:t>clarifying the definition of mobility devices, including how we regulate large covered vehicles such as “Twizys”</w:t>
      </w:r>
    </w:p>
    <w:p w14:paraId="1E4FC828" w14:textId="77777777" w:rsidR="00765EA5" w:rsidRPr="00B57D3C" w:rsidRDefault="00765EA5" w:rsidP="005F163A">
      <w:pPr>
        <w:pStyle w:val="ListParagraph"/>
        <w:spacing w:line="360" w:lineRule="auto"/>
        <w:rPr>
          <w:sz w:val="32"/>
        </w:rPr>
      </w:pPr>
    </w:p>
    <w:p w14:paraId="75BE65EB" w14:textId="77777777" w:rsidR="00765EA5" w:rsidRPr="00B57D3C" w:rsidRDefault="00765EA5" w:rsidP="005F163A">
      <w:pPr>
        <w:pStyle w:val="ListParagraph"/>
        <w:numPr>
          <w:ilvl w:val="0"/>
          <w:numId w:val="30"/>
        </w:numPr>
        <w:spacing w:line="360" w:lineRule="auto"/>
        <w:rPr>
          <w:sz w:val="32"/>
        </w:rPr>
      </w:pPr>
      <w:r w:rsidRPr="00B57D3C">
        <w:rPr>
          <w:sz w:val="32"/>
        </w:rPr>
        <w:t xml:space="preserve">clarifying the status of low-powered vehicles, such as e-skateboards, hoverboards, and Segways and any other emerging devices. </w:t>
      </w:r>
    </w:p>
    <w:p w14:paraId="2458DBD6" w14:textId="77777777" w:rsidR="00765EA5" w:rsidRPr="00B57D3C" w:rsidRDefault="00765EA5" w:rsidP="005F163A">
      <w:pPr>
        <w:spacing w:line="360" w:lineRule="auto"/>
        <w:rPr>
          <w:sz w:val="32"/>
        </w:rPr>
      </w:pPr>
      <w:r w:rsidRPr="00B57D3C">
        <w:rPr>
          <w:sz w:val="32"/>
        </w:rPr>
        <w:t xml:space="preserve">However, if we make no change to vehicle definitions through Accessible Streets, the following problems will continue:  </w:t>
      </w:r>
    </w:p>
    <w:p w14:paraId="7FF67722" w14:textId="77777777" w:rsidR="00765EA5" w:rsidRPr="00B57D3C" w:rsidRDefault="00765EA5" w:rsidP="005F163A">
      <w:pPr>
        <w:pStyle w:val="ListParagraph"/>
        <w:numPr>
          <w:ilvl w:val="0"/>
          <w:numId w:val="29"/>
        </w:numPr>
        <w:spacing w:line="360" w:lineRule="auto"/>
        <w:rPr>
          <w:sz w:val="32"/>
        </w:rPr>
      </w:pPr>
      <w:r w:rsidRPr="00B57D3C">
        <w:rPr>
          <w:sz w:val="32"/>
        </w:rPr>
        <w:t xml:space="preserve">Devices like e-scooters and skateboards will continue to have the same definition as each other. This will make it difficult for road controlling authorities (RCAs) to regulate them as they cannot regulate them separately. </w:t>
      </w:r>
    </w:p>
    <w:p w14:paraId="2D453DC0" w14:textId="77777777" w:rsidR="00765EA5" w:rsidRPr="00B57D3C" w:rsidRDefault="00765EA5" w:rsidP="005F163A">
      <w:pPr>
        <w:pStyle w:val="ListParagraph"/>
        <w:spacing w:line="360" w:lineRule="auto"/>
        <w:rPr>
          <w:sz w:val="32"/>
        </w:rPr>
      </w:pPr>
    </w:p>
    <w:p w14:paraId="545EC5E4" w14:textId="77777777" w:rsidR="00765EA5" w:rsidRPr="00B57D3C" w:rsidRDefault="00765EA5" w:rsidP="005F163A">
      <w:pPr>
        <w:pStyle w:val="ListParagraph"/>
        <w:numPr>
          <w:ilvl w:val="0"/>
          <w:numId w:val="29"/>
        </w:numPr>
        <w:spacing w:line="360" w:lineRule="auto"/>
        <w:rPr>
          <w:sz w:val="32"/>
        </w:rPr>
      </w:pPr>
      <w:r w:rsidRPr="00B57D3C">
        <w:rPr>
          <w:sz w:val="32"/>
        </w:rPr>
        <w:t>The definition of devices such as e-skateboards, hoverboards, and powered unicycles is unclear as they can be defined as both wheeled recreational devices and motor vehicles. No change would mean that these definitions would continue to be unclear.</w:t>
      </w:r>
    </w:p>
    <w:p w14:paraId="52DA9F2F" w14:textId="77777777" w:rsidR="00765EA5" w:rsidRPr="00B57D3C" w:rsidRDefault="00765EA5" w:rsidP="005F163A">
      <w:pPr>
        <w:pStyle w:val="ListParagraph"/>
        <w:spacing w:line="360" w:lineRule="auto"/>
        <w:rPr>
          <w:sz w:val="32"/>
        </w:rPr>
      </w:pPr>
    </w:p>
    <w:p w14:paraId="2967604A" w14:textId="751119A1" w:rsidR="00D035BA" w:rsidRDefault="00765EA5" w:rsidP="005F163A">
      <w:pPr>
        <w:pStyle w:val="ListParagraph"/>
        <w:numPr>
          <w:ilvl w:val="0"/>
          <w:numId w:val="29"/>
        </w:numPr>
        <w:spacing w:line="360" w:lineRule="auto"/>
        <w:rPr>
          <w:sz w:val="32"/>
        </w:rPr>
      </w:pPr>
      <w:r w:rsidRPr="00B57D3C">
        <w:rPr>
          <w:sz w:val="32"/>
        </w:rPr>
        <w:t>Small wheeled cycles would continue to be defined as both cycles and wheeled recreational devices, leaving confusion about the rules for these vehicles.</w:t>
      </w:r>
    </w:p>
    <w:p w14:paraId="2C53CCE4" w14:textId="77777777" w:rsidR="005F163A" w:rsidRPr="005F163A" w:rsidRDefault="005F163A" w:rsidP="005F163A">
      <w:pPr>
        <w:pStyle w:val="ListParagraph"/>
        <w:rPr>
          <w:sz w:val="32"/>
        </w:rPr>
      </w:pPr>
    </w:p>
    <w:p w14:paraId="2C113CBC" w14:textId="77777777" w:rsidR="005F163A" w:rsidRPr="005F163A" w:rsidRDefault="005F163A" w:rsidP="005F163A">
      <w:pPr>
        <w:pStyle w:val="ListParagraph"/>
        <w:spacing w:line="360" w:lineRule="auto"/>
        <w:rPr>
          <w:sz w:val="32"/>
        </w:rPr>
      </w:pPr>
    </w:p>
    <w:tbl>
      <w:tblPr>
        <w:tblStyle w:val="TableGrid"/>
        <w:tblW w:w="0" w:type="auto"/>
        <w:tblLook w:val="04A0" w:firstRow="1" w:lastRow="0" w:firstColumn="1" w:lastColumn="0" w:noHBand="0" w:noVBand="1"/>
      </w:tblPr>
      <w:tblGrid>
        <w:gridCol w:w="8778"/>
      </w:tblGrid>
      <w:tr w:rsidR="00765EA5" w14:paraId="18B43A49" w14:textId="77777777" w:rsidTr="002F6803">
        <w:tc>
          <w:tcPr>
            <w:tcW w:w="8778" w:type="dxa"/>
            <w:shd w:val="clear" w:color="auto" w:fill="F2F2F2" w:themeFill="background1" w:themeFillShade="F2"/>
          </w:tcPr>
          <w:p w14:paraId="3C2C89B1" w14:textId="77777777" w:rsidR="00765EA5" w:rsidRDefault="00765EA5" w:rsidP="0083390A">
            <w:pPr>
              <w:spacing w:line="276" w:lineRule="auto"/>
            </w:pPr>
          </w:p>
          <w:p w14:paraId="13AB243E" w14:textId="77777777" w:rsidR="00765EA5" w:rsidRPr="00B57D3C" w:rsidRDefault="00765EA5" w:rsidP="0083390A">
            <w:pPr>
              <w:spacing w:line="276" w:lineRule="auto"/>
              <w:rPr>
                <w:i/>
                <w:sz w:val="32"/>
              </w:rPr>
            </w:pPr>
            <w:r w:rsidRPr="00B57D3C">
              <w:rPr>
                <w:b/>
                <w:sz w:val="32"/>
              </w:rPr>
              <w:t>Rule Reference:</w:t>
            </w:r>
            <w:r w:rsidRPr="00B57D3C">
              <w:rPr>
                <w:sz w:val="32"/>
              </w:rPr>
              <w:t xml:space="preserve"> </w:t>
            </w:r>
            <w:r w:rsidRPr="00B57D3C">
              <w:rPr>
                <w:i/>
                <w:sz w:val="32"/>
              </w:rPr>
              <w:t>Clauses in proposed Land Transport Rule: Paths and Road Margins 2020: Section 3 (Requirements for cyclists, riders of transport devices and mobility devices and pedestrians) and Part 2 (Definitions).</w:t>
            </w:r>
          </w:p>
          <w:p w14:paraId="279A294E" w14:textId="77777777" w:rsidR="00765EA5" w:rsidRPr="00B57D3C" w:rsidRDefault="00765EA5" w:rsidP="0083390A">
            <w:pPr>
              <w:spacing w:line="276" w:lineRule="auto"/>
              <w:rPr>
                <w:i/>
                <w:sz w:val="32"/>
              </w:rPr>
            </w:pPr>
            <w:r w:rsidRPr="00B57D3C">
              <w:rPr>
                <w:i/>
                <w:sz w:val="32"/>
              </w:rPr>
              <w:t xml:space="preserve">Clauses in Land Transport (Road User) Rule 2004: Clause 1.6 (Interpretation) </w:t>
            </w:r>
          </w:p>
          <w:p w14:paraId="602F5373" w14:textId="77777777" w:rsidR="00765EA5" w:rsidRPr="00B57D3C" w:rsidRDefault="00765EA5" w:rsidP="0083390A">
            <w:pPr>
              <w:spacing w:line="276" w:lineRule="auto"/>
              <w:rPr>
                <w:i/>
                <w:sz w:val="32"/>
              </w:rPr>
            </w:pPr>
            <w:r w:rsidRPr="00B57D3C">
              <w:rPr>
                <w:i/>
                <w:sz w:val="32"/>
              </w:rPr>
              <w:t xml:space="preserve">Clauses in Land Transport Rule: Vehicle Standards Compliance 2002: Part 2, Table A (Vehicle </w:t>
            </w:r>
          </w:p>
          <w:p w14:paraId="12A152E0" w14:textId="77777777" w:rsidR="00765EA5" w:rsidRPr="00B57D3C" w:rsidRDefault="00765EA5" w:rsidP="0083390A">
            <w:pPr>
              <w:spacing w:line="276" w:lineRule="auto"/>
              <w:rPr>
                <w:i/>
                <w:sz w:val="32"/>
              </w:rPr>
            </w:pPr>
            <w:r w:rsidRPr="00B57D3C">
              <w:rPr>
                <w:i/>
                <w:sz w:val="32"/>
              </w:rPr>
              <w:t>Classes)</w:t>
            </w:r>
          </w:p>
          <w:p w14:paraId="51F504A9" w14:textId="77777777" w:rsidR="00765EA5" w:rsidRPr="00B57D3C" w:rsidRDefault="00765EA5" w:rsidP="0083390A">
            <w:pPr>
              <w:spacing w:line="276" w:lineRule="auto"/>
              <w:rPr>
                <w:i/>
                <w:sz w:val="32"/>
              </w:rPr>
            </w:pPr>
            <w:r w:rsidRPr="00B57D3C">
              <w:rPr>
                <w:i/>
                <w:sz w:val="32"/>
              </w:rPr>
              <w:t>Clauses in Land Transport Act 1998: Section 2(1) (Interpretation).</w:t>
            </w:r>
          </w:p>
          <w:p w14:paraId="3FC0A475" w14:textId="77777777" w:rsidR="00765EA5" w:rsidRDefault="00765EA5" w:rsidP="0083390A">
            <w:pPr>
              <w:spacing w:line="276" w:lineRule="auto"/>
            </w:pPr>
          </w:p>
          <w:p w14:paraId="5C71E6E8" w14:textId="77777777" w:rsidR="00765EA5" w:rsidRDefault="00765EA5" w:rsidP="0083390A">
            <w:pPr>
              <w:spacing w:line="276" w:lineRule="auto"/>
            </w:pPr>
          </w:p>
        </w:tc>
      </w:tr>
    </w:tbl>
    <w:p w14:paraId="552CBA7D" w14:textId="77777777" w:rsidR="00765EA5" w:rsidRDefault="00765EA5" w:rsidP="0083390A">
      <w:pPr>
        <w:spacing w:line="276" w:lineRule="auto"/>
      </w:pPr>
    </w:p>
    <w:tbl>
      <w:tblPr>
        <w:tblStyle w:val="TableGrid"/>
        <w:tblW w:w="0" w:type="auto"/>
        <w:tblLook w:val="04A0" w:firstRow="1" w:lastRow="0" w:firstColumn="1" w:lastColumn="0" w:noHBand="0" w:noVBand="1"/>
      </w:tblPr>
      <w:tblGrid>
        <w:gridCol w:w="8778"/>
      </w:tblGrid>
      <w:tr w:rsidR="00765EA5" w14:paraId="10F153CA" w14:textId="77777777" w:rsidTr="002F6803">
        <w:tc>
          <w:tcPr>
            <w:tcW w:w="8778" w:type="dxa"/>
          </w:tcPr>
          <w:p w14:paraId="2FFB418D" w14:textId="77777777" w:rsidR="00765EA5" w:rsidRDefault="00765EA5" w:rsidP="0083390A">
            <w:pPr>
              <w:spacing w:line="276" w:lineRule="auto"/>
            </w:pPr>
          </w:p>
          <w:p w14:paraId="550E8687" w14:textId="77777777" w:rsidR="00765EA5" w:rsidRPr="00B57D3C" w:rsidRDefault="00765EA5" w:rsidP="0083390A">
            <w:pPr>
              <w:spacing w:line="276" w:lineRule="auto"/>
              <w:rPr>
                <w:b/>
                <w:sz w:val="32"/>
              </w:rPr>
            </w:pPr>
            <w:r w:rsidRPr="00B57D3C">
              <w:rPr>
                <w:b/>
                <w:sz w:val="32"/>
              </w:rPr>
              <w:t>Alternative proposal - Question for your submission:</w:t>
            </w:r>
          </w:p>
          <w:p w14:paraId="294BCDC0" w14:textId="77777777" w:rsidR="00765EA5" w:rsidRPr="00B57D3C" w:rsidRDefault="00765EA5" w:rsidP="0083390A">
            <w:pPr>
              <w:spacing w:line="276" w:lineRule="auto"/>
              <w:rPr>
                <w:sz w:val="32"/>
              </w:rPr>
            </w:pPr>
          </w:p>
          <w:p w14:paraId="5C20F705" w14:textId="72A9B576" w:rsidR="00765EA5" w:rsidRPr="00D035BA" w:rsidRDefault="00765EA5" w:rsidP="00D035BA">
            <w:pPr>
              <w:pStyle w:val="ListParagraph"/>
              <w:numPr>
                <w:ilvl w:val="0"/>
                <w:numId w:val="23"/>
              </w:numPr>
              <w:spacing w:line="276" w:lineRule="auto"/>
              <w:rPr>
                <w:sz w:val="32"/>
              </w:rPr>
            </w:pPr>
            <w:r w:rsidRPr="00D035BA">
              <w:rPr>
                <w:sz w:val="32"/>
              </w:rPr>
              <w:t>We have outlined an option to not change vehicle definitions. This means we would make changes at a later date instead. Do you prefer this option to our proposal to change vehicle definitions now (see proposals 1A, 1B, 1C, 1D for more details)? Why/why not?</w:t>
            </w:r>
          </w:p>
          <w:p w14:paraId="77B16476" w14:textId="77777777" w:rsidR="00765EA5" w:rsidRDefault="00765EA5" w:rsidP="0083390A">
            <w:pPr>
              <w:spacing w:line="276" w:lineRule="auto"/>
            </w:pPr>
          </w:p>
          <w:p w14:paraId="6B68076A" w14:textId="77777777" w:rsidR="00765EA5" w:rsidRDefault="00765EA5" w:rsidP="0083390A">
            <w:pPr>
              <w:spacing w:line="276" w:lineRule="auto"/>
            </w:pPr>
          </w:p>
        </w:tc>
      </w:tr>
    </w:tbl>
    <w:p w14:paraId="29C4E35C" w14:textId="034172DB" w:rsidR="00B26CBC" w:rsidRDefault="00B26CBC" w:rsidP="0083390A">
      <w:pPr>
        <w:spacing w:line="276" w:lineRule="auto"/>
      </w:pPr>
    </w:p>
    <w:p w14:paraId="00DFEEAA" w14:textId="29D39E98" w:rsidR="005F163A" w:rsidRDefault="005F163A" w:rsidP="0083390A">
      <w:pPr>
        <w:spacing w:line="276" w:lineRule="auto"/>
      </w:pPr>
    </w:p>
    <w:p w14:paraId="3677E57C" w14:textId="4FC0B4E8" w:rsidR="005F163A" w:rsidRDefault="005F163A" w:rsidP="0083390A">
      <w:pPr>
        <w:spacing w:line="276" w:lineRule="auto"/>
      </w:pPr>
    </w:p>
    <w:p w14:paraId="2EE8F6F5" w14:textId="1284CFFF" w:rsidR="005F163A" w:rsidRDefault="005F163A" w:rsidP="0083390A">
      <w:pPr>
        <w:spacing w:line="276" w:lineRule="auto"/>
      </w:pPr>
    </w:p>
    <w:p w14:paraId="0C2C2908" w14:textId="77777777" w:rsidR="005F163A" w:rsidRDefault="005F163A" w:rsidP="0083390A">
      <w:pPr>
        <w:spacing w:line="276" w:lineRule="auto"/>
      </w:pPr>
    </w:p>
    <w:p w14:paraId="72732C7B" w14:textId="77777777" w:rsidR="00CF5E34" w:rsidRPr="005F163A" w:rsidRDefault="00CF5E34" w:rsidP="0083390A">
      <w:pPr>
        <w:pStyle w:val="Heading2"/>
        <w:spacing w:line="276" w:lineRule="auto"/>
        <w:rPr>
          <w:sz w:val="36"/>
          <w:szCs w:val="32"/>
        </w:rPr>
      </w:pPr>
      <w:bookmarkStart w:id="32" w:name="_Toc34666331"/>
      <w:r w:rsidRPr="005F163A">
        <w:rPr>
          <w:sz w:val="36"/>
          <w:szCs w:val="32"/>
        </w:rPr>
        <w:lastRenderedPageBreak/>
        <w:t>Proposal 2: Establish a national framework for the use of footpaths</w:t>
      </w:r>
      <w:bookmarkEnd w:id="32"/>
    </w:p>
    <w:p w14:paraId="477E6019" w14:textId="77777777" w:rsidR="00CF5E34" w:rsidRPr="00B57D3C" w:rsidRDefault="00CF5E34" w:rsidP="005F163A">
      <w:pPr>
        <w:spacing w:before="120" w:after="0" w:line="360" w:lineRule="auto"/>
        <w:rPr>
          <w:rFonts w:ascii="Arial" w:eastAsia="Arial" w:hAnsi="Arial" w:cs="Times New Roman"/>
          <w:b/>
          <w:i/>
          <w:iCs/>
          <w:color w:val="2575AE"/>
          <w:sz w:val="32"/>
          <w:szCs w:val="32"/>
        </w:rPr>
      </w:pPr>
      <w:r w:rsidRPr="00B57D3C">
        <w:rPr>
          <w:rFonts w:ascii="Arial" w:eastAsia="Arial" w:hAnsi="Arial" w:cs="Times New Roman"/>
          <w:b/>
          <w:i/>
          <w:iCs/>
          <w:color w:val="2575AE"/>
          <w:sz w:val="32"/>
          <w:szCs w:val="32"/>
        </w:rPr>
        <w:t>Current state</w:t>
      </w:r>
    </w:p>
    <w:p w14:paraId="73C45FB7" w14:textId="7D8D700E"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There are three types of users currently permitted on the footpath:</w:t>
      </w:r>
    </w:p>
    <w:p w14:paraId="4F98F6BA" w14:textId="77777777" w:rsidR="00CF5E34" w:rsidRPr="00B57D3C" w:rsidRDefault="00CF5E34" w:rsidP="005F163A">
      <w:pPr>
        <w:numPr>
          <w:ilvl w:val="0"/>
          <w:numId w:val="53"/>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Pedestrians</w:t>
      </w:r>
    </w:p>
    <w:p w14:paraId="3A3E122A" w14:textId="77777777" w:rsidR="00CF5E34" w:rsidRPr="00B57D3C" w:rsidRDefault="00CF5E34" w:rsidP="005F163A">
      <w:pPr>
        <w:numPr>
          <w:ilvl w:val="0"/>
          <w:numId w:val="53"/>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People using mobility devices</w:t>
      </w:r>
    </w:p>
    <w:p w14:paraId="7A4BB1DE" w14:textId="77777777" w:rsidR="00610856" w:rsidRPr="00B57D3C" w:rsidRDefault="00CF5E34" w:rsidP="005F163A">
      <w:pPr>
        <w:numPr>
          <w:ilvl w:val="0"/>
          <w:numId w:val="53"/>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 xml:space="preserve">People using wheeled recreational devices. </w:t>
      </w:r>
    </w:p>
    <w:p w14:paraId="44F37EF8"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We’ve outlined their definitions in the table below:</w:t>
      </w:r>
    </w:p>
    <w:p w14:paraId="4C5ACA88" w14:textId="77777777" w:rsidR="00CF5E34" w:rsidRDefault="00CF5E34" w:rsidP="0083390A">
      <w:pPr>
        <w:spacing w:before="120" w:after="0" w:line="276" w:lineRule="auto"/>
        <w:rPr>
          <w:rFonts w:ascii="Arial" w:eastAsia="Calibri" w:hAnsi="Arial" w:cs="Arial"/>
        </w:rPr>
      </w:pPr>
    </w:p>
    <w:p w14:paraId="5218A676" w14:textId="77777777" w:rsidR="00CF5E34" w:rsidRPr="00B57D3C" w:rsidRDefault="00CF5E34" w:rsidP="00B57D3C">
      <w:pPr>
        <w:spacing w:after="120" w:line="276" w:lineRule="auto"/>
        <w:rPr>
          <w:rFonts w:ascii="Arial" w:eastAsia="Arial" w:hAnsi="Arial" w:cs="Times New Roman"/>
          <w:b/>
          <w:sz w:val="32"/>
        </w:rPr>
      </w:pPr>
      <w:r w:rsidRPr="00B57D3C">
        <w:rPr>
          <w:rFonts w:ascii="Arial" w:eastAsia="Arial" w:hAnsi="Arial" w:cs="Times New Roman"/>
          <w:b/>
          <w:sz w:val="32"/>
        </w:rPr>
        <w:t>Table 2A: types of user currently allowed on the footpath, with definitions and examples</w:t>
      </w:r>
    </w:p>
    <w:tbl>
      <w:tblPr>
        <w:tblStyle w:val="TableGrid3"/>
        <w:tblW w:w="10440" w:type="dxa"/>
        <w:tblInd w:w="-360" w:type="dxa"/>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ook w:val="04A0" w:firstRow="1" w:lastRow="0" w:firstColumn="1" w:lastColumn="0" w:noHBand="0" w:noVBand="1"/>
        <w:tblCaption w:val="Table showing 3 types of user allowed on the footpath, with definitions and examples."/>
        <w:tblDescription w:val="Category: pedestrians&#10;Definition of pedestrians&#10;Pedestrians include: &#10;• people on foot&#10;• unpowered wheelchairs&#10;• everyday items such as prams and shopping trolleys when used by a person walking. &#10;Pedestrians are the main people using the footpath. &#10;Examples of pedestrians&#10;• A person walking or running on the footpath.&#10;• A person in an unpowered wheelchair.&#10;• A person pushing a pram.&#10;• A person walking their dog.&#10;&#10;Category: Mobility devices&#10;Definition of Mobility devices&#10;Devices which are:&#10;• intended for people who require mobility assistance for a physical or neurological impairment&#10;• powered by a motor with a maximum power output of up to 1500 watts. &#10;People using mobility devices typically use the footpath.&#10;Examples of Mobility Devices&#10;• Mobility scooters &#10;• Powered wheelchairs&#10;&#10;&#10;Category: Wheeled recreational devices&#10;Definition of wheeled recreational devices&#10;A device with wheels, propelled by: &#10;• human power &#10;• gravity&#10;• a small auxiliary motor with a maximum power output of up to 300 watts. &#10;Currently excludes cycles with a wheel diameter over 355mm (an average 6-year-old’s bike). Most adult bicycles are excluded. &#10;Examples of wheeled recreational devices &#10;• Scooters&#10;• Skateboards&#10;• In-line roller blades&#10;• e-scooters&#10;• e-skateboards&#10;• YikeBikes&#10;"/>
      </w:tblPr>
      <w:tblGrid>
        <w:gridCol w:w="2856"/>
        <w:gridCol w:w="4484"/>
        <w:gridCol w:w="3100"/>
      </w:tblGrid>
      <w:tr w:rsidR="00CF5E34" w:rsidRPr="00CF5E34" w14:paraId="6C588284" w14:textId="77777777" w:rsidTr="00E843DD">
        <w:trPr>
          <w:trHeight w:val="352"/>
        </w:trPr>
        <w:tc>
          <w:tcPr>
            <w:tcW w:w="2856" w:type="dxa"/>
            <w:tcBorders>
              <w:left w:val="nil"/>
            </w:tcBorders>
            <w:shd w:val="clear" w:color="auto" w:fill="003B52"/>
            <w:vAlign w:val="center"/>
          </w:tcPr>
          <w:p w14:paraId="16B6DBA8" w14:textId="77777777" w:rsidR="00CF5E34" w:rsidRPr="00B57D3C" w:rsidRDefault="00CF5E34" w:rsidP="00E843DD">
            <w:pPr>
              <w:spacing w:before="120" w:after="120" w:line="276" w:lineRule="auto"/>
              <w:jc w:val="center"/>
              <w:rPr>
                <w:rFonts w:ascii="Arial" w:eastAsia="Calibri" w:hAnsi="Arial" w:cs="Times New Roman"/>
                <w:b/>
                <w:sz w:val="32"/>
              </w:rPr>
            </w:pPr>
            <w:r w:rsidRPr="00B57D3C">
              <w:rPr>
                <w:rFonts w:ascii="Arial" w:eastAsia="Calibri" w:hAnsi="Arial" w:cs="Times New Roman"/>
                <w:b/>
                <w:color w:val="FFFFFF"/>
                <w:sz w:val="32"/>
              </w:rPr>
              <w:t>Footpath user</w:t>
            </w:r>
          </w:p>
        </w:tc>
        <w:tc>
          <w:tcPr>
            <w:tcW w:w="4484" w:type="dxa"/>
            <w:shd w:val="clear" w:color="auto" w:fill="003B52"/>
            <w:vAlign w:val="center"/>
          </w:tcPr>
          <w:p w14:paraId="001566E5" w14:textId="77777777" w:rsidR="00CF5E34" w:rsidRPr="00B57D3C" w:rsidRDefault="00CF5E34" w:rsidP="00E843DD">
            <w:pPr>
              <w:spacing w:before="120" w:after="120" w:line="276" w:lineRule="auto"/>
              <w:jc w:val="center"/>
              <w:rPr>
                <w:rFonts w:ascii="Arial" w:eastAsia="Calibri" w:hAnsi="Arial" w:cs="Times New Roman"/>
                <w:sz w:val="32"/>
              </w:rPr>
            </w:pPr>
            <w:r w:rsidRPr="00B57D3C">
              <w:rPr>
                <w:rFonts w:ascii="Arial" w:eastAsia="Calibri" w:hAnsi="Arial" w:cs="Times New Roman"/>
                <w:b/>
                <w:color w:val="FFFFFF"/>
                <w:sz w:val="32"/>
              </w:rPr>
              <w:t>Definition</w:t>
            </w:r>
          </w:p>
        </w:tc>
        <w:tc>
          <w:tcPr>
            <w:tcW w:w="3100" w:type="dxa"/>
            <w:tcBorders>
              <w:right w:val="nil"/>
            </w:tcBorders>
            <w:shd w:val="clear" w:color="auto" w:fill="003B52"/>
            <w:vAlign w:val="center"/>
          </w:tcPr>
          <w:p w14:paraId="50190EC5" w14:textId="77777777" w:rsidR="00CF5E34" w:rsidRPr="00B57D3C" w:rsidRDefault="00CF5E34" w:rsidP="00E843DD">
            <w:pPr>
              <w:spacing w:before="120" w:after="120" w:line="276" w:lineRule="auto"/>
              <w:ind w:left="453"/>
              <w:contextualSpacing/>
              <w:jc w:val="center"/>
              <w:rPr>
                <w:rFonts w:ascii="Arial" w:eastAsia="Arial" w:hAnsi="Arial" w:cs="Times New Roman"/>
                <w:sz w:val="32"/>
              </w:rPr>
            </w:pPr>
            <w:r w:rsidRPr="00B57D3C">
              <w:rPr>
                <w:rFonts w:ascii="Arial" w:eastAsia="Calibri" w:hAnsi="Arial" w:cs="Times New Roman"/>
                <w:b/>
                <w:color w:val="FFFFFF"/>
                <w:sz w:val="32"/>
              </w:rPr>
              <w:t>Examples</w:t>
            </w:r>
          </w:p>
        </w:tc>
      </w:tr>
      <w:tr w:rsidR="00CF5E34" w:rsidRPr="00CF5E34" w14:paraId="5C6DB5DB" w14:textId="77777777" w:rsidTr="0025211E">
        <w:trPr>
          <w:trHeight w:val="1843"/>
        </w:trPr>
        <w:tc>
          <w:tcPr>
            <w:tcW w:w="2856" w:type="dxa"/>
            <w:tcBorders>
              <w:top w:val="single" w:sz="4" w:space="0" w:color="006FB6"/>
              <w:left w:val="nil"/>
              <w:bottom w:val="single" w:sz="4" w:space="0" w:color="006FB6"/>
              <w:right w:val="single" w:sz="4" w:space="0" w:color="006FB6"/>
            </w:tcBorders>
            <w:hideMark/>
          </w:tcPr>
          <w:p w14:paraId="1A93FF76" w14:textId="77777777" w:rsidR="00CF5E34" w:rsidRPr="00B57D3C" w:rsidRDefault="00CF5E34" w:rsidP="00CF5E34">
            <w:pPr>
              <w:spacing w:before="120" w:after="120" w:line="276" w:lineRule="auto"/>
              <w:jc w:val="center"/>
              <w:rPr>
                <w:rFonts w:ascii="Arial" w:eastAsia="Calibri" w:hAnsi="Arial" w:cs="Times New Roman"/>
                <w:b/>
                <w:sz w:val="32"/>
              </w:rPr>
            </w:pPr>
            <w:r w:rsidRPr="00B57D3C">
              <w:rPr>
                <w:rFonts w:ascii="Arial" w:eastAsia="Calibri" w:hAnsi="Arial" w:cs="Times New Roman"/>
                <w:b/>
                <w:sz w:val="32"/>
              </w:rPr>
              <w:t>Pedestrians</w:t>
            </w:r>
          </w:p>
          <w:p w14:paraId="3ABC0EEF"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Arial" w:hAnsi="Arial" w:cs="Times New Roman"/>
                <w:noProof/>
                <w:lang w:eastAsia="en-NZ"/>
              </w:rPr>
              <w:drawing>
                <wp:inline distT="0" distB="0" distL="0" distR="0" wp14:anchorId="26F384A5" wp14:editId="673476FF">
                  <wp:extent cx="1018673" cy="10186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1850" cy="1041850"/>
                          </a:xfrm>
                          <a:prstGeom prst="rect">
                            <a:avLst/>
                          </a:prstGeom>
                          <a:noFill/>
                          <a:ln>
                            <a:noFill/>
                          </a:ln>
                        </pic:spPr>
                      </pic:pic>
                    </a:graphicData>
                  </a:graphic>
                </wp:inline>
              </w:drawing>
            </w:r>
          </w:p>
        </w:tc>
        <w:tc>
          <w:tcPr>
            <w:tcW w:w="4484" w:type="dxa"/>
            <w:tcBorders>
              <w:top w:val="single" w:sz="4" w:space="0" w:color="006FB6"/>
              <w:left w:val="single" w:sz="4" w:space="0" w:color="006FB6"/>
              <w:bottom w:val="single" w:sz="4" w:space="0" w:color="006FB6"/>
              <w:right w:val="single" w:sz="4" w:space="0" w:color="006FB6"/>
            </w:tcBorders>
            <w:hideMark/>
          </w:tcPr>
          <w:p w14:paraId="5B95C216" w14:textId="77777777" w:rsidR="00CF5E34" w:rsidRPr="00B57D3C" w:rsidRDefault="00CF5E34" w:rsidP="00CF5E34">
            <w:pPr>
              <w:spacing w:before="120" w:after="120" w:line="276" w:lineRule="auto"/>
              <w:rPr>
                <w:rFonts w:ascii="Arial" w:eastAsia="Calibri" w:hAnsi="Arial" w:cs="Times New Roman"/>
                <w:sz w:val="32"/>
                <w:szCs w:val="32"/>
              </w:rPr>
            </w:pPr>
            <w:r w:rsidRPr="00B57D3C">
              <w:rPr>
                <w:rFonts w:ascii="Arial" w:eastAsia="Calibri" w:hAnsi="Arial" w:cs="Times New Roman"/>
                <w:sz w:val="32"/>
                <w:szCs w:val="32"/>
              </w:rPr>
              <w:t xml:space="preserve">Pedestrians include: </w:t>
            </w:r>
          </w:p>
          <w:p w14:paraId="1B43A8FA" w14:textId="77777777" w:rsidR="00CF5E34" w:rsidRPr="00B57D3C" w:rsidRDefault="00CF5E34" w:rsidP="00F24DD5">
            <w:pPr>
              <w:numPr>
                <w:ilvl w:val="0"/>
                <w:numId w:val="14"/>
              </w:numPr>
              <w:snapToGrid w:val="0"/>
              <w:spacing w:after="200" w:line="276" w:lineRule="auto"/>
              <w:contextualSpacing/>
              <w:rPr>
                <w:rFonts w:ascii="Arial" w:eastAsia="Arial" w:hAnsi="Arial" w:cs="Times New Roman"/>
                <w:sz w:val="32"/>
                <w:szCs w:val="32"/>
              </w:rPr>
            </w:pPr>
            <w:r w:rsidRPr="00B57D3C">
              <w:rPr>
                <w:rFonts w:ascii="Arial" w:eastAsia="Arial" w:hAnsi="Arial" w:cs="Times New Roman"/>
                <w:sz w:val="32"/>
                <w:szCs w:val="32"/>
              </w:rPr>
              <w:t>people on foot</w:t>
            </w:r>
          </w:p>
          <w:p w14:paraId="0DB63047" w14:textId="77777777" w:rsidR="00CF5E34" w:rsidRPr="00B57D3C" w:rsidRDefault="00CF5E34" w:rsidP="00F24DD5">
            <w:pPr>
              <w:numPr>
                <w:ilvl w:val="0"/>
                <w:numId w:val="14"/>
              </w:numPr>
              <w:snapToGrid w:val="0"/>
              <w:spacing w:after="200" w:line="276" w:lineRule="auto"/>
              <w:contextualSpacing/>
              <w:rPr>
                <w:rFonts w:ascii="Arial" w:eastAsia="Arial" w:hAnsi="Arial" w:cs="Times New Roman"/>
                <w:sz w:val="32"/>
                <w:szCs w:val="32"/>
              </w:rPr>
            </w:pPr>
            <w:r w:rsidRPr="00B57D3C">
              <w:rPr>
                <w:rFonts w:ascii="Arial" w:eastAsia="Arial" w:hAnsi="Arial" w:cs="Times New Roman"/>
                <w:sz w:val="32"/>
                <w:szCs w:val="32"/>
              </w:rPr>
              <w:t>people using unpowered wheelchairs</w:t>
            </w:r>
          </w:p>
          <w:p w14:paraId="2166C2C6" w14:textId="77777777" w:rsidR="00CF5E34" w:rsidRPr="00B57D3C" w:rsidRDefault="00CF5E34" w:rsidP="00F24DD5">
            <w:pPr>
              <w:numPr>
                <w:ilvl w:val="0"/>
                <w:numId w:val="14"/>
              </w:numPr>
              <w:snapToGrid w:val="0"/>
              <w:spacing w:after="120" w:line="276" w:lineRule="auto"/>
              <w:contextualSpacing/>
              <w:rPr>
                <w:rFonts w:ascii="Arial" w:eastAsia="Arial" w:hAnsi="Arial" w:cs="Times New Roman"/>
                <w:sz w:val="32"/>
                <w:szCs w:val="32"/>
              </w:rPr>
            </w:pPr>
            <w:r w:rsidRPr="00B57D3C">
              <w:rPr>
                <w:rFonts w:ascii="Arial" w:eastAsia="Arial" w:hAnsi="Arial" w:cs="Times New Roman"/>
                <w:sz w:val="32"/>
                <w:szCs w:val="32"/>
              </w:rPr>
              <w:t xml:space="preserve">everyday items such as prams and shopping trolleys when used by a person walking. </w:t>
            </w:r>
          </w:p>
          <w:p w14:paraId="7E4AFB7F" w14:textId="77777777" w:rsidR="00E843DD" w:rsidRPr="00B57D3C" w:rsidRDefault="00E843DD" w:rsidP="00E843DD">
            <w:pPr>
              <w:snapToGrid w:val="0"/>
              <w:spacing w:after="120" w:line="276" w:lineRule="auto"/>
              <w:ind w:left="720"/>
              <w:contextualSpacing/>
              <w:rPr>
                <w:rFonts w:ascii="Arial" w:eastAsia="Arial" w:hAnsi="Arial" w:cs="Times New Roman"/>
                <w:sz w:val="32"/>
                <w:szCs w:val="32"/>
              </w:rPr>
            </w:pPr>
          </w:p>
          <w:p w14:paraId="7079C931" w14:textId="77777777" w:rsidR="00B26CBC" w:rsidRDefault="00CF5E34" w:rsidP="00CF5E34">
            <w:pPr>
              <w:spacing w:before="120" w:after="120" w:line="276" w:lineRule="auto"/>
              <w:rPr>
                <w:rFonts w:ascii="Arial" w:eastAsia="Calibri" w:hAnsi="Arial" w:cs="Times New Roman"/>
                <w:sz w:val="32"/>
                <w:szCs w:val="32"/>
              </w:rPr>
            </w:pPr>
            <w:r w:rsidRPr="00B57D3C">
              <w:rPr>
                <w:rFonts w:ascii="Arial" w:eastAsia="Calibri" w:hAnsi="Arial" w:cs="Times New Roman"/>
                <w:sz w:val="32"/>
                <w:szCs w:val="32"/>
              </w:rPr>
              <w:t>Pedestrians are the main people using the footpath.</w:t>
            </w:r>
          </w:p>
          <w:p w14:paraId="2520E391" w14:textId="27E3FD51" w:rsidR="00CF5E34" w:rsidRDefault="00CF5E34" w:rsidP="00CF5E34">
            <w:pPr>
              <w:spacing w:before="120" w:after="120" w:line="276" w:lineRule="auto"/>
              <w:rPr>
                <w:rFonts w:ascii="Arial" w:eastAsia="Calibri" w:hAnsi="Arial" w:cs="Times New Roman"/>
                <w:sz w:val="32"/>
                <w:szCs w:val="32"/>
              </w:rPr>
            </w:pPr>
            <w:r w:rsidRPr="00B57D3C">
              <w:rPr>
                <w:rFonts w:ascii="Arial" w:eastAsia="Calibri" w:hAnsi="Arial" w:cs="Times New Roman"/>
                <w:sz w:val="32"/>
                <w:szCs w:val="32"/>
              </w:rPr>
              <w:t xml:space="preserve"> </w:t>
            </w:r>
          </w:p>
          <w:p w14:paraId="1D9F219D" w14:textId="27CE019E" w:rsidR="00B57D3C" w:rsidRPr="00B57D3C" w:rsidRDefault="00B57D3C" w:rsidP="00CF5E34">
            <w:pPr>
              <w:spacing w:before="120" w:after="120" w:line="276" w:lineRule="auto"/>
              <w:rPr>
                <w:rFonts w:ascii="Arial" w:eastAsia="Calibri" w:hAnsi="Arial" w:cs="Times New Roman"/>
                <w:sz w:val="32"/>
                <w:szCs w:val="32"/>
              </w:rPr>
            </w:pPr>
          </w:p>
        </w:tc>
        <w:tc>
          <w:tcPr>
            <w:tcW w:w="3100" w:type="dxa"/>
            <w:tcBorders>
              <w:top w:val="single" w:sz="4" w:space="0" w:color="006FB6"/>
              <w:left w:val="single" w:sz="4" w:space="0" w:color="006FB6"/>
              <w:bottom w:val="single" w:sz="4" w:space="0" w:color="006FB6"/>
              <w:right w:val="nil"/>
            </w:tcBorders>
            <w:hideMark/>
          </w:tcPr>
          <w:p w14:paraId="7CD93BDA" w14:textId="77777777" w:rsidR="00E843DD" w:rsidRDefault="00E843DD" w:rsidP="00E843DD">
            <w:pPr>
              <w:spacing w:before="120" w:after="120" w:line="276" w:lineRule="auto"/>
              <w:ind w:left="453"/>
              <w:contextualSpacing/>
              <w:rPr>
                <w:rFonts w:ascii="Arial" w:eastAsia="Arial" w:hAnsi="Arial" w:cs="Times New Roman"/>
              </w:rPr>
            </w:pPr>
          </w:p>
          <w:p w14:paraId="34DA26C3" w14:textId="77777777" w:rsidR="00CF5E34" w:rsidRPr="00B57D3C" w:rsidRDefault="00CF5E34" w:rsidP="00F24DD5">
            <w:pPr>
              <w:numPr>
                <w:ilvl w:val="0"/>
                <w:numId w:val="15"/>
              </w:numPr>
              <w:spacing w:before="120" w:after="120" w:line="276" w:lineRule="auto"/>
              <w:ind w:left="453"/>
              <w:contextualSpacing/>
              <w:rPr>
                <w:rFonts w:ascii="Arial" w:eastAsia="Arial" w:hAnsi="Arial" w:cs="Times New Roman"/>
                <w:sz w:val="32"/>
              </w:rPr>
            </w:pPr>
            <w:r w:rsidRPr="00B57D3C">
              <w:rPr>
                <w:rFonts w:ascii="Arial" w:eastAsia="Arial" w:hAnsi="Arial" w:cs="Times New Roman"/>
                <w:sz w:val="32"/>
              </w:rPr>
              <w:t>A person walking or running on the footpath.</w:t>
            </w:r>
          </w:p>
          <w:p w14:paraId="300DD764" w14:textId="77777777" w:rsidR="00CF5E34" w:rsidRPr="00B57D3C" w:rsidRDefault="00CF5E34" w:rsidP="00F24DD5">
            <w:pPr>
              <w:numPr>
                <w:ilvl w:val="0"/>
                <w:numId w:val="15"/>
              </w:numPr>
              <w:spacing w:before="120" w:after="120" w:line="276" w:lineRule="auto"/>
              <w:ind w:left="453"/>
              <w:contextualSpacing/>
              <w:rPr>
                <w:rFonts w:ascii="Arial" w:eastAsia="Arial" w:hAnsi="Arial" w:cs="Times New Roman"/>
                <w:sz w:val="32"/>
              </w:rPr>
            </w:pPr>
            <w:r w:rsidRPr="00B57D3C">
              <w:rPr>
                <w:rFonts w:ascii="Arial" w:eastAsia="Arial" w:hAnsi="Arial" w:cs="Times New Roman"/>
                <w:sz w:val="32"/>
              </w:rPr>
              <w:t>A person in an unpowered wheelchair.</w:t>
            </w:r>
          </w:p>
          <w:p w14:paraId="1E0CD4EC" w14:textId="77777777" w:rsidR="00CF5E34" w:rsidRPr="00B57D3C" w:rsidRDefault="00CF5E34" w:rsidP="00F24DD5">
            <w:pPr>
              <w:numPr>
                <w:ilvl w:val="0"/>
                <w:numId w:val="15"/>
              </w:numPr>
              <w:spacing w:before="120" w:after="120" w:line="276" w:lineRule="auto"/>
              <w:ind w:left="453"/>
              <w:contextualSpacing/>
              <w:rPr>
                <w:rFonts w:ascii="Arial" w:eastAsia="Arial" w:hAnsi="Arial" w:cs="Times New Roman"/>
                <w:sz w:val="32"/>
              </w:rPr>
            </w:pPr>
            <w:r w:rsidRPr="00B57D3C">
              <w:rPr>
                <w:rFonts w:ascii="Arial" w:eastAsia="Arial" w:hAnsi="Arial" w:cs="Times New Roman"/>
                <w:sz w:val="32"/>
              </w:rPr>
              <w:t>A person pushing a pram.</w:t>
            </w:r>
          </w:p>
          <w:p w14:paraId="6D51210C" w14:textId="77777777" w:rsidR="00CF5E34" w:rsidRPr="00CF5E34" w:rsidRDefault="00CF5E34" w:rsidP="00F24DD5">
            <w:pPr>
              <w:numPr>
                <w:ilvl w:val="0"/>
                <w:numId w:val="15"/>
              </w:numPr>
              <w:spacing w:before="120" w:after="120" w:line="276" w:lineRule="auto"/>
              <w:ind w:left="453"/>
              <w:contextualSpacing/>
              <w:rPr>
                <w:rFonts w:ascii="Arial" w:eastAsia="Arial" w:hAnsi="Arial" w:cs="Times New Roman"/>
              </w:rPr>
            </w:pPr>
            <w:r w:rsidRPr="00B57D3C">
              <w:rPr>
                <w:rFonts w:ascii="Arial" w:eastAsia="Arial" w:hAnsi="Arial" w:cs="Times New Roman"/>
                <w:sz w:val="32"/>
              </w:rPr>
              <w:t>A person walking their dog</w:t>
            </w:r>
            <w:r w:rsidRPr="00CF5E34">
              <w:rPr>
                <w:rFonts w:ascii="Arial" w:eastAsia="Arial" w:hAnsi="Arial" w:cs="Times New Roman"/>
              </w:rPr>
              <w:t>.</w:t>
            </w:r>
          </w:p>
        </w:tc>
      </w:tr>
      <w:tr w:rsidR="00CF5E34" w:rsidRPr="00CF5E34" w14:paraId="33B293BD" w14:textId="77777777" w:rsidTr="0025211E">
        <w:trPr>
          <w:trHeight w:val="2503"/>
        </w:trPr>
        <w:tc>
          <w:tcPr>
            <w:tcW w:w="2856" w:type="dxa"/>
            <w:tcBorders>
              <w:top w:val="single" w:sz="4" w:space="0" w:color="006FB6"/>
              <w:left w:val="nil"/>
              <w:bottom w:val="single" w:sz="4" w:space="0" w:color="006FB6"/>
              <w:right w:val="single" w:sz="4" w:space="0" w:color="006FB6"/>
            </w:tcBorders>
            <w:hideMark/>
          </w:tcPr>
          <w:p w14:paraId="77E66CFE" w14:textId="77777777" w:rsidR="00CF5E34" w:rsidRPr="00B57D3C" w:rsidRDefault="00CF5E34" w:rsidP="00CF5E34">
            <w:pPr>
              <w:spacing w:before="120" w:after="120" w:line="276" w:lineRule="auto"/>
              <w:jc w:val="center"/>
              <w:rPr>
                <w:rFonts w:ascii="Arial" w:eastAsia="Calibri" w:hAnsi="Arial" w:cs="Times New Roman"/>
                <w:b/>
                <w:sz w:val="32"/>
              </w:rPr>
            </w:pPr>
            <w:r w:rsidRPr="00B57D3C">
              <w:rPr>
                <w:rFonts w:ascii="Arial" w:eastAsia="Calibri" w:hAnsi="Arial" w:cs="Times New Roman"/>
                <w:b/>
                <w:sz w:val="32"/>
              </w:rPr>
              <w:lastRenderedPageBreak/>
              <w:t>Mobility device user</w:t>
            </w:r>
          </w:p>
          <w:p w14:paraId="5DF055B1"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Arial" w:hAnsi="Arial" w:cs="Times New Roman"/>
                <w:noProof/>
                <w:lang w:eastAsia="en-NZ"/>
              </w:rPr>
              <w:drawing>
                <wp:inline distT="0" distB="0" distL="0" distR="0" wp14:anchorId="62C5F24C" wp14:editId="3DABC79B">
                  <wp:extent cx="990600" cy="99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0236" cy="1040236"/>
                          </a:xfrm>
                          <a:prstGeom prst="rect">
                            <a:avLst/>
                          </a:prstGeom>
                          <a:noFill/>
                          <a:ln>
                            <a:noFill/>
                          </a:ln>
                        </pic:spPr>
                      </pic:pic>
                    </a:graphicData>
                  </a:graphic>
                </wp:inline>
              </w:drawing>
            </w:r>
          </w:p>
          <w:p w14:paraId="6814463C"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Arial" w:hAnsi="Arial" w:cs="Times New Roman"/>
                <w:noProof/>
                <w:lang w:eastAsia="en-NZ"/>
              </w:rPr>
              <w:drawing>
                <wp:inline distT="0" distB="0" distL="0" distR="0" wp14:anchorId="4B59F516" wp14:editId="620ED29D">
                  <wp:extent cx="1171575" cy="11715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0077" cy="1200077"/>
                          </a:xfrm>
                          <a:prstGeom prst="rect">
                            <a:avLst/>
                          </a:prstGeom>
                          <a:noFill/>
                          <a:ln>
                            <a:noFill/>
                          </a:ln>
                        </pic:spPr>
                      </pic:pic>
                    </a:graphicData>
                  </a:graphic>
                </wp:inline>
              </w:drawing>
            </w:r>
          </w:p>
        </w:tc>
        <w:tc>
          <w:tcPr>
            <w:tcW w:w="4484" w:type="dxa"/>
            <w:tcBorders>
              <w:top w:val="single" w:sz="4" w:space="0" w:color="006FB6"/>
              <w:left w:val="single" w:sz="4" w:space="0" w:color="006FB6"/>
              <w:bottom w:val="single" w:sz="4" w:space="0" w:color="006FB6"/>
              <w:right w:val="single" w:sz="4" w:space="0" w:color="006FB6"/>
            </w:tcBorders>
            <w:hideMark/>
          </w:tcPr>
          <w:p w14:paraId="6CD74AF4" w14:textId="77777777" w:rsidR="00CF5E34" w:rsidRPr="00B57D3C" w:rsidRDefault="00CF5E34" w:rsidP="00CF5E34">
            <w:pPr>
              <w:spacing w:before="120" w:after="120" w:line="276" w:lineRule="auto"/>
              <w:rPr>
                <w:rFonts w:ascii="Arial" w:eastAsia="Calibri" w:hAnsi="Arial" w:cs="Times New Roman"/>
                <w:sz w:val="32"/>
                <w:szCs w:val="32"/>
              </w:rPr>
            </w:pPr>
            <w:r w:rsidRPr="00B57D3C">
              <w:rPr>
                <w:rFonts w:ascii="Arial" w:eastAsia="Calibri" w:hAnsi="Arial" w:cs="Times New Roman"/>
                <w:sz w:val="32"/>
                <w:szCs w:val="32"/>
              </w:rPr>
              <w:t>Devices which are:</w:t>
            </w:r>
          </w:p>
          <w:p w14:paraId="1A6366B5" w14:textId="77777777" w:rsidR="00CF5E34" w:rsidRPr="00B57D3C" w:rsidRDefault="00CF5E34" w:rsidP="00F24DD5">
            <w:pPr>
              <w:numPr>
                <w:ilvl w:val="0"/>
                <w:numId w:val="16"/>
              </w:numPr>
              <w:spacing w:before="120" w:after="120" w:line="276" w:lineRule="auto"/>
              <w:ind w:left="780"/>
              <w:contextualSpacing/>
              <w:rPr>
                <w:rFonts w:ascii="Arial" w:eastAsia="Calibri" w:hAnsi="Arial" w:cs="Times New Roman"/>
                <w:sz w:val="32"/>
                <w:szCs w:val="32"/>
              </w:rPr>
            </w:pPr>
            <w:r w:rsidRPr="00B57D3C">
              <w:rPr>
                <w:rFonts w:ascii="Arial" w:eastAsia="Calibri" w:hAnsi="Arial" w:cs="Times New Roman"/>
                <w:sz w:val="32"/>
                <w:szCs w:val="32"/>
              </w:rPr>
              <w:t>intended for people who require mobility assistance for a physical or neurological impairment</w:t>
            </w:r>
          </w:p>
          <w:p w14:paraId="7267EF2A" w14:textId="77777777" w:rsidR="00CF5E34" w:rsidRPr="00B57D3C" w:rsidRDefault="00CF5E34" w:rsidP="00F24DD5">
            <w:pPr>
              <w:numPr>
                <w:ilvl w:val="0"/>
                <w:numId w:val="16"/>
              </w:numPr>
              <w:spacing w:before="120" w:after="120" w:line="276" w:lineRule="auto"/>
              <w:ind w:left="780"/>
              <w:contextualSpacing/>
              <w:rPr>
                <w:rFonts w:ascii="Arial" w:eastAsia="Calibri" w:hAnsi="Arial" w:cs="Times New Roman"/>
                <w:sz w:val="32"/>
                <w:szCs w:val="32"/>
              </w:rPr>
            </w:pPr>
            <w:r w:rsidRPr="00B57D3C">
              <w:rPr>
                <w:rFonts w:ascii="Arial" w:eastAsia="Calibri" w:hAnsi="Arial" w:cs="Times New Roman"/>
                <w:sz w:val="32"/>
                <w:szCs w:val="32"/>
              </w:rPr>
              <w:t xml:space="preserve">powered by a motor with a maximum power output of up to 1500 watts. </w:t>
            </w:r>
          </w:p>
          <w:p w14:paraId="184F0E0E" w14:textId="77777777" w:rsidR="00E843DD" w:rsidRPr="00B57D3C" w:rsidRDefault="00E843DD" w:rsidP="00CF5E34">
            <w:pPr>
              <w:spacing w:before="120" w:after="120" w:line="276" w:lineRule="auto"/>
              <w:rPr>
                <w:rFonts w:ascii="Arial" w:eastAsia="Calibri" w:hAnsi="Arial" w:cs="Times New Roman"/>
                <w:sz w:val="32"/>
                <w:szCs w:val="32"/>
              </w:rPr>
            </w:pPr>
          </w:p>
          <w:p w14:paraId="228E0ED7" w14:textId="77777777" w:rsidR="00CF5E34" w:rsidRDefault="00CF5E34" w:rsidP="00CF5E34">
            <w:pPr>
              <w:spacing w:before="120" w:after="120" w:line="276" w:lineRule="auto"/>
              <w:rPr>
                <w:rFonts w:ascii="Arial" w:eastAsia="Calibri" w:hAnsi="Arial" w:cs="Times New Roman"/>
                <w:sz w:val="32"/>
                <w:szCs w:val="32"/>
              </w:rPr>
            </w:pPr>
            <w:r w:rsidRPr="00B57D3C">
              <w:rPr>
                <w:rFonts w:ascii="Arial" w:eastAsia="Calibri" w:hAnsi="Arial" w:cs="Times New Roman"/>
                <w:sz w:val="32"/>
                <w:szCs w:val="32"/>
              </w:rPr>
              <w:t>People using mobility devices typically use the footpath.</w:t>
            </w:r>
          </w:p>
          <w:p w14:paraId="2BDAE2DD" w14:textId="0B28428F" w:rsidR="00B26CBC" w:rsidRPr="00B57D3C" w:rsidRDefault="00B26CBC" w:rsidP="00CF5E34">
            <w:pPr>
              <w:spacing w:before="120" w:after="120" w:line="276" w:lineRule="auto"/>
              <w:rPr>
                <w:rFonts w:ascii="Arial" w:eastAsia="Calibri" w:hAnsi="Arial" w:cs="Times New Roman"/>
                <w:sz w:val="32"/>
                <w:szCs w:val="32"/>
              </w:rPr>
            </w:pPr>
          </w:p>
        </w:tc>
        <w:tc>
          <w:tcPr>
            <w:tcW w:w="3100" w:type="dxa"/>
            <w:tcBorders>
              <w:top w:val="single" w:sz="4" w:space="0" w:color="006FB6"/>
              <w:left w:val="single" w:sz="4" w:space="0" w:color="006FB6"/>
              <w:bottom w:val="single" w:sz="4" w:space="0" w:color="006FB6"/>
              <w:right w:val="nil"/>
            </w:tcBorders>
            <w:hideMark/>
          </w:tcPr>
          <w:p w14:paraId="073DFF79" w14:textId="77777777" w:rsidR="00E843DD" w:rsidRDefault="00E843DD" w:rsidP="00E843DD">
            <w:pPr>
              <w:spacing w:before="120" w:after="120" w:line="276" w:lineRule="auto"/>
              <w:ind w:left="453"/>
              <w:contextualSpacing/>
              <w:rPr>
                <w:rFonts w:ascii="Arial" w:eastAsia="Arial" w:hAnsi="Arial" w:cs="Times New Roman"/>
              </w:rPr>
            </w:pPr>
          </w:p>
          <w:p w14:paraId="707E677F" w14:textId="77777777" w:rsidR="00CF5E34" w:rsidRPr="00B57D3C" w:rsidRDefault="00CF5E34" w:rsidP="00F24DD5">
            <w:pPr>
              <w:numPr>
                <w:ilvl w:val="0"/>
                <w:numId w:val="15"/>
              </w:numPr>
              <w:spacing w:before="120" w:after="120" w:line="276" w:lineRule="auto"/>
              <w:ind w:left="453"/>
              <w:contextualSpacing/>
              <w:rPr>
                <w:rFonts w:ascii="Arial" w:eastAsia="Arial" w:hAnsi="Arial" w:cs="Times New Roman"/>
                <w:sz w:val="32"/>
              </w:rPr>
            </w:pPr>
            <w:r w:rsidRPr="00B57D3C">
              <w:rPr>
                <w:rFonts w:ascii="Arial" w:eastAsia="Arial" w:hAnsi="Arial" w:cs="Times New Roman"/>
                <w:sz w:val="32"/>
              </w:rPr>
              <w:t xml:space="preserve">Mobility scooters </w:t>
            </w:r>
          </w:p>
          <w:p w14:paraId="3C556939" w14:textId="77777777" w:rsidR="00CF5E34" w:rsidRPr="00CF5E34" w:rsidRDefault="00CF5E34" w:rsidP="00F24DD5">
            <w:pPr>
              <w:numPr>
                <w:ilvl w:val="0"/>
                <w:numId w:val="15"/>
              </w:numPr>
              <w:spacing w:before="120" w:after="120" w:line="276" w:lineRule="auto"/>
              <w:ind w:left="453"/>
              <w:contextualSpacing/>
              <w:rPr>
                <w:rFonts w:ascii="Arial" w:eastAsia="Arial" w:hAnsi="Arial" w:cs="Times New Roman"/>
              </w:rPr>
            </w:pPr>
            <w:r w:rsidRPr="00B57D3C">
              <w:rPr>
                <w:rFonts w:ascii="Arial" w:eastAsia="Arial" w:hAnsi="Arial" w:cs="Times New Roman"/>
                <w:sz w:val="32"/>
              </w:rPr>
              <w:t>Powered wheelchairs</w:t>
            </w:r>
          </w:p>
        </w:tc>
      </w:tr>
      <w:tr w:rsidR="00CF5E34" w:rsidRPr="00CF5E34" w14:paraId="45F38D56" w14:textId="77777777" w:rsidTr="00B57D3C">
        <w:trPr>
          <w:trHeight w:hRule="exact" w:val="4652"/>
        </w:trPr>
        <w:tc>
          <w:tcPr>
            <w:tcW w:w="2856" w:type="dxa"/>
            <w:tcBorders>
              <w:top w:val="single" w:sz="4" w:space="0" w:color="006FB6"/>
              <w:left w:val="nil"/>
              <w:bottom w:val="single" w:sz="4" w:space="0" w:color="006FB6"/>
              <w:right w:val="single" w:sz="4" w:space="0" w:color="006FB6"/>
            </w:tcBorders>
            <w:hideMark/>
          </w:tcPr>
          <w:p w14:paraId="64DA7FF1" w14:textId="77777777" w:rsidR="00CF5E34" w:rsidRPr="00B57D3C" w:rsidRDefault="00CF5E34" w:rsidP="00CF5E34">
            <w:pPr>
              <w:spacing w:before="120" w:after="120" w:line="276" w:lineRule="auto"/>
              <w:jc w:val="center"/>
              <w:rPr>
                <w:rFonts w:ascii="Arial" w:eastAsia="Calibri" w:hAnsi="Arial" w:cs="Times New Roman"/>
                <w:b/>
                <w:sz w:val="32"/>
              </w:rPr>
            </w:pPr>
            <w:r w:rsidRPr="00B57D3C">
              <w:rPr>
                <w:rFonts w:ascii="Arial" w:eastAsia="Calibri" w:hAnsi="Arial" w:cs="Times New Roman"/>
                <w:b/>
                <w:sz w:val="32"/>
              </w:rPr>
              <w:t>Wheeled recreational device user</w:t>
            </w:r>
          </w:p>
          <w:p w14:paraId="2D6B28ED" w14:textId="77777777" w:rsidR="00CF5E34" w:rsidRPr="00B57D3C" w:rsidRDefault="00CF5E34" w:rsidP="00CF5E34">
            <w:pPr>
              <w:spacing w:before="120" w:after="120" w:line="276" w:lineRule="auto"/>
              <w:jc w:val="center"/>
              <w:rPr>
                <w:rFonts w:ascii="Arial" w:eastAsia="Calibri" w:hAnsi="Arial" w:cs="Times New Roman"/>
                <w:b/>
                <w:sz w:val="32"/>
              </w:rPr>
            </w:pPr>
            <w:r w:rsidRPr="00B57D3C">
              <w:rPr>
                <w:rFonts w:ascii="Arial" w:eastAsia="Arial" w:hAnsi="Arial" w:cs="Times New Roman"/>
                <w:noProof/>
                <w:sz w:val="32"/>
                <w:lang w:eastAsia="en-NZ"/>
              </w:rPr>
              <w:drawing>
                <wp:inline distT="0" distB="0" distL="0" distR="0" wp14:anchorId="3529FE1F" wp14:editId="1893D47E">
                  <wp:extent cx="871855" cy="87185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9653" cy="879653"/>
                          </a:xfrm>
                          <a:prstGeom prst="rect">
                            <a:avLst/>
                          </a:prstGeom>
                          <a:noFill/>
                          <a:ln>
                            <a:noFill/>
                          </a:ln>
                        </pic:spPr>
                      </pic:pic>
                    </a:graphicData>
                  </a:graphic>
                </wp:inline>
              </w:drawing>
            </w:r>
          </w:p>
          <w:p w14:paraId="030DE6EA" w14:textId="77777777" w:rsidR="00CF5E34" w:rsidRPr="00B57D3C" w:rsidRDefault="00CF5E34" w:rsidP="00CF5E34">
            <w:pPr>
              <w:spacing w:before="120" w:after="120" w:line="276" w:lineRule="auto"/>
              <w:jc w:val="center"/>
              <w:rPr>
                <w:rFonts w:ascii="Arial" w:eastAsia="Calibri" w:hAnsi="Arial" w:cs="Times New Roman"/>
                <w:b/>
                <w:sz w:val="32"/>
              </w:rPr>
            </w:pPr>
            <w:r w:rsidRPr="00B57D3C">
              <w:rPr>
                <w:rFonts w:ascii="Arial" w:eastAsia="Arial" w:hAnsi="Arial" w:cs="Times New Roman"/>
                <w:noProof/>
                <w:sz w:val="32"/>
                <w:lang w:eastAsia="en-NZ"/>
              </w:rPr>
              <w:drawing>
                <wp:inline distT="0" distB="0" distL="0" distR="0" wp14:anchorId="456EBA09" wp14:editId="35D7FC30">
                  <wp:extent cx="923925" cy="923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1466" cy="931466"/>
                          </a:xfrm>
                          <a:prstGeom prst="rect">
                            <a:avLst/>
                          </a:prstGeom>
                          <a:noFill/>
                          <a:ln>
                            <a:noFill/>
                          </a:ln>
                        </pic:spPr>
                      </pic:pic>
                    </a:graphicData>
                  </a:graphic>
                </wp:inline>
              </w:drawing>
            </w:r>
          </w:p>
        </w:tc>
        <w:tc>
          <w:tcPr>
            <w:tcW w:w="4484" w:type="dxa"/>
            <w:tcBorders>
              <w:top w:val="single" w:sz="4" w:space="0" w:color="006FB6"/>
              <w:left w:val="single" w:sz="4" w:space="0" w:color="006FB6"/>
              <w:bottom w:val="single" w:sz="4" w:space="0" w:color="006FB6"/>
              <w:right w:val="single" w:sz="4" w:space="0" w:color="006FB6"/>
            </w:tcBorders>
            <w:hideMark/>
          </w:tcPr>
          <w:p w14:paraId="4760582E" w14:textId="77777777" w:rsidR="00CF5E34" w:rsidRPr="00B57D3C" w:rsidRDefault="00CF5E34" w:rsidP="00CF5E34">
            <w:pPr>
              <w:spacing w:before="120" w:after="120" w:line="276" w:lineRule="auto"/>
              <w:rPr>
                <w:rFonts w:ascii="Arial" w:eastAsia="Calibri" w:hAnsi="Arial" w:cs="Times New Roman"/>
                <w:sz w:val="32"/>
              </w:rPr>
            </w:pPr>
            <w:r w:rsidRPr="00B57D3C">
              <w:rPr>
                <w:rFonts w:ascii="Arial" w:eastAsia="Calibri" w:hAnsi="Arial" w:cs="Times New Roman"/>
                <w:sz w:val="32"/>
              </w:rPr>
              <w:t xml:space="preserve">A device with wheels, propelled by: </w:t>
            </w:r>
          </w:p>
          <w:p w14:paraId="5623A6E4" w14:textId="77777777" w:rsidR="00CF5E34" w:rsidRPr="00B57D3C" w:rsidRDefault="00CF5E34" w:rsidP="00F24DD5">
            <w:pPr>
              <w:numPr>
                <w:ilvl w:val="0"/>
                <w:numId w:val="17"/>
              </w:numPr>
              <w:snapToGrid w:val="0"/>
              <w:spacing w:after="200" w:line="276" w:lineRule="auto"/>
              <w:contextualSpacing/>
              <w:rPr>
                <w:rFonts w:ascii="Arial" w:eastAsia="Arial" w:hAnsi="Arial" w:cs="Times New Roman"/>
                <w:sz w:val="32"/>
              </w:rPr>
            </w:pPr>
            <w:r w:rsidRPr="00B57D3C">
              <w:rPr>
                <w:rFonts w:ascii="Arial" w:eastAsia="Arial" w:hAnsi="Arial" w:cs="Times New Roman"/>
                <w:sz w:val="32"/>
              </w:rPr>
              <w:t xml:space="preserve">human power, or </w:t>
            </w:r>
          </w:p>
          <w:p w14:paraId="30C662EE" w14:textId="77777777" w:rsidR="00CF5E34" w:rsidRPr="00B57D3C" w:rsidRDefault="00CF5E34" w:rsidP="00F24DD5">
            <w:pPr>
              <w:numPr>
                <w:ilvl w:val="0"/>
                <w:numId w:val="17"/>
              </w:numPr>
              <w:snapToGrid w:val="0"/>
              <w:spacing w:after="200" w:line="276" w:lineRule="auto"/>
              <w:contextualSpacing/>
              <w:rPr>
                <w:rFonts w:ascii="Arial" w:eastAsia="Arial" w:hAnsi="Arial" w:cs="Times New Roman"/>
                <w:sz w:val="32"/>
              </w:rPr>
            </w:pPr>
            <w:r w:rsidRPr="00B57D3C">
              <w:rPr>
                <w:rFonts w:ascii="Arial" w:eastAsia="Arial" w:hAnsi="Arial" w:cs="Times New Roman"/>
                <w:sz w:val="32"/>
              </w:rPr>
              <w:t>gravity, or</w:t>
            </w:r>
          </w:p>
          <w:p w14:paraId="45CDFFBB" w14:textId="6DB2BAD5" w:rsidR="00CF5E34" w:rsidRDefault="00CF5E34" w:rsidP="00F24DD5">
            <w:pPr>
              <w:numPr>
                <w:ilvl w:val="0"/>
                <w:numId w:val="17"/>
              </w:numPr>
              <w:snapToGrid w:val="0"/>
              <w:spacing w:after="200" w:line="276" w:lineRule="auto"/>
              <w:contextualSpacing/>
              <w:rPr>
                <w:rFonts w:ascii="Arial" w:eastAsia="Arial" w:hAnsi="Arial" w:cs="Times New Roman"/>
                <w:sz w:val="32"/>
              </w:rPr>
            </w:pPr>
            <w:r w:rsidRPr="00B57D3C">
              <w:rPr>
                <w:rFonts w:ascii="Arial" w:eastAsia="Arial" w:hAnsi="Arial" w:cs="Times New Roman"/>
                <w:sz w:val="32"/>
              </w:rPr>
              <w:t xml:space="preserve">a small auxiliary motor with a maximum power output of up to 300 watts. </w:t>
            </w:r>
          </w:p>
          <w:p w14:paraId="7CB6697F" w14:textId="77777777" w:rsidR="00B57D3C" w:rsidRPr="00B57D3C" w:rsidRDefault="00B57D3C" w:rsidP="00B57D3C">
            <w:pPr>
              <w:snapToGrid w:val="0"/>
              <w:spacing w:after="200" w:line="276" w:lineRule="auto"/>
              <w:ind w:left="720"/>
              <w:contextualSpacing/>
              <w:rPr>
                <w:rFonts w:ascii="Arial" w:eastAsia="Arial" w:hAnsi="Arial" w:cs="Times New Roman"/>
                <w:sz w:val="32"/>
              </w:rPr>
            </w:pPr>
          </w:p>
          <w:p w14:paraId="0AD8766A" w14:textId="77777777" w:rsidR="00E843DD" w:rsidRPr="00B57D3C" w:rsidRDefault="00E843DD" w:rsidP="00CF5E34">
            <w:pPr>
              <w:spacing w:before="120" w:after="120" w:line="276" w:lineRule="auto"/>
              <w:rPr>
                <w:rFonts w:ascii="Arial" w:eastAsia="Calibri" w:hAnsi="Arial" w:cs="Times New Roman"/>
                <w:sz w:val="32"/>
              </w:rPr>
            </w:pPr>
          </w:p>
          <w:p w14:paraId="2D436CF1" w14:textId="77777777" w:rsidR="00CF5E34" w:rsidRPr="00B57D3C" w:rsidRDefault="00CF5E34" w:rsidP="00CF5E34">
            <w:pPr>
              <w:spacing w:before="120" w:after="120" w:line="276" w:lineRule="auto"/>
              <w:rPr>
                <w:rFonts w:ascii="Arial" w:eastAsia="Calibri" w:hAnsi="Arial" w:cs="Times New Roman"/>
                <w:sz w:val="32"/>
              </w:rPr>
            </w:pPr>
            <w:r w:rsidRPr="00B57D3C">
              <w:rPr>
                <w:rFonts w:ascii="Arial" w:eastAsia="Calibri" w:hAnsi="Arial" w:cs="Times New Roman"/>
                <w:sz w:val="32"/>
              </w:rPr>
              <w:t xml:space="preserve">Currently excludes cycles with a wheel diameter over 355mm (an average six-year-old’s bike). Most adult bicycles are excluded. </w:t>
            </w:r>
          </w:p>
        </w:tc>
        <w:tc>
          <w:tcPr>
            <w:tcW w:w="3100" w:type="dxa"/>
            <w:tcBorders>
              <w:top w:val="single" w:sz="4" w:space="0" w:color="006FB6"/>
              <w:left w:val="single" w:sz="4" w:space="0" w:color="006FB6"/>
              <w:bottom w:val="single" w:sz="4" w:space="0" w:color="006FB6"/>
              <w:right w:val="nil"/>
            </w:tcBorders>
            <w:hideMark/>
          </w:tcPr>
          <w:p w14:paraId="0EB72861" w14:textId="77777777" w:rsidR="00E843DD" w:rsidRPr="00B57D3C" w:rsidRDefault="00E843DD" w:rsidP="00E843DD">
            <w:pPr>
              <w:snapToGrid w:val="0"/>
              <w:spacing w:after="200" w:line="276" w:lineRule="auto"/>
              <w:ind w:left="453"/>
              <w:contextualSpacing/>
              <w:rPr>
                <w:rFonts w:ascii="Arial" w:eastAsia="Arial" w:hAnsi="Arial" w:cs="Times New Roman"/>
                <w:sz w:val="32"/>
              </w:rPr>
            </w:pPr>
          </w:p>
          <w:p w14:paraId="2394C803" w14:textId="77777777" w:rsidR="00CF5E34" w:rsidRPr="00B57D3C" w:rsidRDefault="00CF5E34" w:rsidP="00E843DD">
            <w:pPr>
              <w:numPr>
                <w:ilvl w:val="0"/>
                <w:numId w:val="15"/>
              </w:numPr>
              <w:snapToGrid w:val="0"/>
              <w:spacing w:after="200" w:line="276" w:lineRule="auto"/>
              <w:ind w:left="453"/>
              <w:contextualSpacing/>
              <w:rPr>
                <w:rFonts w:ascii="Arial" w:eastAsia="Arial" w:hAnsi="Arial" w:cs="Times New Roman"/>
                <w:sz w:val="32"/>
              </w:rPr>
            </w:pPr>
            <w:r w:rsidRPr="00B57D3C">
              <w:rPr>
                <w:rFonts w:ascii="Arial" w:eastAsia="Arial" w:hAnsi="Arial" w:cs="Times New Roman"/>
                <w:sz w:val="32"/>
              </w:rPr>
              <w:t>Push-scooters</w:t>
            </w:r>
          </w:p>
          <w:p w14:paraId="1DC9EC77" w14:textId="77777777" w:rsidR="00CF5E34" w:rsidRPr="00B57D3C" w:rsidRDefault="00CF5E34" w:rsidP="00E843DD">
            <w:pPr>
              <w:numPr>
                <w:ilvl w:val="0"/>
                <w:numId w:val="15"/>
              </w:numPr>
              <w:snapToGrid w:val="0"/>
              <w:spacing w:after="200" w:line="276" w:lineRule="auto"/>
              <w:ind w:left="453"/>
              <w:contextualSpacing/>
              <w:rPr>
                <w:rFonts w:ascii="Arial" w:eastAsia="Arial" w:hAnsi="Arial" w:cs="Times New Roman"/>
                <w:sz w:val="32"/>
              </w:rPr>
            </w:pPr>
            <w:r w:rsidRPr="00B57D3C">
              <w:rPr>
                <w:rFonts w:ascii="Arial" w:eastAsia="Arial" w:hAnsi="Arial" w:cs="Times New Roman"/>
                <w:sz w:val="32"/>
              </w:rPr>
              <w:t>Skateboards</w:t>
            </w:r>
          </w:p>
          <w:p w14:paraId="66814EBF" w14:textId="77777777" w:rsidR="00CF5E34" w:rsidRPr="00B57D3C" w:rsidRDefault="00CF5E34" w:rsidP="00E843DD">
            <w:pPr>
              <w:numPr>
                <w:ilvl w:val="0"/>
                <w:numId w:val="15"/>
              </w:numPr>
              <w:snapToGrid w:val="0"/>
              <w:spacing w:after="200" w:line="276" w:lineRule="auto"/>
              <w:ind w:left="453"/>
              <w:contextualSpacing/>
              <w:rPr>
                <w:rFonts w:ascii="Arial" w:eastAsia="Arial" w:hAnsi="Arial" w:cs="Times New Roman"/>
                <w:sz w:val="32"/>
              </w:rPr>
            </w:pPr>
            <w:r w:rsidRPr="00B57D3C">
              <w:rPr>
                <w:rFonts w:ascii="Arial" w:eastAsia="Arial" w:hAnsi="Arial" w:cs="Times New Roman"/>
                <w:sz w:val="32"/>
              </w:rPr>
              <w:t>roller blades or skates</w:t>
            </w:r>
          </w:p>
          <w:p w14:paraId="09B6D41A" w14:textId="77777777" w:rsidR="00CF5E34" w:rsidRPr="00B57D3C" w:rsidRDefault="00CF5E34" w:rsidP="00E843DD">
            <w:pPr>
              <w:numPr>
                <w:ilvl w:val="0"/>
                <w:numId w:val="15"/>
              </w:numPr>
              <w:snapToGrid w:val="0"/>
              <w:spacing w:after="200" w:line="276" w:lineRule="auto"/>
              <w:ind w:left="453"/>
              <w:contextualSpacing/>
              <w:rPr>
                <w:rFonts w:ascii="Arial" w:eastAsia="Arial" w:hAnsi="Arial" w:cs="Times New Roman"/>
                <w:sz w:val="32"/>
              </w:rPr>
            </w:pPr>
            <w:r w:rsidRPr="00B57D3C">
              <w:rPr>
                <w:rFonts w:ascii="Arial" w:eastAsia="Arial" w:hAnsi="Arial" w:cs="Times New Roman"/>
                <w:sz w:val="32"/>
              </w:rPr>
              <w:t>Low powered motorised versions of the same devices (like e</w:t>
            </w:r>
            <w:r w:rsidRPr="00B57D3C">
              <w:rPr>
                <w:rFonts w:ascii="Arial" w:eastAsia="Arial" w:hAnsi="Arial" w:cs="Times New Roman"/>
                <w:sz w:val="32"/>
              </w:rPr>
              <w:noBreakHyphen/>
              <w:t>scooters).</w:t>
            </w:r>
          </w:p>
        </w:tc>
      </w:tr>
    </w:tbl>
    <w:p w14:paraId="408B0633" w14:textId="77777777" w:rsidR="00B57D3C" w:rsidRDefault="00B57D3C" w:rsidP="00CF5E34">
      <w:pPr>
        <w:spacing w:before="120" w:after="0" w:line="22" w:lineRule="atLeast"/>
        <w:rPr>
          <w:rFonts w:ascii="Arial" w:eastAsia="Arial" w:hAnsi="Arial" w:cs="Times New Roman"/>
          <w:i/>
          <w:iCs/>
          <w:color w:val="2575AE"/>
        </w:rPr>
      </w:pPr>
    </w:p>
    <w:p w14:paraId="4612EC9D" w14:textId="77777777" w:rsidR="00B57D3C" w:rsidRDefault="00B57D3C" w:rsidP="00CF5E34">
      <w:pPr>
        <w:spacing w:before="120" w:after="0" w:line="22" w:lineRule="atLeast"/>
        <w:rPr>
          <w:rFonts w:ascii="Arial" w:eastAsia="Arial" w:hAnsi="Arial" w:cs="Times New Roman"/>
          <w:i/>
          <w:iCs/>
          <w:color w:val="2575AE"/>
        </w:rPr>
      </w:pPr>
    </w:p>
    <w:p w14:paraId="706BBBA5" w14:textId="77777777" w:rsidR="00B57D3C" w:rsidRDefault="00B57D3C" w:rsidP="00CF5E34">
      <w:pPr>
        <w:spacing w:before="120" w:after="0" w:line="22" w:lineRule="atLeast"/>
        <w:rPr>
          <w:rFonts w:ascii="Arial" w:eastAsia="Arial" w:hAnsi="Arial" w:cs="Times New Roman"/>
          <w:i/>
          <w:iCs/>
          <w:color w:val="2575AE"/>
        </w:rPr>
      </w:pPr>
    </w:p>
    <w:p w14:paraId="634FCA77" w14:textId="77777777" w:rsidR="00B57D3C" w:rsidRDefault="00B57D3C" w:rsidP="00CF5E34">
      <w:pPr>
        <w:spacing w:before="120" w:after="0" w:line="22" w:lineRule="atLeast"/>
        <w:rPr>
          <w:rFonts w:ascii="Arial" w:eastAsia="Arial" w:hAnsi="Arial" w:cs="Times New Roman"/>
          <w:i/>
          <w:iCs/>
          <w:color w:val="2575AE"/>
        </w:rPr>
      </w:pPr>
    </w:p>
    <w:p w14:paraId="1B3BAE1C" w14:textId="77777777" w:rsidR="00B57D3C" w:rsidRDefault="00B57D3C" w:rsidP="00CF5E34">
      <w:pPr>
        <w:spacing w:before="120" w:after="0" w:line="22" w:lineRule="atLeast"/>
        <w:rPr>
          <w:rFonts w:ascii="Arial" w:eastAsia="Arial" w:hAnsi="Arial" w:cs="Times New Roman"/>
          <w:i/>
          <w:iCs/>
          <w:color w:val="2575AE"/>
        </w:rPr>
      </w:pPr>
    </w:p>
    <w:p w14:paraId="37F425D2" w14:textId="77777777" w:rsidR="00B57D3C" w:rsidRDefault="00B57D3C" w:rsidP="00CF5E34">
      <w:pPr>
        <w:spacing w:before="120" w:after="0" w:line="22" w:lineRule="atLeast"/>
        <w:rPr>
          <w:rFonts w:ascii="Arial" w:eastAsia="Arial" w:hAnsi="Arial" w:cs="Times New Roman"/>
          <w:i/>
          <w:iCs/>
          <w:color w:val="2575AE"/>
        </w:rPr>
      </w:pPr>
    </w:p>
    <w:p w14:paraId="5412406C" w14:textId="77777777" w:rsidR="00B57D3C" w:rsidRDefault="00B57D3C" w:rsidP="00CF5E34">
      <w:pPr>
        <w:spacing w:before="120" w:after="0" w:line="22" w:lineRule="atLeast"/>
        <w:rPr>
          <w:rFonts w:ascii="Arial" w:eastAsia="Arial" w:hAnsi="Arial" w:cs="Times New Roman"/>
          <w:i/>
          <w:iCs/>
          <w:color w:val="2575AE"/>
        </w:rPr>
      </w:pPr>
    </w:p>
    <w:p w14:paraId="0191580A" w14:textId="77777777" w:rsidR="00B57D3C" w:rsidRDefault="00B57D3C" w:rsidP="00CF5E34">
      <w:pPr>
        <w:spacing w:before="120" w:after="0" w:line="22" w:lineRule="atLeast"/>
        <w:rPr>
          <w:rFonts w:ascii="Arial" w:eastAsia="Arial" w:hAnsi="Arial" w:cs="Times New Roman"/>
          <w:i/>
          <w:iCs/>
          <w:color w:val="2575AE"/>
        </w:rPr>
      </w:pPr>
    </w:p>
    <w:p w14:paraId="3E6585E0" w14:textId="77777777" w:rsidR="00B57D3C" w:rsidRDefault="00B57D3C" w:rsidP="00CF5E34">
      <w:pPr>
        <w:spacing w:before="120" w:after="0" w:line="22" w:lineRule="atLeast"/>
        <w:rPr>
          <w:rFonts w:ascii="Arial" w:eastAsia="Arial" w:hAnsi="Arial" w:cs="Times New Roman"/>
          <w:i/>
          <w:iCs/>
          <w:color w:val="2575AE"/>
        </w:rPr>
      </w:pPr>
    </w:p>
    <w:p w14:paraId="2B81F64F" w14:textId="3FEB3BE5" w:rsidR="00CF5E34" w:rsidRPr="00B57D3C" w:rsidRDefault="00CF5E34"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lastRenderedPageBreak/>
        <w:t>Issues with the current use of the footpath</w:t>
      </w:r>
    </w:p>
    <w:p w14:paraId="33D2F4EA" w14:textId="77777777" w:rsidR="00CF5E34" w:rsidRPr="00B57D3C" w:rsidRDefault="00CF5E34"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Behaviour</w:t>
      </w:r>
    </w:p>
    <w:p w14:paraId="3F0A8209"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Currently, people using a device on the footpath must:</w:t>
      </w:r>
    </w:p>
    <w:p w14:paraId="112B629F" w14:textId="77777777" w:rsidR="00CF5E34" w:rsidRPr="00B57D3C" w:rsidRDefault="00CF5E34" w:rsidP="005F163A">
      <w:pPr>
        <w:spacing w:after="0" w:line="360" w:lineRule="auto"/>
        <w:rPr>
          <w:rFonts w:ascii="Arial" w:eastAsia="Calibri" w:hAnsi="Arial" w:cs="Arial"/>
          <w:sz w:val="32"/>
          <w:szCs w:val="32"/>
        </w:rPr>
      </w:pPr>
    </w:p>
    <w:p w14:paraId="48732EF3" w14:textId="77777777" w:rsidR="00CF5E34" w:rsidRPr="00B57D3C" w:rsidRDefault="00CF5E34" w:rsidP="005F163A">
      <w:pPr>
        <w:numPr>
          <w:ilvl w:val="0"/>
          <w:numId w:val="55"/>
        </w:numPr>
        <w:spacing w:after="0" w:line="360" w:lineRule="auto"/>
        <w:contextualSpacing/>
        <w:rPr>
          <w:rFonts w:ascii="Arial" w:eastAsia="Calibri" w:hAnsi="Arial" w:cs="Arial"/>
          <w:sz w:val="32"/>
          <w:szCs w:val="32"/>
        </w:rPr>
      </w:pPr>
      <w:r w:rsidRPr="00B57D3C">
        <w:rPr>
          <w:rFonts w:ascii="Arial" w:eastAsia="Calibri" w:hAnsi="Arial" w:cs="Arial"/>
          <w:sz w:val="32"/>
          <w:szCs w:val="32"/>
        </w:rPr>
        <w:t>behave in a courteous and considerate manner, and</w:t>
      </w:r>
    </w:p>
    <w:p w14:paraId="05DCFB2B" w14:textId="77777777" w:rsidR="00CF5E34" w:rsidRPr="00B57D3C" w:rsidRDefault="00CF5E34" w:rsidP="005F163A">
      <w:pPr>
        <w:numPr>
          <w:ilvl w:val="0"/>
          <w:numId w:val="55"/>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 xml:space="preserve">travel in a way that is not dangerous for other people using the footpath. </w:t>
      </w:r>
    </w:p>
    <w:p w14:paraId="099C60C3"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Users can be prosecuted for inconsiderate, careless, dangerous and reckless driving, but there are </w:t>
      </w:r>
      <w:r w:rsidR="00610856" w:rsidRPr="00B57D3C">
        <w:rPr>
          <w:rFonts w:ascii="Arial" w:eastAsia="Calibri" w:hAnsi="Arial" w:cs="Arial"/>
          <w:sz w:val="32"/>
          <w:szCs w:val="32"/>
        </w:rPr>
        <w:t xml:space="preserve">no </w:t>
      </w:r>
      <w:r w:rsidRPr="00B57D3C">
        <w:rPr>
          <w:rFonts w:ascii="Arial" w:eastAsia="Calibri" w:hAnsi="Arial" w:cs="Arial"/>
          <w:sz w:val="32"/>
          <w:szCs w:val="32"/>
        </w:rPr>
        <w:t>specific restrictions on the speed they can travel or the size of their device when travelling on the footpath.</w:t>
      </w:r>
    </w:p>
    <w:p w14:paraId="4F38DEE6"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As new, fast-moving devices become more common, we need to ensure they’re operated safely and keep other users, particularly pedestrians, in mind. Our current behavioural requirements (above) don’t adequately explain: </w:t>
      </w:r>
    </w:p>
    <w:p w14:paraId="53CBF106" w14:textId="77777777" w:rsidR="00CF5E34" w:rsidRPr="00B57D3C" w:rsidRDefault="00CF5E34" w:rsidP="005F163A">
      <w:pPr>
        <w:spacing w:after="0" w:line="360" w:lineRule="auto"/>
        <w:rPr>
          <w:rFonts w:ascii="Arial" w:eastAsia="Calibri" w:hAnsi="Arial" w:cs="Arial"/>
          <w:sz w:val="32"/>
          <w:szCs w:val="32"/>
        </w:rPr>
      </w:pPr>
    </w:p>
    <w:p w14:paraId="51EA5A5B" w14:textId="77777777" w:rsidR="00CF5E34" w:rsidRPr="00B57D3C" w:rsidRDefault="00CF5E34" w:rsidP="005F163A">
      <w:pPr>
        <w:pStyle w:val="ListParagraph"/>
        <w:numPr>
          <w:ilvl w:val="0"/>
          <w:numId w:val="56"/>
        </w:numPr>
        <w:spacing w:after="200" w:line="360" w:lineRule="auto"/>
        <w:rPr>
          <w:rFonts w:ascii="Times New Roman" w:eastAsia="Arial" w:hAnsi="Times New Roman" w:cs="Arial"/>
          <w:sz w:val="32"/>
          <w:szCs w:val="32"/>
        </w:rPr>
      </w:pPr>
      <w:r w:rsidRPr="00B57D3C">
        <w:rPr>
          <w:rFonts w:ascii="Arial" w:eastAsia="Arial" w:hAnsi="Arial" w:cs="Arial"/>
          <w:sz w:val="32"/>
          <w:szCs w:val="32"/>
        </w:rPr>
        <w:t>who people on the path should give way to when they’re travelling</w:t>
      </w:r>
    </w:p>
    <w:p w14:paraId="26993378" w14:textId="77777777" w:rsidR="00CF5E34" w:rsidRPr="00B57D3C" w:rsidRDefault="00CF5E34" w:rsidP="005F163A">
      <w:pPr>
        <w:pStyle w:val="ListParagraph"/>
        <w:numPr>
          <w:ilvl w:val="0"/>
          <w:numId w:val="56"/>
        </w:numPr>
        <w:spacing w:after="200" w:line="360" w:lineRule="auto"/>
        <w:rPr>
          <w:rFonts w:ascii="Times New Roman" w:eastAsia="Arial" w:hAnsi="Times New Roman" w:cs="Arial"/>
          <w:sz w:val="32"/>
          <w:szCs w:val="32"/>
        </w:rPr>
      </w:pPr>
      <w:r w:rsidRPr="00B57D3C">
        <w:rPr>
          <w:rFonts w:ascii="Arial" w:eastAsia="Arial" w:hAnsi="Arial" w:cs="Arial"/>
          <w:sz w:val="32"/>
          <w:szCs w:val="32"/>
        </w:rPr>
        <w:t>what a safe speed for footpath travel is, and</w:t>
      </w:r>
    </w:p>
    <w:p w14:paraId="5E585756" w14:textId="77777777" w:rsidR="00CF5E34" w:rsidRPr="00B57D3C" w:rsidRDefault="00CF5E34" w:rsidP="005F163A">
      <w:pPr>
        <w:pStyle w:val="ListParagraph"/>
        <w:numPr>
          <w:ilvl w:val="0"/>
          <w:numId w:val="56"/>
        </w:numPr>
        <w:spacing w:after="200" w:line="360" w:lineRule="auto"/>
        <w:rPr>
          <w:rFonts w:ascii="Times New Roman" w:eastAsia="Arial" w:hAnsi="Times New Roman" w:cs="Arial"/>
          <w:sz w:val="32"/>
          <w:szCs w:val="32"/>
        </w:rPr>
      </w:pPr>
      <w:r w:rsidRPr="00B57D3C">
        <w:rPr>
          <w:rFonts w:ascii="Arial" w:eastAsia="Arial" w:hAnsi="Arial" w:cs="Arial"/>
          <w:sz w:val="32"/>
          <w:szCs w:val="32"/>
        </w:rPr>
        <w:t>how much space</w:t>
      </w:r>
      <w:r w:rsidR="00407F02" w:rsidRPr="00B57D3C">
        <w:rPr>
          <w:rFonts w:ascii="Arial" w:eastAsia="Arial" w:hAnsi="Arial" w:cs="Arial"/>
          <w:sz w:val="32"/>
          <w:szCs w:val="32"/>
        </w:rPr>
        <w:t xml:space="preserve"> vehicles and</w:t>
      </w:r>
      <w:r w:rsidRPr="00B57D3C">
        <w:rPr>
          <w:rFonts w:ascii="Arial" w:eastAsia="Arial" w:hAnsi="Arial" w:cs="Arial"/>
          <w:sz w:val="32"/>
          <w:szCs w:val="32"/>
        </w:rPr>
        <w:t xml:space="preserve"> </w:t>
      </w:r>
      <w:r w:rsidR="00407F02" w:rsidRPr="00B57D3C">
        <w:rPr>
          <w:rFonts w:ascii="Arial" w:eastAsia="Arial" w:hAnsi="Arial" w:cs="Arial"/>
          <w:sz w:val="32"/>
          <w:szCs w:val="32"/>
        </w:rPr>
        <w:t>devices</w:t>
      </w:r>
      <w:r w:rsidRPr="00B57D3C">
        <w:rPr>
          <w:rFonts w:ascii="Arial" w:eastAsia="Arial" w:hAnsi="Arial" w:cs="Arial"/>
          <w:sz w:val="32"/>
          <w:szCs w:val="32"/>
        </w:rPr>
        <w:t xml:space="preserve"> should occupy on the footpath.</w:t>
      </w:r>
    </w:p>
    <w:p w14:paraId="7E1B68C9" w14:textId="77777777" w:rsidR="00CF5E34" w:rsidRPr="00B57D3C" w:rsidRDefault="00CF5E34" w:rsidP="005F163A">
      <w:pPr>
        <w:pStyle w:val="ListParagraph"/>
        <w:spacing w:after="200" w:line="360" w:lineRule="auto"/>
        <w:ind w:left="1080"/>
        <w:rPr>
          <w:rFonts w:ascii="Times New Roman" w:eastAsia="Arial" w:hAnsi="Times New Roman" w:cs="Arial"/>
          <w:sz w:val="32"/>
          <w:szCs w:val="32"/>
        </w:rPr>
      </w:pPr>
    </w:p>
    <w:p w14:paraId="7C8FF275"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lastRenderedPageBreak/>
        <w:t>This gap in understanding and regulation means that people may ride on the footpath in a way that puts vulnerable footpath users at risk.</w:t>
      </w:r>
    </w:p>
    <w:p w14:paraId="3955740E" w14:textId="77777777" w:rsidR="00CF5E34" w:rsidRPr="00B57D3C" w:rsidRDefault="00CF5E34" w:rsidP="005F163A">
      <w:pPr>
        <w:spacing w:before="120" w:after="0" w:line="360" w:lineRule="auto"/>
        <w:rPr>
          <w:rFonts w:ascii="Arial" w:eastAsia="Calibri" w:hAnsi="Arial" w:cs="Arial"/>
          <w:sz w:val="32"/>
          <w:szCs w:val="32"/>
        </w:rPr>
      </w:pPr>
    </w:p>
    <w:p w14:paraId="1E52192D" w14:textId="77777777" w:rsidR="00CF5E34" w:rsidRPr="00B57D3C" w:rsidRDefault="00CF5E34" w:rsidP="005F163A">
      <w:pPr>
        <w:spacing w:before="120" w:after="0" w:line="360" w:lineRule="auto"/>
        <w:rPr>
          <w:rFonts w:ascii="Arial" w:eastAsia="Calibri" w:hAnsi="Arial" w:cs="Arial"/>
          <w:i/>
          <w:color w:val="2575AE"/>
          <w:sz w:val="32"/>
          <w:szCs w:val="32"/>
        </w:rPr>
      </w:pPr>
      <w:r w:rsidRPr="00B57D3C">
        <w:rPr>
          <w:rFonts w:ascii="Arial" w:eastAsia="Calibri" w:hAnsi="Arial" w:cs="Arial"/>
          <w:i/>
          <w:color w:val="2575AE"/>
          <w:sz w:val="32"/>
          <w:szCs w:val="32"/>
        </w:rPr>
        <w:t>Access</w:t>
      </w:r>
    </w:p>
    <w:p w14:paraId="4E9C8FE4"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The current requirements can also be unfair to particular users. For example, most children over the age of six cannot legally </w:t>
      </w:r>
      <w:r w:rsidR="00610856" w:rsidRPr="00B57D3C">
        <w:rPr>
          <w:rFonts w:ascii="Arial" w:eastAsia="Calibri" w:hAnsi="Arial" w:cs="Arial"/>
          <w:sz w:val="32"/>
          <w:szCs w:val="32"/>
        </w:rPr>
        <w:t>cycle</w:t>
      </w:r>
      <w:r w:rsidRPr="00B57D3C">
        <w:rPr>
          <w:rFonts w:ascii="Arial" w:eastAsia="Calibri" w:hAnsi="Arial" w:cs="Arial"/>
          <w:sz w:val="32"/>
          <w:szCs w:val="32"/>
        </w:rPr>
        <w:t xml:space="preserve"> on the footpath, but adults on e-scooters and mobility devices can.</w:t>
      </w:r>
    </w:p>
    <w:p w14:paraId="6748EEAC"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While most children, and all adults, are currently prohibited from cycling on the footpath, in practice, younger cyclists ride on the footpath for most of their trips, unaware that this illegal. To most children and their parents, the footpath is the safest option, and the New Zealand Police and the Transport Agency recommend that children under the age of 10 only ride on the road when accompanied by a competent adult rider.</w:t>
      </w:r>
    </w:p>
    <w:p w14:paraId="73F93C4F"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Other cyclists may use the footpath at some point in their journey in response to unsafe road environments, such as when there’s heavy, fast-moving traffic and a cycle lane is unavailable. The current settings mean that this action, taken in the interest of safety, is not allowed.</w:t>
      </w:r>
    </w:p>
    <w:p w14:paraId="3B8B9E42"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In the longer-term, changes in the design of urban spaces will reduce the risks associated with a mixture of pedestrians, </w:t>
      </w:r>
      <w:r w:rsidRPr="00B57D3C">
        <w:rPr>
          <w:rFonts w:ascii="Arial" w:eastAsia="Calibri" w:hAnsi="Arial" w:cs="Arial"/>
          <w:sz w:val="32"/>
          <w:szCs w:val="32"/>
        </w:rPr>
        <w:lastRenderedPageBreak/>
        <w:t>devices and cycles in these spaces. In the interim, we need to make changes to the regulatory environment on the footpath for the safety of everyone using it.</w:t>
      </w:r>
    </w:p>
    <w:p w14:paraId="764311AE" w14:textId="77777777" w:rsidR="00CF5E34" w:rsidRPr="00B57D3C" w:rsidRDefault="00CF5E34" w:rsidP="005F163A">
      <w:pPr>
        <w:spacing w:before="120" w:after="0" w:line="360" w:lineRule="auto"/>
        <w:rPr>
          <w:rFonts w:ascii="Arial" w:eastAsia="Arial" w:hAnsi="Arial" w:cs="Times New Roman"/>
          <w:b/>
          <w:i/>
          <w:iCs/>
          <w:color w:val="2575AE"/>
          <w:sz w:val="32"/>
          <w:szCs w:val="32"/>
        </w:rPr>
      </w:pPr>
    </w:p>
    <w:p w14:paraId="060A39E6" w14:textId="77777777" w:rsidR="00CF5E34" w:rsidRPr="00B57D3C" w:rsidRDefault="00CF5E34" w:rsidP="005F163A">
      <w:pPr>
        <w:spacing w:before="120" w:after="0" w:line="360" w:lineRule="auto"/>
        <w:rPr>
          <w:rFonts w:ascii="Arial" w:eastAsia="Arial" w:hAnsi="Arial" w:cs="Times New Roman"/>
          <w:b/>
          <w:i/>
          <w:iCs/>
          <w:color w:val="2575AE"/>
          <w:sz w:val="32"/>
          <w:szCs w:val="32"/>
        </w:rPr>
      </w:pPr>
      <w:r w:rsidRPr="00B57D3C">
        <w:rPr>
          <w:rFonts w:ascii="Arial" w:eastAsia="Arial" w:hAnsi="Arial" w:cs="Times New Roman"/>
          <w:b/>
          <w:i/>
          <w:iCs/>
          <w:color w:val="2575AE"/>
          <w:sz w:val="32"/>
          <w:szCs w:val="32"/>
        </w:rPr>
        <w:t>Proposed change</w:t>
      </w:r>
    </w:p>
    <w:p w14:paraId="515BDF6E"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To supplement the changes in proposal 1, we propose a new rule </w:t>
      </w:r>
      <w:r w:rsidRPr="00B57D3C">
        <w:rPr>
          <w:rFonts w:ascii="Calibri" w:eastAsia="Arial" w:hAnsi="Calibri" w:cs="Calibri"/>
          <w:color w:val="000000"/>
          <w:sz w:val="32"/>
          <w:szCs w:val="32"/>
          <w:bdr w:val="none" w:sz="0" w:space="0" w:color="auto" w:frame="1"/>
        </w:rPr>
        <w:t>–</w:t>
      </w:r>
      <w:r w:rsidRPr="00B57D3C">
        <w:rPr>
          <w:rFonts w:ascii="Arial" w:eastAsia="Calibri" w:hAnsi="Arial" w:cs="Arial"/>
          <w:sz w:val="32"/>
          <w:szCs w:val="32"/>
        </w:rPr>
        <w:t xml:space="preserve"> </w:t>
      </w:r>
      <w:bookmarkStart w:id="33" w:name="_Hlk16092260"/>
      <w:r w:rsidRPr="00B57D3C">
        <w:rPr>
          <w:rFonts w:ascii="Arial" w:eastAsia="Calibri" w:hAnsi="Arial" w:cs="Arial"/>
          <w:sz w:val="32"/>
          <w:szCs w:val="32"/>
        </w:rPr>
        <w:t>the Land Transport Rule: Paths and Road Margins 2020. Our proposed new rule aims to:</w:t>
      </w:r>
    </w:p>
    <w:p w14:paraId="4C97659D" w14:textId="77777777" w:rsidR="00CF5E34" w:rsidRPr="00B57D3C" w:rsidRDefault="00CF5E34" w:rsidP="005F163A">
      <w:pPr>
        <w:spacing w:after="0" w:line="360" w:lineRule="auto"/>
        <w:rPr>
          <w:rFonts w:ascii="Arial" w:eastAsia="Calibri" w:hAnsi="Arial" w:cs="Arial"/>
          <w:sz w:val="32"/>
          <w:szCs w:val="32"/>
        </w:rPr>
      </w:pPr>
    </w:p>
    <w:p w14:paraId="67220C07" w14:textId="77777777" w:rsidR="00CF5E34" w:rsidRPr="00B57D3C" w:rsidRDefault="00CF5E34" w:rsidP="005F163A">
      <w:pPr>
        <w:pStyle w:val="ListParagraph"/>
        <w:numPr>
          <w:ilvl w:val="0"/>
          <w:numId w:val="57"/>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establish a national framework for devices on the footpath, </w:t>
      </w:r>
    </w:p>
    <w:p w14:paraId="20345A23" w14:textId="77777777" w:rsidR="00CF5E34" w:rsidRPr="00B57D3C" w:rsidRDefault="00CF5E34" w:rsidP="005F163A">
      <w:pPr>
        <w:pStyle w:val="ListParagraph"/>
        <w:numPr>
          <w:ilvl w:val="0"/>
          <w:numId w:val="57"/>
        </w:numPr>
        <w:spacing w:after="200" w:line="360" w:lineRule="auto"/>
        <w:rPr>
          <w:rFonts w:ascii="Times New Roman" w:eastAsia="Arial" w:hAnsi="Times New Roman" w:cs="Arial"/>
          <w:sz w:val="32"/>
          <w:szCs w:val="32"/>
        </w:rPr>
      </w:pPr>
      <w:r w:rsidRPr="00B57D3C">
        <w:rPr>
          <w:rFonts w:ascii="Arial" w:eastAsia="Arial" w:hAnsi="Arial" w:cs="Arial"/>
          <w:sz w:val="32"/>
          <w:szCs w:val="32"/>
        </w:rPr>
        <w:t>redefine the users of the footpath, and</w:t>
      </w:r>
    </w:p>
    <w:p w14:paraId="1372B248" w14:textId="77777777" w:rsidR="00CF5E34" w:rsidRPr="00B57D3C" w:rsidRDefault="00CF5E34" w:rsidP="005F163A">
      <w:pPr>
        <w:pStyle w:val="ListParagraph"/>
        <w:numPr>
          <w:ilvl w:val="0"/>
          <w:numId w:val="57"/>
        </w:numPr>
        <w:spacing w:after="200" w:line="360" w:lineRule="auto"/>
        <w:rPr>
          <w:rFonts w:ascii="Times New Roman" w:eastAsia="Arial" w:hAnsi="Times New Roman" w:cs="Arial"/>
          <w:sz w:val="32"/>
          <w:szCs w:val="32"/>
        </w:rPr>
      </w:pPr>
      <w:r w:rsidRPr="00B57D3C">
        <w:rPr>
          <w:rFonts w:ascii="Arial" w:eastAsia="Arial" w:hAnsi="Arial" w:cs="Arial"/>
          <w:sz w:val="32"/>
          <w:szCs w:val="32"/>
        </w:rPr>
        <w:t>enable road controlling authorities, like local councils, to vary parts of this framework if needed.</w:t>
      </w:r>
    </w:p>
    <w:p w14:paraId="322E2529" w14:textId="77777777" w:rsidR="00CF5E34" w:rsidRPr="00B57D3C" w:rsidRDefault="00CF5E34"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A national framework for the use of vehicles on the footpath</w:t>
      </w:r>
    </w:p>
    <w:p w14:paraId="2F5467CB"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For the safety of others sharing the footpath, people riding on the footpath under the new rule will have to:</w:t>
      </w:r>
    </w:p>
    <w:p w14:paraId="541E9EAD" w14:textId="77777777" w:rsidR="00CF5E34" w:rsidRPr="00B57D3C" w:rsidRDefault="00CF5E34" w:rsidP="005F163A">
      <w:pPr>
        <w:spacing w:after="0" w:line="360" w:lineRule="auto"/>
        <w:rPr>
          <w:rFonts w:ascii="Arial" w:eastAsia="Calibri" w:hAnsi="Arial" w:cs="Arial"/>
          <w:sz w:val="32"/>
          <w:szCs w:val="32"/>
        </w:rPr>
      </w:pPr>
    </w:p>
    <w:p w14:paraId="35BA3B13" w14:textId="77777777" w:rsidR="00CF5E34" w:rsidRPr="00B57D3C" w:rsidRDefault="00CF5E34" w:rsidP="005F163A">
      <w:pPr>
        <w:pStyle w:val="ListParagraph"/>
        <w:numPr>
          <w:ilvl w:val="0"/>
          <w:numId w:val="58"/>
        </w:numPr>
        <w:spacing w:after="200" w:line="360" w:lineRule="auto"/>
        <w:rPr>
          <w:rFonts w:ascii="Times New Roman" w:eastAsia="Arial" w:hAnsi="Times New Roman" w:cs="Arial"/>
          <w:sz w:val="32"/>
          <w:szCs w:val="32"/>
        </w:rPr>
      </w:pPr>
      <w:bookmarkStart w:id="34" w:name="_Hlk25580587"/>
      <w:r w:rsidRPr="00B57D3C">
        <w:rPr>
          <w:rFonts w:ascii="Arial" w:eastAsia="Arial" w:hAnsi="Arial" w:cs="Arial"/>
          <w:sz w:val="32"/>
          <w:szCs w:val="32"/>
        </w:rPr>
        <w:t xml:space="preserve">behave in a courteous and considerate manner, </w:t>
      </w:r>
    </w:p>
    <w:p w14:paraId="447914C7" w14:textId="77777777" w:rsidR="00CF5E34" w:rsidRPr="00B57D3C" w:rsidRDefault="00CF5E34" w:rsidP="005F163A">
      <w:pPr>
        <w:pStyle w:val="ListParagraph"/>
        <w:numPr>
          <w:ilvl w:val="0"/>
          <w:numId w:val="58"/>
        </w:numPr>
        <w:spacing w:after="200" w:line="360" w:lineRule="auto"/>
        <w:rPr>
          <w:rFonts w:ascii="Times New Roman" w:eastAsia="Arial" w:hAnsi="Times New Roman" w:cs="Arial"/>
          <w:sz w:val="32"/>
          <w:szCs w:val="32"/>
        </w:rPr>
      </w:pPr>
      <w:r w:rsidRPr="00B57D3C">
        <w:rPr>
          <w:rFonts w:ascii="Arial" w:eastAsia="Arial" w:hAnsi="Arial" w:cs="Arial"/>
          <w:sz w:val="32"/>
          <w:szCs w:val="32"/>
        </w:rPr>
        <w:t>travel in a way that is not dangerous for other people using the footpath,</w:t>
      </w:r>
      <w:r w:rsidRPr="00B57D3C">
        <w:rPr>
          <w:rFonts w:ascii="Times New Roman" w:eastAsia="Arial" w:hAnsi="Times New Roman" w:cs="Arial"/>
          <w:sz w:val="32"/>
          <w:szCs w:val="32"/>
        </w:rPr>
        <w:t xml:space="preserve"> </w:t>
      </w:r>
    </w:p>
    <w:p w14:paraId="741EFE11" w14:textId="77777777" w:rsidR="00CF5E34" w:rsidRPr="00B57D3C" w:rsidRDefault="00CF5E34" w:rsidP="005F163A">
      <w:pPr>
        <w:pStyle w:val="ListParagraph"/>
        <w:numPr>
          <w:ilvl w:val="0"/>
          <w:numId w:val="58"/>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give right of way to pedestrians, </w:t>
      </w:r>
    </w:p>
    <w:p w14:paraId="6405C1F8" w14:textId="77777777" w:rsidR="00CF5E34" w:rsidRPr="00B57D3C" w:rsidRDefault="00CF5E34" w:rsidP="005F163A">
      <w:pPr>
        <w:pStyle w:val="ListParagraph"/>
        <w:numPr>
          <w:ilvl w:val="0"/>
          <w:numId w:val="58"/>
        </w:numPr>
        <w:spacing w:after="200" w:line="360" w:lineRule="auto"/>
        <w:rPr>
          <w:rFonts w:ascii="Times New Roman" w:eastAsia="Arial" w:hAnsi="Times New Roman" w:cs="Arial"/>
          <w:sz w:val="32"/>
          <w:szCs w:val="32"/>
        </w:rPr>
      </w:pPr>
      <w:r w:rsidRPr="00B57D3C">
        <w:rPr>
          <w:rFonts w:ascii="Arial" w:eastAsia="Arial" w:hAnsi="Arial" w:cs="Arial"/>
          <w:sz w:val="32"/>
          <w:szCs w:val="32"/>
        </w:rPr>
        <w:t>travel no faster than 15km/h, and</w:t>
      </w:r>
    </w:p>
    <w:p w14:paraId="4BEF213B" w14:textId="77777777" w:rsidR="00CF5E34" w:rsidRPr="00B57D3C" w:rsidRDefault="00CF5E34" w:rsidP="005F163A">
      <w:pPr>
        <w:pStyle w:val="ListParagraph"/>
        <w:numPr>
          <w:ilvl w:val="0"/>
          <w:numId w:val="58"/>
        </w:numPr>
        <w:spacing w:after="200" w:line="360" w:lineRule="auto"/>
        <w:rPr>
          <w:rFonts w:ascii="Times New Roman" w:eastAsia="Arial" w:hAnsi="Times New Roman" w:cs="Arial"/>
          <w:sz w:val="32"/>
          <w:szCs w:val="32"/>
        </w:rPr>
      </w:pPr>
      <w:r w:rsidRPr="00B57D3C">
        <w:rPr>
          <w:rFonts w:ascii="Arial" w:eastAsia="Arial" w:hAnsi="Arial" w:cs="Arial"/>
          <w:sz w:val="32"/>
          <w:szCs w:val="32"/>
        </w:rPr>
        <w:lastRenderedPageBreak/>
        <w:t>ride a device no wider than 750mm so multiple people can still use the footpath.</w:t>
      </w:r>
    </w:p>
    <w:p w14:paraId="2FDAC1FB" w14:textId="77777777" w:rsidR="00CF5E34" w:rsidRPr="00B57D3C" w:rsidRDefault="00CF5E34" w:rsidP="005F163A">
      <w:pPr>
        <w:spacing w:before="120" w:after="0" w:line="360" w:lineRule="auto"/>
        <w:rPr>
          <w:rFonts w:ascii="Arial" w:eastAsia="Calibri" w:hAnsi="Arial" w:cs="Arial"/>
          <w:sz w:val="32"/>
          <w:szCs w:val="32"/>
        </w:rPr>
      </w:pPr>
      <w:bookmarkStart w:id="35" w:name="_Hlk16092442"/>
      <w:bookmarkEnd w:id="33"/>
      <w:bookmarkEnd w:id="34"/>
    </w:p>
    <w:p w14:paraId="76508316"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Under the new framework, everyone using the footpath, except people walking, running or using a wheelchair, must follow the above requirements. The vehicles and devices able to use the footpath will be:</w:t>
      </w:r>
    </w:p>
    <w:p w14:paraId="09C1D915" w14:textId="77777777" w:rsidR="00CF5E34" w:rsidRPr="00B57D3C" w:rsidRDefault="00CF5E34" w:rsidP="005F163A">
      <w:pPr>
        <w:spacing w:before="120" w:after="0" w:line="360" w:lineRule="auto"/>
        <w:rPr>
          <w:rFonts w:ascii="Arial" w:eastAsia="Calibri" w:hAnsi="Arial" w:cs="Arial"/>
          <w:sz w:val="32"/>
          <w:szCs w:val="32"/>
        </w:rPr>
      </w:pPr>
    </w:p>
    <w:p w14:paraId="6CB1B84B" w14:textId="77777777" w:rsidR="00CF5E34" w:rsidRPr="00B57D3C" w:rsidRDefault="00CF5E34" w:rsidP="005F163A">
      <w:pPr>
        <w:pStyle w:val="ListParagraph"/>
        <w:numPr>
          <w:ilvl w:val="0"/>
          <w:numId w:val="59"/>
        </w:numPr>
        <w:spacing w:after="200" w:line="360" w:lineRule="auto"/>
        <w:rPr>
          <w:rFonts w:ascii="Times New Roman" w:eastAsia="Arial" w:hAnsi="Times New Roman" w:cs="Arial"/>
          <w:sz w:val="32"/>
          <w:szCs w:val="32"/>
        </w:rPr>
      </w:pPr>
      <w:r w:rsidRPr="00B57D3C">
        <w:rPr>
          <w:rFonts w:ascii="Arial" w:eastAsia="Arial" w:hAnsi="Arial" w:cs="Arial"/>
          <w:sz w:val="32"/>
          <w:szCs w:val="32"/>
        </w:rPr>
        <w:t>powered wheelchairs (they don’t need to follow the width limit),</w:t>
      </w:r>
    </w:p>
    <w:p w14:paraId="78F801E4" w14:textId="77777777" w:rsidR="00CF5E34" w:rsidRPr="00B57D3C" w:rsidRDefault="00CF5E34" w:rsidP="005F163A">
      <w:pPr>
        <w:pStyle w:val="ListParagraph"/>
        <w:numPr>
          <w:ilvl w:val="0"/>
          <w:numId w:val="59"/>
        </w:numPr>
        <w:spacing w:after="200" w:line="360" w:lineRule="auto"/>
        <w:rPr>
          <w:rFonts w:ascii="Times New Roman" w:eastAsia="Arial" w:hAnsi="Times New Roman" w:cs="Arial"/>
          <w:sz w:val="32"/>
          <w:szCs w:val="32"/>
        </w:rPr>
      </w:pPr>
      <w:r w:rsidRPr="00B57D3C">
        <w:rPr>
          <w:rFonts w:ascii="Arial" w:eastAsia="Arial" w:hAnsi="Arial" w:cs="Arial"/>
          <w:sz w:val="32"/>
          <w:szCs w:val="32"/>
        </w:rPr>
        <w:t>mobility devices (up to 750mm wide),</w:t>
      </w:r>
    </w:p>
    <w:p w14:paraId="5D6D705A" w14:textId="77777777" w:rsidR="00CF5E34" w:rsidRPr="00B57D3C" w:rsidRDefault="00CF5E34" w:rsidP="005F163A">
      <w:pPr>
        <w:pStyle w:val="ListParagraph"/>
        <w:numPr>
          <w:ilvl w:val="0"/>
          <w:numId w:val="59"/>
        </w:numPr>
        <w:spacing w:after="200" w:line="360" w:lineRule="auto"/>
        <w:rPr>
          <w:rFonts w:ascii="Arial" w:eastAsia="Arial" w:hAnsi="Arial" w:cs="Arial"/>
          <w:sz w:val="32"/>
          <w:szCs w:val="32"/>
        </w:rPr>
      </w:pPr>
      <w:r w:rsidRPr="00B57D3C">
        <w:rPr>
          <w:rFonts w:ascii="Arial" w:eastAsia="Arial" w:hAnsi="Arial" w:cs="Arial"/>
          <w:sz w:val="32"/>
          <w:szCs w:val="32"/>
        </w:rPr>
        <w:t>transport devices (formerly wheeled recreational devices), and</w:t>
      </w:r>
    </w:p>
    <w:p w14:paraId="4A7C1585" w14:textId="77777777" w:rsidR="00CF5E34" w:rsidRPr="00B57D3C" w:rsidRDefault="00CF5E34" w:rsidP="005F163A">
      <w:pPr>
        <w:pStyle w:val="ListParagraph"/>
        <w:numPr>
          <w:ilvl w:val="0"/>
          <w:numId w:val="59"/>
        </w:numPr>
        <w:spacing w:after="200" w:line="360" w:lineRule="auto"/>
        <w:rPr>
          <w:rFonts w:ascii="Arial" w:eastAsia="Arial" w:hAnsi="Arial" w:cs="Arial"/>
          <w:sz w:val="32"/>
          <w:szCs w:val="32"/>
        </w:rPr>
      </w:pPr>
      <w:r w:rsidRPr="00B57D3C">
        <w:rPr>
          <w:rFonts w:ascii="Arial" w:eastAsia="Arial" w:hAnsi="Arial" w:cs="Arial"/>
          <w:sz w:val="32"/>
          <w:szCs w:val="32"/>
        </w:rPr>
        <w:t>cycles, including e-bikes (up to 300 watts).</w:t>
      </w:r>
    </w:p>
    <w:bookmarkEnd w:id="35"/>
    <w:p w14:paraId="15526D94"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Our changes are meant to give as many people as possible safe spaces to travel, while maintaining and prioritising pedestrian access.</w:t>
      </w:r>
    </w:p>
    <w:p w14:paraId="16428D93" w14:textId="77777777" w:rsidR="00CF5E34" w:rsidRPr="00B57D3C" w:rsidRDefault="00CF5E34" w:rsidP="005F163A">
      <w:pPr>
        <w:spacing w:before="120" w:after="0" w:line="360" w:lineRule="auto"/>
        <w:rPr>
          <w:rFonts w:ascii="Times New Roman" w:eastAsia="Calibri" w:hAnsi="Times New Roman" w:cs="Times New Roman"/>
          <w:sz w:val="32"/>
          <w:szCs w:val="32"/>
        </w:rPr>
      </w:pPr>
      <w:r w:rsidRPr="00B57D3C">
        <w:rPr>
          <w:rFonts w:ascii="Arial" w:eastAsia="Calibri" w:hAnsi="Arial" w:cs="Arial"/>
          <w:sz w:val="32"/>
          <w:szCs w:val="32"/>
        </w:rPr>
        <w:t>The elements of the framework are outlined in more detail in Proposals 1A-1C.</w:t>
      </w:r>
    </w:p>
    <w:p w14:paraId="123E0CD5" w14:textId="68B49B8D" w:rsidR="00CF5E34" w:rsidRDefault="00CF5E34" w:rsidP="005F163A">
      <w:pPr>
        <w:spacing w:before="120" w:after="0" w:line="360" w:lineRule="auto"/>
        <w:rPr>
          <w:rFonts w:ascii="Arial" w:eastAsia="Calibri" w:hAnsi="Arial" w:cs="Arial"/>
          <w:sz w:val="32"/>
          <w:szCs w:val="32"/>
        </w:rPr>
      </w:pPr>
    </w:p>
    <w:p w14:paraId="73C05C31" w14:textId="4785F9A0" w:rsidR="00D035BA" w:rsidRDefault="00D035BA" w:rsidP="005F163A">
      <w:pPr>
        <w:spacing w:before="120" w:after="0" w:line="360" w:lineRule="auto"/>
        <w:rPr>
          <w:rFonts w:ascii="Arial" w:eastAsia="Calibri" w:hAnsi="Arial" w:cs="Arial"/>
          <w:sz w:val="32"/>
          <w:szCs w:val="32"/>
        </w:rPr>
      </w:pPr>
    </w:p>
    <w:p w14:paraId="79C64BE2" w14:textId="77777777" w:rsidR="00E574B2" w:rsidRPr="00B57D3C" w:rsidRDefault="00E574B2" w:rsidP="005F163A">
      <w:pPr>
        <w:spacing w:before="120" w:after="0" w:line="360" w:lineRule="auto"/>
        <w:rPr>
          <w:rFonts w:ascii="Arial" w:eastAsia="Calibri" w:hAnsi="Arial" w:cs="Arial"/>
          <w:sz w:val="32"/>
          <w:szCs w:val="32"/>
        </w:rPr>
      </w:pPr>
    </w:p>
    <w:p w14:paraId="717F0558" w14:textId="77777777" w:rsidR="00CF5E34" w:rsidRPr="00B57D3C" w:rsidRDefault="00CF5E34"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lastRenderedPageBreak/>
        <w:t>Allowing cyclists on the footpath</w:t>
      </w:r>
    </w:p>
    <w:p w14:paraId="30FCE320"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Our proposed change will allow cyclists to ride on the footpath if: </w:t>
      </w:r>
    </w:p>
    <w:p w14:paraId="70A21AAA" w14:textId="77777777" w:rsidR="00CF5E34" w:rsidRPr="00B57D3C" w:rsidRDefault="00CF5E34" w:rsidP="005F163A">
      <w:pPr>
        <w:spacing w:after="0" w:line="360" w:lineRule="auto"/>
        <w:rPr>
          <w:rFonts w:ascii="Arial" w:eastAsia="Calibri" w:hAnsi="Arial" w:cs="Arial"/>
          <w:sz w:val="32"/>
          <w:szCs w:val="32"/>
        </w:rPr>
      </w:pPr>
    </w:p>
    <w:p w14:paraId="15E5D602" w14:textId="77777777" w:rsidR="00CF5E34" w:rsidRPr="00B57D3C" w:rsidRDefault="00CF5E34" w:rsidP="005F163A">
      <w:pPr>
        <w:pStyle w:val="ListParagraph"/>
        <w:numPr>
          <w:ilvl w:val="0"/>
          <w:numId w:val="60"/>
        </w:numPr>
        <w:spacing w:after="200" w:line="360" w:lineRule="auto"/>
        <w:rPr>
          <w:rFonts w:ascii="Times New Roman" w:eastAsia="Arial" w:hAnsi="Times New Roman" w:cs="Arial"/>
          <w:sz w:val="32"/>
          <w:szCs w:val="32"/>
        </w:rPr>
      </w:pPr>
      <w:r w:rsidRPr="00B57D3C">
        <w:rPr>
          <w:rFonts w:ascii="Arial" w:eastAsia="Arial" w:hAnsi="Arial" w:cs="Arial"/>
          <w:sz w:val="32"/>
          <w:szCs w:val="32"/>
        </w:rPr>
        <w:t>they behave in a courteous and considerate manner</w:t>
      </w:r>
    </w:p>
    <w:p w14:paraId="2D4FD415" w14:textId="77777777" w:rsidR="00CF5E34" w:rsidRPr="00B57D3C" w:rsidRDefault="00CF5E34" w:rsidP="005F163A">
      <w:pPr>
        <w:pStyle w:val="ListParagraph"/>
        <w:numPr>
          <w:ilvl w:val="0"/>
          <w:numId w:val="60"/>
        </w:numPr>
        <w:spacing w:after="200" w:line="360" w:lineRule="auto"/>
        <w:rPr>
          <w:rFonts w:ascii="Times New Roman" w:eastAsia="Arial" w:hAnsi="Times New Roman" w:cs="Arial"/>
          <w:sz w:val="32"/>
          <w:szCs w:val="32"/>
        </w:rPr>
      </w:pPr>
      <w:r w:rsidRPr="00B57D3C">
        <w:rPr>
          <w:rFonts w:ascii="Arial" w:eastAsia="Arial" w:hAnsi="Arial" w:cs="Arial"/>
          <w:sz w:val="32"/>
          <w:szCs w:val="32"/>
        </w:rPr>
        <w:t>travel in a way that is not dangerous for other people using the footpath</w:t>
      </w:r>
    </w:p>
    <w:p w14:paraId="6A87FCCC" w14:textId="77777777" w:rsidR="00CF5E34" w:rsidRPr="00B57D3C" w:rsidRDefault="00CF5E34" w:rsidP="005F163A">
      <w:pPr>
        <w:pStyle w:val="ListParagraph"/>
        <w:numPr>
          <w:ilvl w:val="0"/>
          <w:numId w:val="60"/>
        </w:numPr>
        <w:spacing w:after="200" w:line="360" w:lineRule="auto"/>
        <w:rPr>
          <w:rFonts w:ascii="Times New Roman" w:eastAsia="Arial" w:hAnsi="Times New Roman" w:cs="Arial"/>
          <w:sz w:val="32"/>
          <w:szCs w:val="32"/>
        </w:rPr>
      </w:pPr>
      <w:r w:rsidRPr="00B57D3C">
        <w:rPr>
          <w:rFonts w:ascii="Arial" w:eastAsia="Arial" w:hAnsi="Arial" w:cs="Arial"/>
          <w:sz w:val="32"/>
          <w:szCs w:val="32"/>
        </w:rPr>
        <w:t>they give way to pedestrians</w:t>
      </w:r>
    </w:p>
    <w:p w14:paraId="7DFA0FC6" w14:textId="77777777" w:rsidR="00CF5E34" w:rsidRPr="00B57D3C" w:rsidRDefault="00CF5E34" w:rsidP="005F163A">
      <w:pPr>
        <w:pStyle w:val="ListParagraph"/>
        <w:numPr>
          <w:ilvl w:val="0"/>
          <w:numId w:val="60"/>
        </w:numPr>
        <w:spacing w:after="200" w:line="360" w:lineRule="auto"/>
        <w:rPr>
          <w:rFonts w:ascii="Times New Roman" w:eastAsia="Arial" w:hAnsi="Times New Roman" w:cs="Arial"/>
          <w:sz w:val="32"/>
          <w:szCs w:val="32"/>
        </w:rPr>
      </w:pPr>
      <w:r w:rsidRPr="00B57D3C">
        <w:rPr>
          <w:rFonts w:ascii="Arial" w:eastAsia="Arial" w:hAnsi="Arial" w:cs="Arial"/>
          <w:sz w:val="32"/>
          <w:szCs w:val="32"/>
        </w:rPr>
        <w:t>the cycle is less than 750mm wide</w:t>
      </w:r>
    </w:p>
    <w:p w14:paraId="7D3C0DD2" w14:textId="77777777" w:rsidR="00CF5E34" w:rsidRPr="00B57D3C" w:rsidRDefault="00CF5E34" w:rsidP="005F163A">
      <w:pPr>
        <w:pStyle w:val="ListParagraph"/>
        <w:numPr>
          <w:ilvl w:val="0"/>
          <w:numId w:val="60"/>
        </w:numPr>
        <w:spacing w:after="200" w:line="360" w:lineRule="auto"/>
        <w:rPr>
          <w:rFonts w:ascii="Times New Roman" w:eastAsia="Arial" w:hAnsi="Times New Roman" w:cs="Arial"/>
          <w:sz w:val="32"/>
          <w:szCs w:val="32"/>
        </w:rPr>
      </w:pPr>
      <w:r w:rsidRPr="00B57D3C">
        <w:rPr>
          <w:rFonts w:ascii="Arial" w:eastAsia="Arial" w:hAnsi="Arial" w:cs="Arial"/>
          <w:sz w:val="32"/>
          <w:szCs w:val="32"/>
        </w:rPr>
        <w:t>they travel no faster than 15km/h.</w:t>
      </w:r>
    </w:p>
    <w:p w14:paraId="03EB2AE7"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The change would also allow people to ride on a formed path or lawn on the berm</w:t>
      </w:r>
      <w:r w:rsidRPr="00B57D3C">
        <w:rPr>
          <w:rFonts w:ascii="Arial" w:eastAsia="Calibri" w:hAnsi="Arial" w:cs="Arial"/>
          <w:sz w:val="32"/>
          <w:szCs w:val="32"/>
          <w:vertAlign w:val="superscript"/>
        </w:rPr>
        <w:footnoteReference w:id="9"/>
      </w:r>
      <w:r w:rsidRPr="00B57D3C">
        <w:rPr>
          <w:rFonts w:ascii="Arial" w:eastAsia="Calibri" w:hAnsi="Arial" w:cs="Arial"/>
          <w:sz w:val="32"/>
          <w:szCs w:val="32"/>
        </w:rPr>
        <w:t xml:space="preserve"> to pass or give way to a pedestrian, unless there are cultivated gardens on the berm.</w:t>
      </w:r>
    </w:p>
    <w:p w14:paraId="6FD98BE6"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The change will also mean cyclists can use pedestrian crossings to safely cross the street if they’re travelling on the footpath. They’ll still need to give right of way to pedestrians, as they do on all other parts of the footpath. This will ensure the safety of:</w:t>
      </w:r>
    </w:p>
    <w:p w14:paraId="07D8E84D" w14:textId="77777777" w:rsidR="00CF5E34" w:rsidRPr="00B57D3C" w:rsidRDefault="00CF5E34" w:rsidP="005F163A">
      <w:pPr>
        <w:spacing w:before="120" w:after="0" w:line="360" w:lineRule="auto"/>
        <w:rPr>
          <w:rFonts w:ascii="Arial" w:eastAsia="Calibri" w:hAnsi="Arial" w:cs="Arial"/>
          <w:sz w:val="32"/>
          <w:szCs w:val="32"/>
        </w:rPr>
      </w:pPr>
    </w:p>
    <w:p w14:paraId="27547B43" w14:textId="77777777" w:rsidR="00CF5E34" w:rsidRPr="00B57D3C" w:rsidRDefault="00CF5E34" w:rsidP="005F163A">
      <w:pPr>
        <w:pStyle w:val="ListParagraph"/>
        <w:numPr>
          <w:ilvl w:val="0"/>
          <w:numId w:val="61"/>
        </w:numPr>
        <w:spacing w:after="200" w:line="360" w:lineRule="auto"/>
        <w:rPr>
          <w:rFonts w:ascii="Times New Roman" w:eastAsia="Arial" w:hAnsi="Times New Roman" w:cs="Arial"/>
          <w:sz w:val="32"/>
          <w:szCs w:val="32"/>
        </w:rPr>
      </w:pPr>
      <w:r w:rsidRPr="00B57D3C">
        <w:rPr>
          <w:rFonts w:ascii="Arial" w:eastAsia="Arial" w:hAnsi="Arial" w:cs="Arial"/>
          <w:sz w:val="32"/>
          <w:szCs w:val="32"/>
        </w:rPr>
        <w:t>children cycling at slow speeds in places where cycling on the road would put them at risk, and</w:t>
      </w:r>
    </w:p>
    <w:p w14:paraId="6F097009" w14:textId="77777777" w:rsidR="00CF5E34" w:rsidRPr="00B57D3C" w:rsidRDefault="00CF5E34" w:rsidP="005F163A">
      <w:pPr>
        <w:pStyle w:val="ListParagraph"/>
        <w:numPr>
          <w:ilvl w:val="0"/>
          <w:numId w:val="61"/>
        </w:numPr>
        <w:spacing w:after="200" w:line="360" w:lineRule="auto"/>
        <w:rPr>
          <w:rFonts w:ascii="Times New Roman" w:eastAsia="Arial" w:hAnsi="Times New Roman" w:cs="Arial"/>
          <w:sz w:val="32"/>
          <w:szCs w:val="32"/>
        </w:rPr>
      </w:pPr>
      <w:r w:rsidRPr="00B57D3C">
        <w:rPr>
          <w:rFonts w:ascii="Arial" w:eastAsia="Arial" w:hAnsi="Arial" w:cs="Arial"/>
          <w:sz w:val="32"/>
          <w:szCs w:val="32"/>
        </w:rPr>
        <w:lastRenderedPageBreak/>
        <w:t xml:space="preserve">adult cyclists where cycling infrastructure is unavailable. </w:t>
      </w:r>
    </w:p>
    <w:p w14:paraId="581BFA09"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Cyclists travelling on the road won’t be expected to cross the road using pedestrian crossings.</w:t>
      </w:r>
    </w:p>
    <w:p w14:paraId="44541358"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We don’t expect this change to significantly increase the number of cyclists that choose to use the footpath. Research carried out for the Centre for Accident Research and Road Safety in Queensland, where cycling on the footpath is legal, found that only five percent of all cycling distance ridden occurred on footpaths. And most cyclists only did so reluctantly and for small parts of their trip.</w:t>
      </w:r>
      <w:r w:rsidRPr="00B57D3C">
        <w:rPr>
          <w:rFonts w:ascii="Arial" w:eastAsia="Calibri" w:hAnsi="Arial" w:cs="Arial"/>
          <w:sz w:val="32"/>
          <w:szCs w:val="32"/>
          <w:vertAlign w:val="superscript"/>
        </w:rPr>
        <w:footnoteReference w:id="10"/>
      </w:r>
      <w:r w:rsidRPr="00B57D3C">
        <w:rPr>
          <w:rFonts w:ascii="Arial" w:eastAsia="Calibri" w:hAnsi="Arial" w:cs="Arial"/>
          <w:sz w:val="32"/>
          <w:szCs w:val="32"/>
        </w:rPr>
        <w:t xml:space="preserve"> We expect cyclists in New Zealand to behave the same way, particularly due to the 15km/h speed limit proposed for the footpath.</w:t>
      </w:r>
    </w:p>
    <w:p w14:paraId="6876FC45" w14:textId="77777777" w:rsidR="00CF5E34" w:rsidRPr="00B57D3C" w:rsidRDefault="00CF5E34" w:rsidP="005F163A">
      <w:pPr>
        <w:spacing w:before="120" w:after="0" w:line="360" w:lineRule="auto"/>
        <w:rPr>
          <w:rFonts w:ascii="Arial" w:eastAsia="Calibri" w:hAnsi="Arial" w:cs="Arial"/>
          <w:sz w:val="32"/>
          <w:szCs w:val="32"/>
        </w:rPr>
      </w:pPr>
    </w:p>
    <w:p w14:paraId="37B8D316" w14:textId="77777777" w:rsidR="00CF5E34" w:rsidRPr="00B57D3C" w:rsidRDefault="00CF5E34" w:rsidP="005F163A">
      <w:pPr>
        <w:spacing w:before="120" w:after="0" w:line="360" w:lineRule="auto"/>
        <w:rPr>
          <w:rFonts w:ascii="Arial" w:eastAsia="Arial" w:hAnsi="Arial" w:cs="Times New Roman"/>
          <w:b/>
          <w:i/>
          <w:iCs/>
          <w:color w:val="2575AE"/>
          <w:sz w:val="32"/>
          <w:szCs w:val="32"/>
        </w:rPr>
      </w:pPr>
      <w:r w:rsidRPr="00B57D3C">
        <w:rPr>
          <w:rFonts w:ascii="Arial" w:eastAsia="Arial" w:hAnsi="Arial" w:cs="Times New Roman"/>
          <w:b/>
          <w:i/>
          <w:iCs/>
          <w:color w:val="2575AE"/>
          <w:sz w:val="32"/>
          <w:szCs w:val="32"/>
        </w:rPr>
        <w:t>Other options to address cyclists on the footpath</w:t>
      </w:r>
    </w:p>
    <w:p w14:paraId="4886BBAC" w14:textId="359DBA30" w:rsidR="00CF5E34" w:rsidRDefault="00CF5E34" w:rsidP="005F163A">
      <w:pPr>
        <w:spacing w:before="120" w:after="0" w:line="360" w:lineRule="auto"/>
        <w:rPr>
          <w:rFonts w:ascii="Arial" w:eastAsia="Arial" w:hAnsi="Arial" w:cs="Times New Roman"/>
          <w:iCs/>
          <w:sz w:val="32"/>
          <w:szCs w:val="32"/>
        </w:rPr>
      </w:pPr>
      <w:r w:rsidRPr="00B57D3C">
        <w:rPr>
          <w:rFonts w:ascii="Arial" w:eastAsia="Arial" w:hAnsi="Arial" w:cs="Times New Roman"/>
          <w:iCs/>
          <w:sz w:val="32"/>
          <w:szCs w:val="32"/>
        </w:rPr>
        <w:t>We have also considered other alternatives to the proposed change, to lessen the potential impact on other footpath users. Two options are discussed below.</w:t>
      </w:r>
    </w:p>
    <w:p w14:paraId="7EFC9CF9" w14:textId="77777777" w:rsidR="00D035BA" w:rsidRPr="00B57D3C" w:rsidRDefault="00D035BA" w:rsidP="005F163A">
      <w:pPr>
        <w:spacing w:before="120" w:after="0" w:line="360" w:lineRule="auto"/>
        <w:rPr>
          <w:rFonts w:ascii="Arial" w:eastAsia="Arial" w:hAnsi="Arial" w:cs="Times New Roman"/>
          <w:iCs/>
          <w:sz w:val="32"/>
          <w:szCs w:val="32"/>
        </w:rPr>
      </w:pPr>
    </w:p>
    <w:p w14:paraId="73DA96AA" w14:textId="77777777" w:rsidR="00CF5E34" w:rsidRPr="00B57D3C" w:rsidRDefault="00CF5E34"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lastRenderedPageBreak/>
        <w:t>Allowing cyclists up to 16 on the footpath</w:t>
      </w:r>
    </w:p>
    <w:p w14:paraId="23D2E827" w14:textId="77777777" w:rsidR="00CF5E34" w:rsidRPr="00B57D3C" w:rsidRDefault="00CF5E34" w:rsidP="005F163A">
      <w:pPr>
        <w:spacing w:before="120" w:after="0" w:line="360" w:lineRule="auto"/>
        <w:rPr>
          <w:rFonts w:ascii="Arial" w:eastAsia="Arial" w:hAnsi="Arial" w:cs="Times New Roman"/>
          <w:iCs/>
          <w:sz w:val="32"/>
          <w:szCs w:val="32"/>
        </w:rPr>
      </w:pPr>
      <w:r w:rsidRPr="00B57D3C">
        <w:rPr>
          <w:rFonts w:ascii="Arial" w:eastAsia="Arial" w:hAnsi="Arial" w:cs="Times New Roman"/>
          <w:iCs/>
          <w:sz w:val="32"/>
          <w:szCs w:val="32"/>
        </w:rPr>
        <w:t>Allowing children up to the age of 16 to ride on the footpath would increase the safety of children when cycling on the road. In limiting this change to children, we would lessen the possible risk of incentivising all adults to ride on the footpath. While this is highly unlikely to occur in practice, it would create safety risks for other footpath users.</w:t>
      </w:r>
    </w:p>
    <w:p w14:paraId="6D20E553" w14:textId="77777777" w:rsidR="00CF5E34" w:rsidRPr="00B57D3C" w:rsidRDefault="00CF5E34" w:rsidP="005F163A">
      <w:pPr>
        <w:spacing w:before="120" w:after="0" w:line="360" w:lineRule="auto"/>
        <w:rPr>
          <w:rFonts w:ascii="Arial" w:eastAsia="Arial" w:hAnsi="Arial" w:cs="Times New Roman"/>
          <w:iCs/>
          <w:sz w:val="32"/>
          <w:szCs w:val="32"/>
        </w:rPr>
      </w:pPr>
      <w:r w:rsidRPr="00B57D3C">
        <w:rPr>
          <w:rFonts w:ascii="Arial" w:eastAsia="Arial" w:hAnsi="Arial" w:cs="Times New Roman"/>
          <w:iCs/>
          <w:sz w:val="32"/>
          <w:szCs w:val="32"/>
        </w:rPr>
        <w:t>We note that limiting this option to children is consistent with the approach taken in some Australian states, where children under the age of 12 and their parents are allowed to cycle on the footpath. However, other Australian states and territories have rules that allow both adults and children to cycle on the footpath.</w:t>
      </w:r>
    </w:p>
    <w:p w14:paraId="0AE028C6" w14:textId="06210B37" w:rsidR="00CF5E34" w:rsidRPr="00B57D3C" w:rsidRDefault="00CF5E34" w:rsidP="005F163A">
      <w:pPr>
        <w:spacing w:before="120" w:after="0" w:line="360" w:lineRule="auto"/>
        <w:rPr>
          <w:rFonts w:ascii="Arial" w:eastAsia="Arial" w:hAnsi="Arial" w:cs="Times New Roman"/>
          <w:iCs/>
          <w:sz w:val="32"/>
          <w:szCs w:val="32"/>
        </w:rPr>
      </w:pPr>
      <w:r w:rsidRPr="00B57D3C">
        <w:rPr>
          <w:rFonts w:ascii="Arial" w:eastAsia="Arial" w:hAnsi="Arial" w:cs="Times New Roman"/>
          <w:iCs/>
          <w:sz w:val="32"/>
          <w:szCs w:val="32"/>
        </w:rPr>
        <w:t>This proposal would not address the needs of adult cyclists where cycling infrastructure is unavailable, and where they see the road to be an unsafe environment. As outlined above, the experience in Queensland also suggests that most cyclists will avoid riding on the footpath, even if it is legal.</w:t>
      </w:r>
    </w:p>
    <w:p w14:paraId="5488F56B" w14:textId="77777777" w:rsidR="00CF5E34" w:rsidRPr="00B57D3C" w:rsidRDefault="00CF5E34"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No change – status quo</w:t>
      </w:r>
    </w:p>
    <w:p w14:paraId="253BDA45"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Alternatively, we could make no change to the rule. This means that most cyclists will not be allowed to cycle on the footpath. This option reflects that while cycling on the footpath is illegal, in practice, most people accept that children and </w:t>
      </w:r>
      <w:r w:rsidRPr="00B57D3C">
        <w:rPr>
          <w:rFonts w:ascii="Arial" w:eastAsia="Calibri" w:hAnsi="Arial" w:cs="Arial"/>
          <w:sz w:val="32"/>
          <w:szCs w:val="32"/>
        </w:rPr>
        <w:lastRenderedPageBreak/>
        <w:t xml:space="preserve">their parents should cycle on the footpath because it is the safest option. </w:t>
      </w:r>
    </w:p>
    <w:p w14:paraId="04315F17"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However, this would mean retaining a set of rules that are confusing and could be considered unfair, particularly for children. Under the status quo most children and all adults are not legally allowed to cycle on the footpath, but they are allowed to ride other devices such as skateboards, push scooters, e-scooters, and mobility devices on the footpath.</w:t>
      </w:r>
    </w:p>
    <w:p w14:paraId="7519968C" w14:textId="77777777" w:rsidR="00CF5E34" w:rsidRPr="00B57D3C" w:rsidRDefault="00CF5E34" w:rsidP="005F163A">
      <w:pPr>
        <w:spacing w:before="120" w:after="0" w:line="360" w:lineRule="auto"/>
        <w:rPr>
          <w:rFonts w:ascii="Arial" w:eastAsia="Calibri" w:hAnsi="Arial" w:cs="Arial"/>
          <w:sz w:val="32"/>
          <w:szCs w:val="32"/>
        </w:rPr>
      </w:pPr>
    </w:p>
    <w:p w14:paraId="71B1649B" w14:textId="77777777" w:rsidR="00CF5E34" w:rsidRPr="00B57D3C" w:rsidRDefault="00CF5E34"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Transport device</w:t>
      </w:r>
      <w:r w:rsidRPr="00B57D3C">
        <w:rPr>
          <w:rFonts w:ascii="Arial" w:eastAsia="Arial" w:hAnsi="Arial" w:cs="Times New Roman"/>
          <w:i/>
          <w:iCs/>
          <w:color w:val="2575AE"/>
          <w:sz w:val="32"/>
          <w:szCs w:val="32"/>
          <w:vertAlign w:val="superscript"/>
        </w:rPr>
        <w:footnoteReference w:id="11"/>
      </w:r>
      <w:r w:rsidRPr="00B57D3C">
        <w:rPr>
          <w:rFonts w:ascii="Arial" w:eastAsia="Arial" w:hAnsi="Arial" w:cs="Times New Roman"/>
          <w:i/>
          <w:iCs/>
          <w:color w:val="2575AE"/>
          <w:sz w:val="32"/>
          <w:szCs w:val="32"/>
        </w:rPr>
        <w:t xml:space="preserve"> use on the footpath</w:t>
      </w:r>
    </w:p>
    <w:p w14:paraId="3D6D6FF1"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Under the proposed change, people using unpowered transport devices (for example skateboards, roller blades) and powered transport devices (for example e-scooters and YikeBikes) can use the footpath if they: </w:t>
      </w:r>
    </w:p>
    <w:p w14:paraId="2A6C3E1A" w14:textId="77777777" w:rsidR="00CF5E34" w:rsidRPr="00B57D3C" w:rsidRDefault="00CF5E34" w:rsidP="005F163A">
      <w:pPr>
        <w:spacing w:before="120" w:after="0" w:line="360" w:lineRule="auto"/>
        <w:rPr>
          <w:rFonts w:ascii="Arial" w:eastAsia="Calibri" w:hAnsi="Arial" w:cs="Arial"/>
          <w:sz w:val="32"/>
          <w:szCs w:val="32"/>
        </w:rPr>
      </w:pPr>
    </w:p>
    <w:p w14:paraId="15974536" w14:textId="77777777" w:rsidR="00CF5E34" w:rsidRPr="00B57D3C" w:rsidRDefault="00CF5E34" w:rsidP="005F163A">
      <w:pPr>
        <w:pStyle w:val="ListParagraph"/>
        <w:numPr>
          <w:ilvl w:val="0"/>
          <w:numId w:val="62"/>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behave in a courteous and considerate manner </w:t>
      </w:r>
    </w:p>
    <w:p w14:paraId="6746F352" w14:textId="77777777" w:rsidR="00CF5E34" w:rsidRPr="00B57D3C" w:rsidRDefault="00CF5E34" w:rsidP="005F163A">
      <w:pPr>
        <w:pStyle w:val="ListParagraph"/>
        <w:numPr>
          <w:ilvl w:val="0"/>
          <w:numId w:val="62"/>
        </w:numPr>
        <w:spacing w:after="200" w:line="360" w:lineRule="auto"/>
        <w:rPr>
          <w:rFonts w:ascii="Times New Roman" w:eastAsia="Arial" w:hAnsi="Times New Roman" w:cs="Arial"/>
          <w:sz w:val="32"/>
          <w:szCs w:val="32"/>
        </w:rPr>
      </w:pPr>
      <w:r w:rsidRPr="00B57D3C">
        <w:rPr>
          <w:rFonts w:ascii="Arial" w:eastAsia="Arial" w:hAnsi="Arial" w:cs="Arial"/>
          <w:sz w:val="32"/>
          <w:szCs w:val="32"/>
        </w:rPr>
        <w:t>travel in a way that is not dangerous for other people using the footpath</w:t>
      </w:r>
    </w:p>
    <w:p w14:paraId="27F16E4D" w14:textId="77777777" w:rsidR="00CF5E34" w:rsidRPr="00B57D3C" w:rsidRDefault="00CF5E34" w:rsidP="005F163A">
      <w:pPr>
        <w:pStyle w:val="ListParagraph"/>
        <w:numPr>
          <w:ilvl w:val="0"/>
          <w:numId w:val="62"/>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give right of way to pedestrians </w:t>
      </w:r>
    </w:p>
    <w:p w14:paraId="74214DD2" w14:textId="77777777" w:rsidR="00CF5E34" w:rsidRPr="00B57D3C" w:rsidRDefault="00CF5E34" w:rsidP="005F163A">
      <w:pPr>
        <w:pStyle w:val="ListParagraph"/>
        <w:numPr>
          <w:ilvl w:val="0"/>
          <w:numId w:val="62"/>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travel no faster than 15km/h </w:t>
      </w:r>
    </w:p>
    <w:p w14:paraId="79F1EEC1" w14:textId="50C4DCC7" w:rsidR="00745218" w:rsidRPr="00B57D3C" w:rsidRDefault="00CF5E34" w:rsidP="005F163A">
      <w:pPr>
        <w:pStyle w:val="ListParagraph"/>
        <w:numPr>
          <w:ilvl w:val="0"/>
          <w:numId w:val="62"/>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ride a device no wider than 750mm. </w:t>
      </w:r>
    </w:p>
    <w:p w14:paraId="2B56962F" w14:textId="77777777" w:rsidR="00745218" w:rsidRPr="00B57D3C" w:rsidRDefault="00745218" w:rsidP="005F163A">
      <w:pPr>
        <w:pStyle w:val="ListParagraph"/>
        <w:spacing w:after="200" w:line="360" w:lineRule="auto"/>
        <w:ind w:left="1080"/>
        <w:rPr>
          <w:rFonts w:ascii="Times New Roman" w:eastAsia="Arial" w:hAnsi="Times New Roman" w:cs="Arial"/>
          <w:sz w:val="32"/>
          <w:szCs w:val="32"/>
        </w:rPr>
      </w:pPr>
    </w:p>
    <w:p w14:paraId="498072D4" w14:textId="77777777" w:rsidR="00CF5E34" w:rsidRPr="00B57D3C" w:rsidRDefault="00CF5E34" w:rsidP="005F163A">
      <w:pPr>
        <w:keepNext/>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Enabling road controlling authorities to restrict devices from using the footpath or an area of footpaths</w:t>
      </w:r>
    </w:p>
    <w:p w14:paraId="5FC21BF6"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Currently, road controlling authorities can prohibit certain devices from accessing parts, zones or specific lengths of the transport network. Signs and markings already exist for this purpose.</w:t>
      </w:r>
    </w:p>
    <w:p w14:paraId="34B78A41"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Our new rule aims to clarify and simplify how road controlling authorities can restrict the use of the footpath or an area of the footpaths. This means that a council, for example, could more easily restrict the use of a footpath in the centre of a town or city to only pedestrians and mobility devices. This restriction could extend over a collection of streets (referred to as an area of footpaths).</w:t>
      </w:r>
    </w:p>
    <w:p w14:paraId="435A5869" w14:textId="5746C871" w:rsidR="00745218"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We’ll develop national guidance for road controlling authorities who are considering a restriction on certain users. This guidance will be part of the criteria for decision making. Before restricting the use of a footpath or areas of footpaths, the road controlling authority will need to consider:</w:t>
      </w:r>
    </w:p>
    <w:p w14:paraId="5184869E" w14:textId="77777777" w:rsidR="005F163A" w:rsidRPr="00B57D3C" w:rsidRDefault="005F163A" w:rsidP="005F163A">
      <w:pPr>
        <w:spacing w:before="120" w:after="0" w:line="360" w:lineRule="auto"/>
        <w:rPr>
          <w:rFonts w:ascii="Arial" w:eastAsia="Calibri" w:hAnsi="Arial" w:cs="Arial"/>
          <w:sz w:val="32"/>
          <w:szCs w:val="32"/>
        </w:rPr>
      </w:pPr>
    </w:p>
    <w:p w14:paraId="0A642D97" w14:textId="77777777" w:rsidR="00CF5E34" w:rsidRPr="00B57D3C" w:rsidRDefault="00CF5E34" w:rsidP="005F163A">
      <w:pPr>
        <w:numPr>
          <w:ilvl w:val="0"/>
          <w:numId w:val="54"/>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relevant guidance developed by the Transport Agency</w:t>
      </w:r>
    </w:p>
    <w:p w14:paraId="4035AF48" w14:textId="77777777" w:rsidR="00CF5E34" w:rsidRPr="00B57D3C" w:rsidRDefault="00CF5E34" w:rsidP="005F163A">
      <w:pPr>
        <w:numPr>
          <w:ilvl w:val="0"/>
          <w:numId w:val="54"/>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any alternative routes or facilities that will no longer be available to the user due to a restriction</w:t>
      </w:r>
    </w:p>
    <w:p w14:paraId="66922430" w14:textId="77777777" w:rsidR="00CF5E34" w:rsidRPr="00B57D3C" w:rsidRDefault="00CF5E34" w:rsidP="005F163A">
      <w:pPr>
        <w:numPr>
          <w:ilvl w:val="0"/>
          <w:numId w:val="54"/>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any other matter relevant to public safety.</w:t>
      </w:r>
    </w:p>
    <w:p w14:paraId="0C28CD36" w14:textId="77777777" w:rsidR="00D035BA" w:rsidRPr="00B57D3C" w:rsidRDefault="00D035BA" w:rsidP="005F163A">
      <w:pPr>
        <w:spacing w:before="120" w:after="0" w:line="360" w:lineRule="auto"/>
        <w:rPr>
          <w:rFonts w:ascii="Arial" w:eastAsia="Calibri" w:hAnsi="Arial" w:cs="Arial"/>
          <w:sz w:val="32"/>
          <w:szCs w:val="32"/>
        </w:rPr>
      </w:pPr>
    </w:p>
    <w:p w14:paraId="35732B88"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The road controlling authority will need to: </w:t>
      </w:r>
    </w:p>
    <w:p w14:paraId="1E59E3B0" w14:textId="77777777" w:rsidR="00CF5E34" w:rsidRPr="00B57D3C" w:rsidRDefault="00CF5E34" w:rsidP="005F163A">
      <w:pPr>
        <w:spacing w:after="0" w:line="360" w:lineRule="auto"/>
        <w:rPr>
          <w:rFonts w:ascii="Arial" w:eastAsia="Calibri" w:hAnsi="Arial" w:cs="Arial"/>
          <w:sz w:val="32"/>
          <w:szCs w:val="32"/>
        </w:rPr>
      </w:pPr>
    </w:p>
    <w:p w14:paraId="7980A443" w14:textId="77777777" w:rsidR="00CF5E34" w:rsidRPr="00B57D3C" w:rsidRDefault="00CF5E34" w:rsidP="005F163A">
      <w:pPr>
        <w:pStyle w:val="ListParagraph"/>
        <w:numPr>
          <w:ilvl w:val="0"/>
          <w:numId w:val="63"/>
        </w:numPr>
        <w:spacing w:after="200" w:line="360" w:lineRule="auto"/>
        <w:rPr>
          <w:rFonts w:ascii="Times New Roman" w:eastAsia="Arial" w:hAnsi="Times New Roman" w:cs="Arial"/>
          <w:sz w:val="32"/>
          <w:szCs w:val="32"/>
        </w:rPr>
      </w:pPr>
      <w:r w:rsidRPr="00B57D3C">
        <w:rPr>
          <w:rFonts w:ascii="Arial" w:eastAsia="Arial" w:hAnsi="Arial" w:cs="Arial"/>
          <w:sz w:val="32"/>
          <w:szCs w:val="32"/>
        </w:rPr>
        <w:t>consult with any party affected by the proposed restriction</w:t>
      </w:r>
    </w:p>
    <w:p w14:paraId="572A8990" w14:textId="77777777" w:rsidR="00CF5E34" w:rsidRPr="00B57D3C" w:rsidRDefault="00CF5E34" w:rsidP="005F163A">
      <w:pPr>
        <w:pStyle w:val="ListParagraph"/>
        <w:numPr>
          <w:ilvl w:val="0"/>
          <w:numId w:val="63"/>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give those parties reasonable time to respond </w:t>
      </w:r>
    </w:p>
    <w:p w14:paraId="15EC3075" w14:textId="77777777" w:rsidR="00CF5E34" w:rsidRPr="00B57D3C" w:rsidRDefault="00CF5E34" w:rsidP="005F163A">
      <w:pPr>
        <w:pStyle w:val="ListParagraph"/>
        <w:numPr>
          <w:ilvl w:val="0"/>
          <w:numId w:val="63"/>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take their submissions into account. </w:t>
      </w:r>
    </w:p>
    <w:p w14:paraId="210BB57F" w14:textId="77777777" w:rsidR="0025211E" w:rsidRPr="00B57D3C" w:rsidRDefault="0025211E" w:rsidP="005F163A">
      <w:pPr>
        <w:pStyle w:val="ListParagraph"/>
        <w:spacing w:after="200" w:line="360" w:lineRule="auto"/>
        <w:ind w:left="1080"/>
        <w:rPr>
          <w:rFonts w:ascii="Times New Roman" w:eastAsia="Arial" w:hAnsi="Times New Roman" w:cs="Arial"/>
          <w:sz w:val="32"/>
          <w:szCs w:val="32"/>
        </w:rPr>
      </w:pPr>
    </w:p>
    <w:p w14:paraId="593E9D6E" w14:textId="77777777" w:rsidR="00CF5E34" w:rsidRPr="00B57D3C" w:rsidRDefault="00CF5E34"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The Transport Agency will also have the power to investigate and direct road controlling authorities to comply with this rule.</w:t>
      </w:r>
    </w:p>
    <w:p w14:paraId="522A6C10" w14:textId="77777777" w:rsidR="00CF5E34" w:rsidRPr="00B57D3C" w:rsidRDefault="00CF5E34" w:rsidP="005F163A">
      <w:pPr>
        <w:spacing w:after="120" w:line="360" w:lineRule="auto"/>
        <w:rPr>
          <w:rFonts w:ascii="Arial" w:eastAsia="Arial" w:hAnsi="Arial" w:cs="Times New Roman"/>
          <w:sz w:val="32"/>
          <w:szCs w:val="32"/>
        </w:rPr>
      </w:pPr>
    </w:p>
    <w:p w14:paraId="40807941" w14:textId="77777777" w:rsidR="00CF5E34" w:rsidRPr="00B57D3C" w:rsidRDefault="00CF5E34" w:rsidP="005F163A">
      <w:pPr>
        <w:spacing w:after="12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Future-proofing the rule</w:t>
      </w:r>
    </w:p>
    <w:p w14:paraId="1BB88B7B" w14:textId="77777777" w:rsidR="00CF5E34" w:rsidRPr="00B57D3C" w:rsidRDefault="00CF5E34" w:rsidP="005F163A">
      <w:pPr>
        <w:spacing w:after="120" w:line="360" w:lineRule="auto"/>
        <w:rPr>
          <w:rFonts w:ascii="Arial" w:eastAsia="Calibri" w:hAnsi="Arial" w:cs="Arial"/>
          <w:sz w:val="32"/>
          <w:szCs w:val="32"/>
        </w:rPr>
      </w:pPr>
      <w:r w:rsidRPr="00B57D3C">
        <w:rPr>
          <w:rFonts w:ascii="Arial" w:eastAsia="Calibri" w:hAnsi="Arial" w:cs="Arial"/>
          <w:sz w:val="32"/>
          <w:szCs w:val="32"/>
        </w:rPr>
        <w:t xml:space="preserve">Our proposed rules are designed to manage the possibility of new and emerging technologies. This includes </w:t>
      </w:r>
      <w:bookmarkStart w:id="36" w:name="_Hlk13661686"/>
      <w:r w:rsidRPr="00B57D3C">
        <w:rPr>
          <w:rFonts w:ascii="Arial" w:eastAsia="Calibri" w:hAnsi="Arial" w:cs="Arial"/>
          <w:sz w:val="32"/>
          <w:szCs w:val="32"/>
        </w:rPr>
        <w:t>small, driverless delivery vehicles which may operate on the footpath for some, or all, of their journey. The framework would limit these vehicles on the footpath if, for example, they were too large or posed a danger to other footpath users.</w:t>
      </w:r>
    </w:p>
    <w:bookmarkEnd w:id="36"/>
    <w:p w14:paraId="11CBB17F" w14:textId="77777777" w:rsidR="00CF5E34" w:rsidRPr="00B57D3C" w:rsidRDefault="00CF5E34"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Use of helmets for people using the footpath</w:t>
      </w:r>
    </w:p>
    <w:p w14:paraId="4E65175F" w14:textId="77777777" w:rsidR="00CF5E34" w:rsidRPr="00B57D3C" w:rsidRDefault="00CF5E34" w:rsidP="005F163A">
      <w:pPr>
        <w:spacing w:before="240" w:after="120" w:line="360" w:lineRule="auto"/>
        <w:rPr>
          <w:rFonts w:ascii="Arial" w:eastAsia="Arial" w:hAnsi="Arial" w:cs="Times New Roman"/>
          <w:sz w:val="32"/>
          <w:szCs w:val="32"/>
        </w:rPr>
      </w:pPr>
      <w:r w:rsidRPr="00B57D3C">
        <w:rPr>
          <w:rFonts w:ascii="Arial" w:eastAsia="Arial" w:hAnsi="Arial" w:cs="Times New Roman"/>
          <w:sz w:val="32"/>
          <w:szCs w:val="32"/>
        </w:rPr>
        <w:t xml:space="preserve">The rules around helmet use will remain the same on footpaths as for the road. Helmets remain compulsory for cyclists and are encouraged but not compulsory for users of transport devices. </w:t>
      </w:r>
    </w:p>
    <w:p w14:paraId="173E873C" w14:textId="77777777" w:rsidR="00CF5E34" w:rsidRPr="00B57D3C" w:rsidRDefault="00CF5E34" w:rsidP="005F163A">
      <w:pPr>
        <w:keepNext/>
        <w:keepLines/>
        <w:spacing w:before="240" w:after="120" w:line="360" w:lineRule="auto"/>
        <w:outlineLvl w:val="2"/>
        <w:rPr>
          <w:rFonts w:ascii="Arial" w:eastAsia="Calibri" w:hAnsi="Arial" w:cs="Times New Roman"/>
          <w:b/>
          <w:color w:val="000000"/>
          <w:sz w:val="32"/>
          <w:szCs w:val="32"/>
        </w:rPr>
      </w:pPr>
      <w:bookmarkStart w:id="37" w:name="_Toc34666332"/>
      <w:r w:rsidRPr="00B57D3C">
        <w:rPr>
          <w:rFonts w:ascii="Arial" w:eastAsia="Calibri" w:hAnsi="Arial" w:cs="Times New Roman"/>
          <w:b/>
          <w:color w:val="000000"/>
          <w:sz w:val="32"/>
          <w:szCs w:val="32"/>
        </w:rPr>
        <w:lastRenderedPageBreak/>
        <w:t xml:space="preserve">Alternative </w:t>
      </w:r>
      <w:r w:rsidR="008D1416" w:rsidRPr="00B57D3C">
        <w:rPr>
          <w:rFonts w:ascii="Arial" w:eastAsia="Calibri" w:hAnsi="Arial" w:cs="Times New Roman"/>
          <w:b/>
          <w:color w:val="000000"/>
          <w:sz w:val="32"/>
          <w:szCs w:val="32"/>
        </w:rPr>
        <w:t>proposal</w:t>
      </w:r>
      <w:r w:rsidRPr="00B57D3C">
        <w:rPr>
          <w:rFonts w:ascii="Arial" w:eastAsia="Calibri" w:hAnsi="Arial" w:cs="Times New Roman"/>
          <w:b/>
          <w:color w:val="000000"/>
          <w:sz w:val="32"/>
          <w:szCs w:val="32"/>
        </w:rPr>
        <w:t xml:space="preserve"> – Keep current footpath rules</w:t>
      </w:r>
      <w:bookmarkEnd w:id="37"/>
    </w:p>
    <w:p w14:paraId="54D6B59A" w14:textId="77777777" w:rsidR="00CF5E34" w:rsidRPr="00B57D3C" w:rsidRDefault="00CF5E34" w:rsidP="005F163A">
      <w:pPr>
        <w:spacing w:before="120" w:after="0" w:line="360" w:lineRule="auto"/>
        <w:contextualSpacing/>
        <w:rPr>
          <w:rFonts w:ascii="Arial" w:eastAsia="Calibri" w:hAnsi="Arial" w:cs="Arial"/>
          <w:sz w:val="32"/>
          <w:szCs w:val="32"/>
        </w:rPr>
      </w:pPr>
      <w:r w:rsidRPr="00B57D3C">
        <w:rPr>
          <w:rFonts w:ascii="Arial" w:eastAsia="Arial" w:hAnsi="Arial" w:cs="Times New Roman"/>
          <w:sz w:val="32"/>
          <w:szCs w:val="32"/>
        </w:rPr>
        <w:t xml:space="preserve">An alternative approach is to continue relying on broad behavioural requirements. This option reflects that most people behave in a manner that is consistent with the current rules. </w:t>
      </w:r>
      <w:r w:rsidRPr="00B57D3C">
        <w:rPr>
          <w:rFonts w:ascii="Arial" w:eastAsia="Calibri" w:hAnsi="Arial" w:cs="Arial"/>
          <w:sz w:val="32"/>
          <w:szCs w:val="32"/>
        </w:rPr>
        <w:t>Police can prosecute users for inconsiderate, careless, dangerous and reckless device use on the footpath. Retaining the status quo would allow users to make a judgement about what behaviour is appropriate in certain circumstances and would allow new social norms to develop within the current behavioural requirements.</w:t>
      </w:r>
    </w:p>
    <w:p w14:paraId="4C01C69C" w14:textId="77777777" w:rsidR="00CF5E34" w:rsidRPr="00B57D3C" w:rsidRDefault="00CF5E34" w:rsidP="005F163A">
      <w:pPr>
        <w:spacing w:before="120" w:after="0" w:line="360" w:lineRule="auto"/>
        <w:contextualSpacing/>
        <w:rPr>
          <w:rFonts w:ascii="Arial" w:eastAsia="Arial" w:hAnsi="Arial" w:cs="Times New Roman"/>
          <w:sz w:val="32"/>
          <w:szCs w:val="32"/>
        </w:rPr>
      </w:pPr>
    </w:p>
    <w:p w14:paraId="7B2D3D90" w14:textId="77777777" w:rsidR="00CF5E34" w:rsidRPr="00B57D3C" w:rsidRDefault="00CF5E34" w:rsidP="005F163A">
      <w:p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 xml:space="preserve">The main risk with retaining the status quo is it may not address the risks posed by fundamental changes to the type of vehicles now sharing the footpath with pedestrians. The increased availability and use of powered devices on footpaths, including mobility devices and vehicles that resemble small cars, has meant a greater risk of conflict on footpaths. This conflict may be better dealt with by specific rules about the speed vehicles can travel and the width of these vehicles. </w:t>
      </w:r>
    </w:p>
    <w:p w14:paraId="119FB6ED" w14:textId="642D46FE" w:rsidR="00CF5E34" w:rsidRDefault="00CF5E34" w:rsidP="0083390A">
      <w:pPr>
        <w:spacing w:before="240" w:after="120" w:line="276" w:lineRule="auto"/>
        <w:rPr>
          <w:rFonts w:ascii="Arial" w:eastAsia="Arial" w:hAnsi="Arial" w:cs="Times New Roman"/>
        </w:rPr>
      </w:pPr>
    </w:p>
    <w:p w14:paraId="3809782F" w14:textId="5E546ADB" w:rsidR="005F163A" w:rsidRDefault="005F163A" w:rsidP="0083390A">
      <w:pPr>
        <w:spacing w:before="240" w:after="120" w:line="276" w:lineRule="auto"/>
        <w:rPr>
          <w:rFonts w:ascii="Arial" w:eastAsia="Arial" w:hAnsi="Arial" w:cs="Times New Roman"/>
        </w:rPr>
      </w:pPr>
    </w:p>
    <w:p w14:paraId="67942DD8" w14:textId="3AAFB2F4" w:rsidR="005F163A" w:rsidRDefault="005F163A" w:rsidP="0083390A">
      <w:pPr>
        <w:spacing w:before="240" w:after="120" w:line="276" w:lineRule="auto"/>
        <w:rPr>
          <w:rFonts w:ascii="Arial" w:eastAsia="Arial" w:hAnsi="Arial" w:cs="Times New Roman"/>
        </w:rPr>
      </w:pPr>
    </w:p>
    <w:p w14:paraId="0170FB4F" w14:textId="6665AFCF" w:rsidR="005F163A" w:rsidRDefault="005F163A" w:rsidP="0083390A">
      <w:pPr>
        <w:spacing w:before="240" w:after="120" w:line="276" w:lineRule="auto"/>
        <w:rPr>
          <w:rFonts w:ascii="Arial" w:eastAsia="Arial" w:hAnsi="Arial" w:cs="Times New Roman"/>
        </w:rPr>
      </w:pPr>
    </w:p>
    <w:p w14:paraId="6616752F" w14:textId="77777777" w:rsidR="005F163A" w:rsidRDefault="005F163A" w:rsidP="0083390A">
      <w:pPr>
        <w:spacing w:before="240" w:after="120" w:line="276" w:lineRule="auto"/>
        <w:rPr>
          <w:rFonts w:ascii="Arial" w:eastAsia="Arial" w:hAnsi="Arial" w:cs="Times New Roman"/>
        </w:rPr>
      </w:pPr>
    </w:p>
    <w:tbl>
      <w:tblPr>
        <w:tblStyle w:val="TableGrid"/>
        <w:tblW w:w="0" w:type="auto"/>
        <w:tblLook w:val="04A0" w:firstRow="1" w:lastRow="0" w:firstColumn="1" w:lastColumn="0" w:noHBand="0" w:noVBand="1"/>
      </w:tblPr>
      <w:tblGrid>
        <w:gridCol w:w="8778"/>
      </w:tblGrid>
      <w:tr w:rsidR="0025211E" w14:paraId="57806B32" w14:textId="77777777" w:rsidTr="0025211E">
        <w:tc>
          <w:tcPr>
            <w:tcW w:w="8778" w:type="dxa"/>
            <w:shd w:val="clear" w:color="auto" w:fill="F2F2F2" w:themeFill="background1" w:themeFillShade="F2"/>
          </w:tcPr>
          <w:p w14:paraId="37394E15" w14:textId="77777777" w:rsidR="0025211E" w:rsidRDefault="0025211E" w:rsidP="0083390A">
            <w:pPr>
              <w:spacing w:after="120" w:line="276" w:lineRule="auto"/>
              <w:rPr>
                <w:rFonts w:ascii="Arial" w:eastAsia="Arial" w:hAnsi="Arial" w:cs="Arial"/>
                <w:b/>
              </w:rPr>
            </w:pPr>
          </w:p>
          <w:p w14:paraId="2C754702" w14:textId="77777777" w:rsidR="0025211E" w:rsidRPr="00B57D3C" w:rsidRDefault="0025211E" w:rsidP="0083390A">
            <w:pPr>
              <w:spacing w:after="120" w:line="276" w:lineRule="auto"/>
              <w:rPr>
                <w:rFonts w:ascii="Arial" w:eastAsia="Arial" w:hAnsi="Arial" w:cs="Arial"/>
                <w:i/>
                <w:sz w:val="32"/>
              </w:rPr>
            </w:pPr>
            <w:r w:rsidRPr="00B57D3C">
              <w:rPr>
                <w:rFonts w:ascii="Arial" w:eastAsia="Arial" w:hAnsi="Arial" w:cs="Arial"/>
                <w:b/>
                <w:sz w:val="32"/>
              </w:rPr>
              <w:t>Rule reference:</w:t>
            </w:r>
            <w:r w:rsidRPr="00B57D3C">
              <w:rPr>
                <w:rFonts w:ascii="Arial" w:eastAsia="Arial" w:hAnsi="Arial" w:cs="Arial"/>
                <w:sz w:val="32"/>
              </w:rPr>
              <w:t xml:space="preserve"> </w:t>
            </w:r>
            <w:r w:rsidRPr="00B57D3C">
              <w:rPr>
                <w:rFonts w:ascii="Arial" w:eastAsia="Arial" w:hAnsi="Arial" w:cs="Arial"/>
                <w:i/>
                <w:sz w:val="32"/>
              </w:rPr>
              <w:t>Clauses in the proposed Land Transport Rule: Paths and Road Margins 2020: Clause 3.1 (Use of footpaths), Clause 5.1 (Road controlling authority may restrict use of footpath or other pedestrian facility) and Clause 5.2 (Criteria for restricting use of the footpath, shared path, or cycle path).</w:t>
            </w:r>
          </w:p>
          <w:p w14:paraId="2A31E73A" w14:textId="77777777" w:rsidR="0025211E" w:rsidRPr="0025211E" w:rsidRDefault="0025211E" w:rsidP="0083390A">
            <w:pPr>
              <w:spacing w:after="120" w:line="276" w:lineRule="auto"/>
              <w:rPr>
                <w:rFonts w:ascii="Arial" w:eastAsia="Arial" w:hAnsi="Arial" w:cs="Arial"/>
              </w:rPr>
            </w:pPr>
          </w:p>
        </w:tc>
      </w:tr>
    </w:tbl>
    <w:p w14:paraId="4B3A2651" w14:textId="68327F42" w:rsidR="0025211E" w:rsidRDefault="0025211E" w:rsidP="0083390A">
      <w:pPr>
        <w:spacing w:line="276" w:lineRule="auto"/>
      </w:pPr>
    </w:p>
    <w:p w14:paraId="74490215" w14:textId="2FE1CA2E" w:rsidR="00C87D0C" w:rsidRDefault="00C87D0C" w:rsidP="0083390A">
      <w:pPr>
        <w:spacing w:line="276" w:lineRule="auto"/>
      </w:pPr>
    </w:p>
    <w:p w14:paraId="04160594" w14:textId="5BE0C173" w:rsidR="00C87D0C" w:rsidRDefault="00C87D0C" w:rsidP="0083390A">
      <w:pPr>
        <w:spacing w:line="276" w:lineRule="auto"/>
      </w:pPr>
    </w:p>
    <w:p w14:paraId="586A4BF1" w14:textId="00F03D5D" w:rsidR="00C87D0C" w:rsidRDefault="00C87D0C" w:rsidP="0083390A">
      <w:pPr>
        <w:spacing w:line="276" w:lineRule="auto"/>
      </w:pPr>
    </w:p>
    <w:p w14:paraId="1B6EBFFA" w14:textId="02C78D3A" w:rsidR="00C87D0C" w:rsidRDefault="00C87D0C" w:rsidP="0083390A">
      <w:pPr>
        <w:spacing w:line="276" w:lineRule="auto"/>
      </w:pPr>
    </w:p>
    <w:p w14:paraId="3C8199EA" w14:textId="52FA6BCE" w:rsidR="00C87D0C" w:rsidRDefault="00C87D0C" w:rsidP="0083390A">
      <w:pPr>
        <w:spacing w:line="276" w:lineRule="auto"/>
      </w:pPr>
    </w:p>
    <w:p w14:paraId="6C06A310" w14:textId="55AA85DC" w:rsidR="00C87D0C" w:rsidRDefault="00C87D0C" w:rsidP="0083390A">
      <w:pPr>
        <w:spacing w:line="276" w:lineRule="auto"/>
      </w:pPr>
    </w:p>
    <w:p w14:paraId="09DE3C3D" w14:textId="2DB9B88B" w:rsidR="00C87D0C" w:rsidRDefault="00C87D0C" w:rsidP="0083390A">
      <w:pPr>
        <w:spacing w:line="276" w:lineRule="auto"/>
      </w:pPr>
    </w:p>
    <w:p w14:paraId="48E971CE" w14:textId="3EBFC65A" w:rsidR="00C87D0C" w:rsidRDefault="00C87D0C" w:rsidP="0083390A">
      <w:pPr>
        <w:spacing w:line="276" w:lineRule="auto"/>
      </w:pPr>
    </w:p>
    <w:p w14:paraId="5E292E5B" w14:textId="6CE433B8" w:rsidR="00C87D0C" w:rsidRDefault="00C87D0C" w:rsidP="0083390A">
      <w:pPr>
        <w:spacing w:line="276" w:lineRule="auto"/>
      </w:pPr>
    </w:p>
    <w:p w14:paraId="09A111CF" w14:textId="0334DE56" w:rsidR="00C87D0C" w:rsidRDefault="00C87D0C" w:rsidP="0083390A">
      <w:pPr>
        <w:spacing w:line="276" w:lineRule="auto"/>
      </w:pPr>
    </w:p>
    <w:p w14:paraId="1E423C32" w14:textId="6E0C116C" w:rsidR="00C87D0C" w:rsidRDefault="00C87D0C" w:rsidP="0083390A">
      <w:pPr>
        <w:spacing w:line="276" w:lineRule="auto"/>
      </w:pPr>
    </w:p>
    <w:p w14:paraId="6005431C" w14:textId="44EC7225" w:rsidR="00C87D0C" w:rsidRDefault="00C87D0C" w:rsidP="0083390A">
      <w:pPr>
        <w:spacing w:line="276" w:lineRule="auto"/>
      </w:pPr>
    </w:p>
    <w:p w14:paraId="3DE3E1A3" w14:textId="6A540F24" w:rsidR="00C87D0C" w:rsidRDefault="00C87D0C" w:rsidP="0083390A">
      <w:pPr>
        <w:spacing w:line="276" w:lineRule="auto"/>
      </w:pPr>
    </w:p>
    <w:p w14:paraId="35D5CB9E" w14:textId="65F149AF" w:rsidR="00C87D0C" w:rsidRDefault="00C87D0C" w:rsidP="0083390A">
      <w:pPr>
        <w:spacing w:line="276" w:lineRule="auto"/>
      </w:pPr>
    </w:p>
    <w:p w14:paraId="74A49DE1" w14:textId="6A49C2BD" w:rsidR="00C87D0C" w:rsidRDefault="00C87D0C" w:rsidP="0083390A">
      <w:pPr>
        <w:spacing w:line="276" w:lineRule="auto"/>
      </w:pPr>
    </w:p>
    <w:p w14:paraId="2AC0AC32" w14:textId="3C9AC458" w:rsidR="00C87D0C" w:rsidRDefault="00C87D0C" w:rsidP="0083390A">
      <w:pPr>
        <w:spacing w:line="276" w:lineRule="auto"/>
      </w:pPr>
    </w:p>
    <w:p w14:paraId="186B3711" w14:textId="642C4B82" w:rsidR="00C87D0C" w:rsidRDefault="00C87D0C" w:rsidP="0083390A">
      <w:pPr>
        <w:spacing w:line="276" w:lineRule="auto"/>
      </w:pPr>
    </w:p>
    <w:p w14:paraId="1259AD3F" w14:textId="1557F666" w:rsidR="00C87D0C" w:rsidRDefault="00C87D0C" w:rsidP="0083390A">
      <w:pPr>
        <w:spacing w:line="276" w:lineRule="auto"/>
      </w:pPr>
    </w:p>
    <w:p w14:paraId="6A94567B" w14:textId="57C6AC10" w:rsidR="00C87D0C" w:rsidRDefault="00C87D0C" w:rsidP="0083390A">
      <w:pPr>
        <w:spacing w:line="276" w:lineRule="auto"/>
      </w:pPr>
    </w:p>
    <w:p w14:paraId="7BC3B38E" w14:textId="1DCC554F" w:rsidR="00C87D0C" w:rsidRDefault="00C87D0C" w:rsidP="0083390A">
      <w:pPr>
        <w:spacing w:line="276" w:lineRule="auto"/>
      </w:pPr>
    </w:p>
    <w:p w14:paraId="42F181F4" w14:textId="461347B4" w:rsidR="00C87D0C" w:rsidRDefault="00C87D0C" w:rsidP="0083390A">
      <w:pPr>
        <w:spacing w:line="276" w:lineRule="auto"/>
      </w:pPr>
    </w:p>
    <w:p w14:paraId="6CB2AAF7" w14:textId="1D55B91F" w:rsidR="00C87D0C" w:rsidRDefault="00C87D0C" w:rsidP="0083390A">
      <w:pPr>
        <w:spacing w:line="276" w:lineRule="auto"/>
      </w:pPr>
    </w:p>
    <w:p w14:paraId="7CABA99B" w14:textId="77777777" w:rsidR="00C87D0C" w:rsidRDefault="00C87D0C" w:rsidP="0083390A">
      <w:pPr>
        <w:spacing w:line="276" w:lineRule="auto"/>
      </w:pPr>
    </w:p>
    <w:tbl>
      <w:tblPr>
        <w:tblStyle w:val="TableGrid"/>
        <w:tblW w:w="0" w:type="auto"/>
        <w:tblLook w:val="04A0" w:firstRow="1" w:lastRow="0" w:firstColumn="1" w:lastColumn="0" w:noHBand="0" w:noVBand="1"/>
      </w:tblPr>
      <w:tblGrid>
        <w:gridCol w:w="8778"/>
      </w:tblGrid>
      <w:tr w:rsidR="0025211E" w14:paraId="0FAA4480" w14:textId="77777777" w:rsidTr="0025211E">
        <w:tc>
          <w:tcPr>
            <w:tcW w:w="8778" w:type="dxa"/>
          </w:tcPr>
          <w:p w14:paraId="10DCD742" w14:textId="77777777" w:rsidR="0025211E" w:rsidRPr="00B57D3C" w:rsidRDefault="0025211E" w:rsidP="0083390A">
            <w:pPr>
              <w:spacing w:line="276" w:lineRule="auto"/>
              <w:rPr>
                <w:sz w:val="32"/>
              </w:rPr>
            </w:pPr>
          </w:p>
          <w:p w14:paraId="033AACB0" w14:textId="77777777" w:rsidR="0025211E" w:rsidRPr="00B57D3C" w:rsidRDefault="0025211E" w:rsidP="0083390A">
            <w:pPr>
              <w:spacing w:before="120" w:line="276" w:lineRule="auto"/>
              <w:rPr>
                <w:rFonts w:ascii="Arial" w:eastAsia="Calibri" w:hAnsi="Arial" w:cs="Arial"/>
                <w:b/>
                <w:sz w:val="32"/>
              </w:rPr>
            </w:pPr>
            <w:r w:rsidRPr="00B57D3C">
              <w:rPr>
                <w:rFonts w:ascii="Arial" w:eastAsia="Calibri" w:hAnsi="Arial" w:cs="Arial"/>
                <w:b/>
                <w:sz w:val="32"/>
              </w:rPr>
              <w:t xml:space="preserve">Proposal 2: Establish a national framework for the use of footpaths – Questions for your submission: </w:t>
            </w:r>
          </w:p>
          <w:p w14:paraId="7CFF87C4" w14:textId="77777777" w:rsidR="0025211E" w:rsidRPr="00B57D3C" w:rsidRDefault="0025211E" w:rsidP="0083390A">
            <w:pPr>
              <w:spacing w:before="120" w:line="276" w:lineRule="auto"/>
              <w:rPr>
                <w:rFonts w:ascii="Arial" w:eastAsia="Calibri" w:hAnsi="Arial" w:cs="Arial"/>
                <w:sz w:val="32"/>
              </w:rPr>
            </w:pPr>
          </w:p>
          <w:p w14:paraId="7208745F" w14:textId="77777777" w:rsidR="0025211E" w:rsidRPr="00C87D0C" w:rsidRDefault="0025211E" w:rsidP="0083390A">
            <w:pPr>
              <w:numPr>
                <w:ilvl w:val="0"/>
                <w:numId w:val="64"/>
              </w:numPr>
              <w:spacing w:before="120" w:line="276" w:lineRule="auto"/>
              <w:contextualSpacing/>
              <w:rPr>
                <w:rFonts w:ascii="Arial" w:eastAsia="Calibri" w:hAnsi="Arial" w:cs="Arial"/>
                <w:sz w:val="28"/>
              </w:rPr>
            </w:pPr>
            <w:bookmarkStart w:id="38" w:name="_Hlk32910927"/>
            <w:bookmarkStart w:id="39" w:name="_Hlk27062636"/>
            <w:bookmarkStart w:id="40" w:name="_Hlk27062637"/>
            <w:r w:rsidRPr="00C87D0C">
              <w:rPr>
                <w:rFonts w:ascii="Arial" w:eastAsia="Calibri" w:hAnsi="Arial" w:cs="Arial"/>
                <w:sz w:val="28"/>
              </w:rPr>
              <w:t xml:space="preserve">Our proposed changes will allow mobility devices, transport devices, and cycles on the footpath - provided users meet speed, width and behavioural requirements. Do you support this? Why/why not? Should there be any other requirements? </w:t>
            </w:r>
          </w:p>
          <w:p w14:paraId="49654F55" w14:textId="77777777" w:rsidR="0025211E" w:rsidRPr="00C87D0C" w:rsidRDefault="0025211E" w:rsidP="0083390A">
            <w:pPr>
              <w:spacing w:before="120" w:line="276" w:lineRule="auto"/>
              <w:ind w:left="720"/>
              <w:contextualSpacing/>
              <w:rPr>
                <w:rFonts w:ascii="Arial" w:eastAsia="Calibri" w:hAnsi="Arial" w:cs="Arial"/>
                <w:sz w:val="28"/>
              </w:rPr>
            </w:pPr>
          </w:p>
          <w:p w14:paraId="4EA13C3B" w14:textId="77777777" w:rsidR="0025211E" w:rsidRPr="00C87D0C" w:rsidRDefault="0025211E" w:rsidP="0083390A">
            <w:pPr>
              <w:numPr>
                <w:ilvl w:val="0"/>
                <w:numId w:val="64"/>
              </w:numPr>
              <w:spacing w:before="120" w:line="276" w:lineRule="auto"/>
              <w:contextualSpacing/>
              <w:rPr>
                <w:rFonts w:ascii="Arial" w:eastAsia="Calibri" w:hAnsi="Arial" w:cs="Arial"/>
                <w:sz w:val="28"/>
              </w:rPr>
            </w:pPr>
            <w:r w:rsidRPr="00C87D0C">
              <w:rPr>
                <w:rFonts w:ascii="Arial" w:eastAsia="Calibri" w:hAnsi="Arial" w:cs="Arial"/>
                <w:sz w:val="28"/>
              </w:rPr>
              <w:t xml:space="preserve">We have outlined two alternative options to address cycling on the footpath. These are: </w:t>
            </w:r>
          </w:p>
          <w:p w14:paraId="1A9080CC" w14:textId="77777777" w:rsidR="0025211E" w:rsidRPr="00C87D0C" w:rsidRDefault="0025211E" w:rsidP="0083390A">
            <w:pPr>
              <w:numPr>
                <w:ilvl w:val="1"/>
                <w:numId w:val="64"/>
              </w:numPr>
              <w:spacing w:before="120" w:line="276" w:lineRule="auto"/>
              <w:rPr>
                <w:rFonts w:ascii="Arial" w:eastAsia="Calibri" w:hAnsi="Arial" w:cs="Arial"/>
                <w:sz w:val="28"/>
              </w:rPr>
            </w:pPr>
            <w:r w:rsidRPr="00C87D0C">
              <w:rPr>
                <w:rFonts w:ascii="Arial" w:eastAsia="Calibri" w:hAnsi="Arial" w:cs="Arial"/>
                <w:sz w:val="28"/>
              </w:rPr>
              <w:t>allow cyclists up to 16</w:t>
            </w:r>
            <w:r w:rsidR="00307FB2" w:rsidRPr="00C87D0C">
              <w:rPr>
                <w:rFonts w:ascii="Arial" w:eastAsia="Calibri" w:hAnsi="Arial" w:cs="Arial"/>
                <w:sz w:val="28"/>
              </w:rPr>
              <w:t xml:space="preserve"> years of age</w:t>
            </w:r>
            <w:r w:rsidRPr="00C87D0C">
              <w:rPr>
                <w:rFonts w:ascii="Arial" w:eastAsia="Calibri" w:hAnsi="Arial" w:cs="Arial"/>
                <w:sz w:val="28"/>
              </w:rPr>
              <w:t xml:space="preserve"> to use the footpath; or</w:t>
            </w:r>
          </w:p>
          <w:p w14:paraId="34A9D206" w14:textId="77777777" w:rsidR="0025211E" w:rsidRPr="00C87D0C" w:rsidRDefault="0025211E" w:rsidP="0083390A">
            <w:pPr>
              <w:numPr>
                <w:ilvl w:val="1"/>
                <w:numId w:val="64"/>
              </w:numPr>
              <w:spacing w:before="120" w:line="276" w:lineRule="auto"/>
              <w:rPr>
                <w:rFonts w:ascii="Arial" w:eastAsia="Calibri" w:hAnsi="Arial" w:cs="Arial"/>
                <w:sz w:val="28"/>
              </w:rPr>
            </w:pPr>
            <w:r w:rsidRPr="00C87D0C">
              <w:rPr>
                <w:rFonts w:ascii="Arial" w:eastAsia="Calibri" w:hAnsi="Arial" w:cs="Arial"/>
                <w:sz w:val="28"/>
              </w:rPr>
              <w:t>Continue the status quo, where most cyclists are not allowed to use the footpath.</w:t>
            </w:r>
          </w:p>
          <w:p w14:paraId="71EB07B1" w14:textId="578D5395" w:rsidR="0025211E" w:rsidRPr="00C87D0C" w:rsidRDefault="0025211E" w:rsidP="0083390A">
            <w:pPr>
              <w:spacing w:before="120" w:line="276" w:lineRule="auto"/>
              <w:ind w:left="720"/>
              <w:rPr>
                <w:rFonts w:ascii="Arial" w:eastAsia="Calibri" w:hAnsi="Arial" w:cs="Arial"/>
                <w:sz w:val="28"/>
              </w:rPr>
            </w:pPr>
            <w:r w:rsidRPr="00C87D0C">
              <w:rPr>
                <w:rFonts w:ascii="Arial" w:eastAsia="Calibri" w:hAnsi="Arial" w:cs="Arial"/>
                <w:sz w:val="28"/>
              </w:rPr>
              <w:t>Do you prefer either of these options instead of allowing cyclists on the footpath?</w:t>
            </w:r>
          </w:p>
          <w:p w14:paraId="63CC54D1" w14:textId="77777777" w:rsidR="00D035BA" w:rsidRPr="00C87D0C" w:rsidRDefault="00D035BA" w:rsidP="0083390A">
            <w:pPr>
              <w:spacing w:before="120" w:line="276" w:lineRule="auto"/>
              <w:ind w:left="720"/>
              <w:rPr>
                <w:rFonts w:ascii="Arial" w:eastAsia="Calibri" w:hAnsi="Arial" w:cs="Arial"/>
                <w:sz w:val="28"/>
              </w:rPr>
            </w:pPr>
          </w:p>
          <w:p w14:paraId="6093177F" w14:textId="1C665338" w:rsidR="0025211E" w:rsidRPr="00C87D0C" w:rsidRDefault="0025211E" w:rsidP="0083390A">
            <w:pPr>
              <w:numPr>
                <w:ilvl w:val="0"/>
                <w:numId w:val="64"/>
              </w:numPr>
              <w:spacing w:before="120" w:line="276" w:lineRule="auto"/>
              <w:ind w:left="714" w:hanging="357"/>
              <w:rPr>
                <w:rFonts w:ascii="Arial" w:eastAsia="Calibri" w:hAnsi="Arial" w:cs="Arial"/>
                <w:sz w:val="28"/>
              </w:rPr>
            </w:pPr>
            <w:r w:rsidRPr="00C87D0C">
              <w:rPr>
                <w:rFonts w:ascii="Arial" w:eastAsia="Calibri" w:hAnsi="Arial" w:cs="Arial"/>
                <w:sz w:val="28"/>
              </w:rPr>
              <w:t xml:space="preserve">Would you support an age limit for cycling on the footpath? What age would you prefer? </w:t>
            </w:r>
            <w:bookmarkStart w:id="41" w:name="_Hlk32910946"/>
            <w:bookmarkEnd w:id="38"/>
          </w:p>
          <w:p w14:paraId="1C933CB9" w14:textId="77777777" w:rsidR="00D035BA" w:rsidRPr="00C87D0C" w:rsidRDefault="00D035BA" w:rsidP="00D035BA">
            <w:pPr>
              <w:spacing w:before="120" w:line="276" w:lineRule="auto"/>
              <w:ind w:left="714"/>
              <w:rPr>
                <w:rFonts w:ascii="Arial" w:eastAsia="Calibri" w:hAnsi="Arial" w:cs="Arial"/>
                <w:sz w:val="28"/>
              </w:rPr>
            </w:pPr>
          </w:p>
          <w:p w14:paraId="05F94945" w14:textId="77777777" w:rsidR="0025211E" w:rsidRPr="00C87D0C" w:rsidRDefault="0025211E" w:rsidP="0083390A">
            <w:pPr>
              <w:numPr>
                <w:ilvl w:val="0"/>
                <w:numId w:val="64"/>
              </w:numPr>
              <w:spacing w:before="120" w:line="276" w:lineRule="auto"/>
              <w:ind w:left="714" w:hanging="357"/>
              <w:rPr>
                <w:rFonts w:ascii="Arial" w:eastAsia="Calibri" w:hAnsi="Arial" w:cs="Arial"/>
                <w:sz w:val="28"/>
              </w:rPr>
            </w:pPr>
            <w:r w:rsidRPr="00C87D0C">
              <w:rPr>
                <w:rFonts w:ascii="Arial" w:eastAsia="Calibri" w:hAnsi="Arial" w:cs="Arial"/>
                <w:sz w:val="28"/>
              </w:rPr>
              <w:t xml:space="preserve">Our proposal allows road controlling authorities to restrict cycle or device use on certain footpaths or areas of footpaths to suit local communities and conditions. Do you agree with this proposal? Why/why not? Do you have any comments on the proposed process? </w:t>
            </w:r>
            <w:bookmarkEnd w:id="39"/>
            <w:bookmarkEnd w:id="40"/>
          </w:p>
          <w:p w14:paraId="064CC7AC" w14:textId="77777777" w:rsidR="0083390A" w:rsidRPr="00C87D0C" w:rsidRDefault="0083390A" w:rsidP="005F163A">
            <w:pPr>
              <w:spacing w:line="276" w:lineRule="auto"/>
              <w:rPr>
                <w:rFonts w:ascii="Arial" w:eastAsia="Calibri" w:hAnsi="Arial" w:cs="Arial"/>
                <w:sz w:val="28"/>
              </w:rPr>
            </w:pPr>
          </w:p>
          <w:p w14:paraId="0E2BD53C" w14:textId="77777777" w:rsidR="0025211E" w:rsidRPr="00C87D0C" w:rsidRDefault="0025211E" w:rsidP="0083390A">
            <w:pPr>
              <w:numPr>
                <w:ilvl w:val="0"/>
                <w:numId w:val="64"/>
              </w:numPr>
              <w:spacing w:before="120" w:line="276" w:lineRule="auto"/>
              <w:contextualSpacing/>
              <w:rPr>
                <w:rFonts w:ascii="Arial" w:eastAsia="Arial" w:hAnsi="Arial" w:cs="Times New Roman"/>
                <w:sz w:val="28"/>
              </w:rPr>
            </w:pPr>
            <w:bookmarkStart w:id="42" w:name="_Hlk32911036"/>
            <w:bookmarkEnd w:id="41"/>
            <w:r w:rsidRPr="00C87D0C">
              <w:rPr>
                <w:rFonts w:ascii="Arial" w:eastAsia="Arial" w:hAnsi="Arial" w:cs="Times New Roman"/>
                <w:sz w:val="28"/>
              </w:rPr>
              <w:t xml:space="preserve">We envisage that local authorities will make decisions to regulate the use of paths by resolution, rather than by making a bylaw. Should this be specified in the </w:t>
            </w:r>
            <w:r w:rsidRPr="00C87D0C">
              <w:rPr>
                <w:rFonts w:ascii="Arial" w:eastAsia="Arial" w:hAnsi="Arial" w:cs="Arial"/>
                <w:i/>
                <w:sz w:val="28"/>
              </w:rPr>
              <w:t xml:space="preserve">Land Transport Rule: Paths and Road Margins 2020 </w:t>
            </w:r>
            <w:r w:rsidRPr="00C87D0C">
              <w:rPr>
                <w:rFonts w:ascii="Arial" w:eastAsia="Arial" w:hAnsi="Arial" w:cs="Arial"/>
                <w:sz w:val="28"/>
              </w:rPr>
              <w:t>to provide certainty? Why/why not?</w:t>
            </w:r>
          </w:p>
          <w:bookmarkEnd w:id="42"/>
          <w:p w14:paraId="42A01DBD" w14:textId="77777777" w:rsidR="0025211E" w:rsidRPr="00C87D0C" w:rsidRDefault="0025211E" w:rsidP="0083390A">
            <w:pPr>
              <w:spacing w:before="120" w:line="276" w:lineRule="auto"/>
              <w:ind w:left="720"/>
              <w:contextualSpacing/>
              <w:rPr>
                <w:rFonts w:ascii="Arial" w:eastAsia="Arial" w:hAnsi="Arial" w:cs="Times New Roman"/>
                <w:sz w:val="28"/>
              </w:rPr>
            </w:pPr>
          </w:p>
          <w:p w14:paraId="13A1A551" w14:textId="77777777" w:rsidR="0025211E" w:rsidRPr="00C87D0C" w:rsidRDefault="0025211E" w:rsidP="0083390A">
            <w:pPr>
              <w:numPr>
                <w:ilvl w:val="0"/>
                <w:numId w:val="64"/>
              </w:numPr>
              <w:spacing w:before="120" w:line="276" w:lineRule="auto"/>
              <w:contextualSpacing/>
              <w:rPr>
                <w:rFonts w:ascii="Arial" w:eastAsia="Arial" w:hAnsi="Arial" w:cs="Times New Roman"/>
                <w:sz w:val="28"/>
              </w:rPr>
            </w:pPr>
            <w:bookmarkStart w:id="43" w:name="_Hlk32911051"/>
            <w:r w:rsidRPr="00C87D0C">
              <w:rPr>
                <w:rFonts w:ascii="Arial" w:eastAsia="Calibri" w:hAnsi="Arial" w:cs="Arial"/>
                <w:sz w:val="28"/>
              </w:rPr>
              <w:t xml:space="preserve">We’re proposing that road controlling authorities consider and follow criteria in addition to their usual resolution processes if they want to restrict devices from using the footpath. Do you agree with this proposal and the proposed criteria? </w:t>
            </w:r>
            <w:r w:rsidRPr="00C87D0C">
              <w:rPr>
                <w:rFonts w:ascii="Arial" w:eastAsia="Arial" w:hAnsi="Arial" w:cs="Arial"/>
                <w:sz w:val="28"/>
              </w:rPr>
              <w:t>Why/why not?</w:t>
            </w:r>
            <w:r w:rsidRPr="00C87D0C">
              <w:rPr>
                <w:rFonts w:ascii="Arial" w:eastAsia="Calibri" w:hAnsi="Arial" w:cs="Arial"/>
                <w:sz w:val="28"/>
              </w:rPr>
              <w:t xml:space="preserve"> </w:t>
            </w:r>
          </w:p>
          <w:bookmarkEnd w:id="43"/>
          <w:p w14:paraId="3B4FDD1B" w14:textId="77777777" w:rsidR="0025211E" w:rsidRPr="00C87D0C" w:rsidRDefault="0025211E" w:rsidP="0083390A">
            <w:pPr>
              <w:numPr>
                <w:ilvl w:val="0"/>
                <w:numId w:val="64"/>
              </w:numPr>
              <w:spacing w:before="120" w:line="276" w:lineRule="auto"/>
              <w:ind w:left="714" w:hanging="357"/>
              <w:rPr>
                <w:rFonts w:ascii="Arial" w:eastAsia="Calibri" w:hAnsi="Arial" w:cs="Arial"/>
                <w:sz w:val="28"/>
              </w:rPr>
            </w:pPr>
            <w:r w:rsidRPr="00C87D0C">
              <w:rPr>
                <w:rFonts w:ascii="Arial" w:eastAsia="Calibri" w:hAnsi="Arial" w:cs="Arial"/>
                <w:sz w:val="28"/>
              </w:rPr>
              <w:t>We have also outlined an option to maintain current footpath rules. Would you prefer this option instead of the proposed framework with speed and width requirements? Why/why not?</w:t>
            </w:r>
          </w:p>
          <w:p w14:paraId="01E235FF" w14:textId="77777777" w:rsidR="0025211E" w:rsidRPr="00B57D3C" w:rsidRDefault="0025211E" w:rsidP="0083390A">
            <w:pPr>
              <w:spacing w:line="276" w:lineRule="auto"/>
              <w:rPr>
                <w:sz w:val="32"/>
              </w:rPr>
            </w:pPr>
          </w:p>
          <w:p w14:paraId="5E3E1B4D" w14:textId="77777777" w:rsidR="0025211E" w:rsidRPr="00B57D3C" w:rsidRDefault="0025211E" w:rsidP="0083390A">
            <w:pPr>
              <w:spacing w:line="276" w:lineRule="auto"/>
              <w:rPr>
                <w:sz w:val="32"/>
              </w:rPr>
            </w:pPr>
          </w:p>
        </w:tc>
      </w:tr>
    </w:tbl>
    <w:p w14:paraId="12129FB8" w14:textId="3DE61E17" w:rsidR="0025211E" w:rsidRDefault="0025211E" w:rsidP="0083390A">
      <w:pPr>
        <w:spacing w:line="276" w:lineRule="auto"/>
      </w:pPr>
    </w:p>
    <w:p w14:paraId="43812CFD" w14:textId="77777777" w:rsidR="005F163A" w:rsidRDefault="005F163A" w:rsidP="0083390A">
      <w:pPr>
        <w:spacing w:line="276" w:lineRule="auto"/>
      </w:pPr>
    </w:p>
    <w:p w14:paraId="6F8618AD" w14:textId="77777777" w:rsidR="0025211E" w:rsidRPr="00B57D3C" w:rsidRDefault="0025211E" w:rsidP="0083390A">
      <w:pPr>
        <w:keepNext/>
        <w:keepLines/>
        <w:spacing w:before="240" w:after="120" w:line="276" w:lineRule="auto"/>
        <w:outlineLvl w:val="2"/>
        <w:rPr>
          <w:rFonts w:ascii="Arial" w:eastAsia="Calibri" w:hAnsi="Arial" w:cs="Times New Roman"/>
          <w:b/>
          <w:color w:val="000000"/>
          <w:sz w:val="32"/>
        </w:rPr>
      </w:pPr>
      <w:bookmarkStart w:id="44" w:name="_Toc31726593"/>
      <w:bookmarkStart w:id="45" w:name="_Toc34666333"/>
      <w:r w:rsidRPr="00B57D3C">
        <w:rPr>
          <w:rFonts w:ascii="Arial" w:eastAsia="Calibri" w:hAnsi="Arial" w:cs="Times New Roman"/>
          <w:b/>
          <w:color w:val="000000"/>
          <w:sz w:val="32"/>
        </w:rPr>
        <w:t>Proposal 2A: Users on the footpath will operate vehicles in a courteous and considerate manner, travel in a way that isn’t dangerous and give right of way to pedestrians.</w:t>
      </w:r>
      <w:bookmarkEnd w:id="44"/>
      <w:bookmarkEnd w:id="45"/>
      <w:r w:rsidRPr="00B57D3C">
        <w:rPr>
          <w:rFonts w:ascii="Arial" w:eastAsia="Calibri" w:hAnsi="Arial" w:cs="Times New Roman"/>
          <w:b/>
          <w:color w:val="000000"/>
          <w:sz w:val="32"/>
        </w:rPr>
        <w:t xml:space="preserve"> </w:t>
      </w:r>
    </w:p>
    <w:p w14:paraId="066DA5F4" w14:textId="77777777" w:rsidR="0025211E" w:rsidRPr="00B57D3C" w:rsidRDefault="0025211E" w:rsidP="005F163A">
      <w:pPr>
        <w:spacing w:before="120" w:after="0" w:line="360" w:lineRule="auto"/>
        <w:rPr>
          <w:rFonts w:ascii="Arial" w:eastAsia="Arial" w:hAnsi="Arial" w:cs="Times New Roman"/>
          <w:b/>
          <w:i/>
          <w:iCs/>
          <w:color w:val="2575AE"/>
          <w:sz w:val="32"/>
        </w:rPr>
      </w:pPr>
      <w:r w:rsidRPr="00B57D3C">
        <w:rPr>
          <w:rFonts w:ascii="Arial" w:eastAsia="Arial" w:hAnsi="Arial" w:cs="Times New Roman"/>
          <w:b/>
          <w:i/>
          <w:iCs/>
          <w:color w:val="2575AE"/>
          <w:sz w:val="32"/>
        </w:rPr>
        <w:t>Current state</w:t>
      </w:r>
    </w:p>
    <w:p w14:paraId="378433EB"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Currently, people using a device on the footpath must:</w:t>
      </w:r>
    </w:p>
    <w:p w14:paraId="65C893A3" w14:textId="77777777" w:rsidR="00307FB2" w:rsidRPr="00B57D3C" w:rsidRDefault="00307FB2" w:rsidP="005F163A">
      <w:pPr>
        <w:spacing w:after="0" w:line="360" w:lineRule="auto"/>
        <w:rPr>
          <w:rFonts w:ascii="Arial" w:eastAsia="Calibri" w:hAnsi="Arial" w:cs="Arial"/>
          <w:sz w:val="32"/>
        </w:rPr>
      </w:pPr>
    </w:p>
    <w:p w14:paraId="5AD4C92D" w14:textId="77777777" w:rsidR="0025211E" w:rsidRPr="00B57D3C" w:rsidRDefault="0025211E" w:rsidP="005F163A">
      <w:pPr>
        <w:numPr>
          <w:ilvl w:val="0"/>
          <w:numId w:val="65"/>
        </w:numPr>
        <w:spacing w:after="0" w:line="360" w:lineRule="auto"/>
        <w:contextualSpacing/>
        <w:rPr>
          <w:rFonts w:ascii="Arial" w:eastAsia="Calibri" w:hAnsi="Arial" w:cs="Arial"/>
          <w:sz w:val="32"/>
        </w:rPr>
      </w:pPr>
      <w:r w:rsidRPr="00B57D3C">
        <w:rPr>
          <w:rFonts w:ascii="Arial" w:eastAsia="Calibri" w:hAnsi="Arial" w:cs="Arial"/>
          <w:sz w:val="32"/>
        </w:rPr>
        <w:t>behave in a courteous and considerate manner, and</w:t>
      </w:r>
    </w:p>
    <w:p w14:paraId="3036B1F1" w14:textId="77777777" w:rsidR="0025211E" w:rsidRPr="00B57D3C" w:rsidRDefault="0025211E" w:rsidP="005F163A">
      <w:pPr>
        <w:numPr>
          <w:ilvl w:val="0"/>
          <w:numId w:val="65"/>
        </w:numPr>
        <w:spacing w:after="0" w:line="360" w:lineRule="auto"/>
        <w:contextualSpacing/>
        <w:rPr>
          <w:rFonts w:ascii="Arial" w:eastAsia="Calibri" w:hAnsi="Arial" w:cs="Arial"/>
          <w:sz w:val="32"/>
        </w:rPr>
      </w:pPr>
      <w:r w:rsidRPr="00B57D3C">
        <w:rPr>
          <w:rFonts w:ascii="Arial" w:eastAsia="Calibri" w:hAnsi="Arial" w:cs="Arial"/>
          <w:sz w:val="32"/>
        </w:rPr>
        <w:t xml:space="preserve">travel in a way that is not dangerous for other people using the footpath. </w:t>
      </w:r>
    </w:p>
    <w:p w14:paraId="3D554849"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People using wheeled recreational devices are also expected to give way to and prioritise pedestrians when they’re using the footpath.</w:t>
      </w:r>
    </w:p>
    <w:p w14:paraId="0BC2FB47" w14:textId="77777777" w:rsidR="0025211E" w:rsidRPr="00B57D3C" w:rsidRDefault="0025211E" w:rsidP="005F163A">
      <w:pPr>
        <w:spacing w:before="120" w:after="0" w:line="360" w:lineRule="auto"/>
        <w:rPr>
          <w:rFonts w:ascii="Arial" w:eastAsia="Arial" w:hAnsi="Arial" w:cs="Arial"/>
          <w:b/>
          <w:i/>
          <w:iCs/>
          <w:color w:val="2575AE"/>
          <w:sz w:val="32"/>
        </w:rPr>
      </w:pPr>
      <w:r w:rsidRPr="00B57D3C">
        <w:rPr>
          <w:rFonts w:ascii="Arial" w:eastAsia="Arial" w:hAnsi="Arial" w:cs="Arial"/>
          <w:b/>
          <w:i/>
          <w:iCs/>
          <w:color w:val="2575AE"/>
          <w:sz w:val="32"/>
        </w:rPr>
        <w:t>Proposed change</w:t>
      </w:r>
    </w:p>
    <w:p w14:paraId="522E95B4"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lastRenderedPageBreak/>
        <w:t>Our proposed change will preserve these requirements but will require all footpath users to give way and prioritise the passage of pedestrians. This means that cyclists and any new and emerging devices must give way to pedestrians on the footpath. This recognises that we need to protect pedestrian use of footpaths as new and emerging transport devices like e</w:t>
      </w:r>
      <w:r w:rsidRPr="00B57D3C">
        <w:rPr>
          <w:rFonts w:ascii="Arial" w:eastAsia="Calibri" w:hAnsi="Arial" w:cs="Arial"/>
          <w:sz w:val="32"/>
        </w:rPr>
        <w:noBreakHyphen/>
        <w:t>scooters become more widely used.</w:t>
      </w:r>
    </w:p>
    <w:p w14:paraId="6031FC18" w14:textId="77777777" w:rsidR="0025211E" w:rsidRPr="00B57D3C" w:rsidRDefault="0025211E"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Enforcement</w:t>
      </w:r>
    </w:p>
    <w:p w14:paraId="78A11F86"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 xml:space="preserve">Footpath users who don’t prioritise, or give way to, pedestrians on the footpath can be penalised for inconsiderate, careless, dangerous and reckless driving. </w:t>
      </w:r>
    </w:p>
    <w:p w14:paraId="58434CB7" w14:textId="77777777" w:rsidR="0025211E" w:rsidRPr="00B57D3C" w:rsidRDefault="0025211E"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Risks</w:t>
      </w:r>
    </w:p>
    <w:p w14:paraId="28E2FE32"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Because enforcement on the footpath is typically low, there’s a risk that users won’t give way to pedestrians on the footpath, particularly if policing is not visible. This could put vulnerable pedestrians at risk.</w:t>
      </w:r>
    </w:p>
    <w:p w14:paraId="273E855B" w14:textId="77777777" w:rsidR="0025211E" w:rsidRPr="00B57D3C" w:rsidRDefault="0025211E" w:rsidP="005F163A">
      <w:pPr>
        <w:spacing w:before="120" w:after="0" w:line="360" w:lineRule="auto"/>
        <w:rPr>
          <w:rFonts w:ascii="Arial" w:eastAsia="Calibri" w:hAnsi="Arial" w:cs="Arial"/>
          <w:b/>
          <w:i/>
          <w:sz w:val="32"/>
        </w:rPr>
      </w:pPr>
      <w:r w:rsidRPr="00B57D3C">
        <w:rPr>
          <w:rFonts w:ascii="Arial" w:eastAsia="Calibri" w:hAnsi="Arial" w:cs="Arial"/>
          <w:sz w:val="32"/>
        </w:rPr>
        <w:t>We plan to reduce this risk through a public information campaign.</w:t>
      </w:r>
      <w:r w:rsidRPr="00B57D3C">
        <w:rPr>
          <w:rFonts w:ascii="Arial" w:eastAsia="Calibri" w:hAnsi="Arial" w:cs="Arial"/>
          <w:b/>
          <w:i/>
          <w:sz w:val="32"/>
        </w:rPr>
        <w:t xml:space="preserve"> </w:t>
      </w:r>
    </w:p>
    <w:p w14:paraId="248EA896" w14:textId="253B1CDD" w:rsidR="0025211E" w:rsidRDefault="0025211E" w:rsidP="0083390A">
      <w:pPr>
        <w:spacing w:before="120" w:after="0" w:line="276" w:lineRule="auto"/>
        <w:rPr>
          <w:rFonts w:ascii="Arial" w:eastAsia="Calibri" w:hAnsi="Arial" w:cs="Arial"/>
          <w:b/>
          <w:i/>
        </w:rPr>
      </w:pPr>
    </w:p>
    <w:p w14:paraId="67CF052D" w14:textId="77777777" w:rsidR="0083390A" w:rsidRDefault="0083390A" w:rsidP="0083390A">
      <w:pPr>
        <w:spacing w:before="120" w:after="0" w:line="276" w:lineRule="auto"/>
        <w:rPr>
          <w:rFonts w:ascii="Arial" w:eastAsia="Calibri" w:hAnsi="Arial" w:cs="Arial"/>
          <w:b/>
          <w:i/>
        </w:rPr>
      </w:pPr>
    </w:p>
    <w:tbl>
      <w:tblPr>
        <w:tblStyle w:val="TableGrid"/>
        <w:tblW w:w="0" w:type="auto"/>
        <w:tblLook w:val="04A0" w:firstRow="1" w:lastRow="0" w:firstColumn="1" w:lastColumn="0" w:noHBand="0" w:noVBand="1"/>
      </w:tblPr>
      <w:tblGrid>
        <w:gridCol w:w="8778"/>
      </w:tblGrid>
      <w:tr w:rsidR="0025211E" w14:paraId="489EFBB6" w14:textId="77777777" w:rsidTr="0025211E">
        <w:tc>
          <w:tcPr>
            <w:tcW w:w="8778" w:type="dxa"/>
            <w:shd w:val="clear" w:color="auto" w:fill="F2F2F2" w:themeFill="background1" w:themeFillShade="F2"/>
          </w:tcPr>
          <w:p w14:paraId="0FE642A2" w14:textId="77777777" w:rsidR="0025211E" w:rsidRDefault="0025211E" w:rsidP="0083390A">
            <w:pPr>
              <w:spacing w:after="120" w:line="276" w:lineRule="auto"/>
              <w:rPr>
                <w:rFonts w:ascii="Arial" w:eastAsia="Arial" w:hAnsi="Arial" w:cs="Arial"/>
                <w:b/>
              </w:rPr>
            </w:pPr>
          </w:p>
          <w:p w14:paraId="0F9706EA" w14:textId="77777777" w:rsidR="0025211E" w:rsidRPr="0025211E" w:rsidRDefault="0025211E" w:rsidP="0083390A">
            <w:pPr>
              <w:spacing w:after="120" w:line="276" w:lineRule="auto"/>
              <w:rPr>
                <w:rFonts w:ascii="Arial" w:eastAsia="Arial" w:hAnsi="Arial" w:cs="Arial"/>
              </w:rPr>
            </w:pPr>
            <w:r w:rsidRPr="00B57D3C">
              <w:rPr>
                <w:rFonts w:ascii="Arial" w:eastAsia="Arial" w:hAnsi="Arial" w:cs="Arial"/>
                <w:b/>
                <w:sz w:val="32"/>
              </w:rPr>
              <w:t>Rule reference:</w:t>
            </w:r>
            <w:r w:rsidRPr="00B57D3C">
              <w:rPr>
                <w:rFonts w:ascii="Arial" w:eastAsia="Arial" w:hAnsi="Arial" w:cs="Arial"/>
                <w:sz w:val="32"/>
              </w:rPr>
              <w:t xml:space="preserve"> </w:t>
            </w:r>
            <w:r w:rsidRPr="00B57D3C">
              <w:rPr>
                <w:rFonts w:ascii="Arial" w:eastAsia="Arial" w:hAnsi="Arial" w:cs="Arial"/>
                <w:i/>
                <w:sz w:val="32"/>
              </w:rPr>
              <w:t>Clauses in proposed Land Transport Rule: Paths and Road Margins 2020: Clause 3.1 (Use of footpaths).</w:t>
            </w:r>
          </w:p>
          <w:p w14:paraId="2FF0EC1E" w14:textId="77777777" w:rsidR="0025211E" w:rsidRDefault="0025211E" w:rsidP="0083390A">
            <w:pPr>
              <w:spacing w:before="120" w:line="276" w:lineRule="auto"/>
              <w:rPr>
                <w:rFonts w:ascii="Arial" w:eastAsia="Calibri" w:hAnsi="Arial" w:cs="Arial"/>
                <w:b/>
                <w:i/>
              </w:rPr>
            </w:pPr>
          </w:p>
        </w:tc>
      </w:tr>
    </w:tbl>
    <w:p w14:paraId="6AE288A2" w14:textId="77777777" w:rsidR="005F163A" w:rsidRPr="0025211E" w:rsidRDefault="005F163A" w:rsidP="0083390A">
      <w:pPr>
        <w:spacing w:before="120" w:after="0" w:line="276" w:lineRule="auto"/>
        <w:rPr>
          <w:rFonts w:ascii="Arial" w:eastAsia="Calibri" w:hAnsi="Arial" w:cs="Arial"/>
          <w:b/>
          <w:i/>
        </w:rPr>
      </w:pPr>
    </w:p>
    <w:tbl>
      <w:tblPr>
        <w:tblStyle w:val="TableGrid"/>
        <w:tblW w:w="0" w:type="auto"/>
        <w:tblLook w:val="04A0" w:firstRow="1" w:lastRow="0" w:firstColumn="1" w:lastColumn="0" w:noHBand="0" w:noVBand="1"/>
      </w:tblPr>
      <w:tblGrid>
        <w:gridCol w:w="8778"/>
      </w:tblGrid>
      <w:tr w:rsidR="0025211E" w14:paraId="4A987E8D" w14:textId="77777777" w:rsidTr="0025211E">
        <w:tc>
          <w:tcPr>
            <w:tcW w:w="8778" w:type="dxa"/>
          </w:tcPr>
          <w:p w14:paraId="173036CA" w14:textId="77777777" w:rsidR="0025211E" w:rsidRDefault="0025211E" w:rsidP="0083390A">
            <w:pPr>
              <w:spacing w:line="276" w:lineRule="auto"/>
            </w:pPr>
          </w:p>
          <w:p w14:paraId="2FB2A792" w14:textId="0FA09A9A" w:rsidR="0025211E" w:rsidRPr="00B57D3C" w:rsidRDefault="0025211E" w:rsidP="0083390A">
            <w:pPr>
              <w:spacing w:after="120" w:line="276" w:lineRule="auto"/>
              <w:rPr>
                <w:rFonts w:ascii="Arial" w:eastAsia="Arial" w:hAnsi="Arial" w:cs="Arial"/>
                <w:sz w:val="32"/>
              </w:rPr>
            </w:pPr>
            <w:r w:rsidRPr="00B57D3C">
              <w:rPr>
                <w:rFonts w:ascii="Arial" w:eastAsia="Arial" w:hAnsi="Arial" w:cs="Arial"/>
                <w:b/>
                <w:sz w:val="32"/>
              </w:rPr>
              <w:t xml:space="preserve">Proposal 2A: Users on the footpath will operate vehicles in a courteous and considerate manner, travel in a way that isn’t dangerous and give right of way to pedestrians – Questions for your submission: </w:t>
            </w:r>
            <w:r w:rsidR="005F163A">
              <w:rPr>
                <w:rFonts w:ascii="Arial" w:eastAsia="Arial" w:hAnsi="Arial" w:cs="Arial"/>
                <w:b/>
                <w:sz w:val="32"/>
              </w:rPr>
              <w:br/>
            </w:r>
          </w:p>
          <w:p w14:paraId="73D34AC0" w14:textId="77777777" w:rsidR="0025211E" w:rsidRPr="00B57D3C" w:rsidRDefault="0025211E" w:rsidP="0083390A">
            <w:pPr>
              <w:numPr>
                <w:ilvl w:val="0"/>
                <w:numId w:val="67"/>
              </w:numPr>
              <w:spacing w:after="120" w:line="276" w:lineRule="auto"/>
              <w:contextualSpacing/>
              <w:rPr>
                <w:rFonts w:ascii="Arial" w:eastAsia="Arial" w:hAnsi="Arial" w:cs="Arial"/>
                <w:sz w:val="32"/>
              </w:rPr>
            </w:pPr>
            <w:bookmarkStart w:id="46" w:name="_Hlk27062726"/>
            <w:bookmarkStart w:id="47" w:name="_Hlk27062727"/>
            <w:r w:rsidRPr="00B57D3C">
              <w:rPr>
                <w:rFonts w:ascii="Arial" w:eastAsia="Arial" w:hAnsi="Arial" w:cs="Arial"/>
                <w:sz w:val="32"/>
              </w:rPr>
              <w:t>We propose that pedestrians should always have right of way on the footpath. Do you agree with this proposal? Why/why not?</w:t>
            </w:r>
          </w:p>
          <w:p w14:paraId="0BE7A93B" w14:textId="77777777" w:rsidR="0025211E" w:rsidRPr="00B57D3C" w:rsidRDefault="0025211E" w:rsidP="0083390A">
            <w:pPr>
              <w:spacing w:after="120" w:line="276" w:lineRule="auto"/>
              <w:ind w:left="720"/>
              <w:contextualSpacing/>
              <w:rPr>
                <w:rFonts w:ascii="Arial" w:eastAsia="Arial" w:hAnsi="Arial" w:cs="Arial"/>
                <w:sz w:val="32"/>
              </w:rPr>
            </w:pPr>
          </w:p>
          <w:p w14:paraId="5153EB1D" w14:textId="77777777" w:rsidR="0025211E" w:rsidRPr="00B57D3C" w:rsidRDefault="0025211E" w:rsidP="0083390A">
            <w:pPr>
              <w:numPr>
                <w:ilvl w:val="0"/>
                <w:numId w:val="67"/>
              </w:numPr>
              <w:spacing w:after="120" w:line="276" w:lineRule="auto"/>
              <w:contextualSpacing/>
              <w:rPr>
                <w:rFonts w:ascii="Arial" w:eastAsia="Arial" w:hAnsi="Arial" w:cs="Arial"/>
                <w:sz w:val="32"/>
              </w:rPr>
            </w:pPr>
            <w:bookmarkStart w:id="48" w:name="_Hlk34122267"/>
            <w:bookmarkStart w:id="49" w:name="_Toc29324483"/>
            <w:r w:rsidRPr="00B57D3C">
              <w:rPr>
                <w:rFonts w:ascii="Arial" w:eastAsia="Arial" w:hAnsi="Arial" w:cs="Arial"/>
                <w:sz w:val="32"/>
              </w:rPr>
              <w:t>This proposal sets out three behavioural requirements</w:t>
            </w:r>
            <w:r w:rsidRPr="00B57D3C">
              <w:rPr>
                <w:rFonts w:ascii="Arial" w:eastAsia="Arial" w:hAnsi="Arial" w:cs="Times New Roman"/>
                <w:sz w:val="32"/>
              </w:rPr>
              <w:t>; that footpath users will</w:t>
            </w:r>
            <w:r w:rsidRPr="00B57D3C">
              <w:rPr>
                <w:rFonts w:ascii="Arial" w:eastAsia="Arial" w:hAnsi="Arial" w:cs="Arial"/>
                <w:sz w:val="32"/>
              </w:rPr>
              <w:t xml:space="preserve">: </w:t>
            </w:r>
          </w:p>
          <w:p w14:paraId="1B6F9799" w14:textId="77777777" w:rsidR="0025211E" w:rsidRPr="00B57D3C" w:rsidRDefault="0025211E" w:rsidP="0083390A">
            <w:pPr>
              <w:numPr>
                <w:ilvl w:val="0"/>
                <w:numId w:val="66"/>
              </w:numPr>
              <w:spacing w:after="120" w:line="276" w:lineRule="auto"/>
              <w:contextualSpacing/>
              <w:rPr>
                <w:rFonts w:ascii="Arial" w:eastAsia="Arial" w:hAnsi="Arial" w:cs="Arial"/>
                <w:sz w:val="32"/>
              </w:rPr>
            </w:pPr>
            <w:r w:rsidRPr="00B57D3C">
              <w:rPr>
                <w:rFonts w:ascii="Arial" w:eastAsia="Arial" w:hAnsi="Arial" w:cs="Arial"/>
                <w:sz w:val="32"/>
              </w:rPr>
              <w:t xml:space="preserve">operate vehicles in a courteous and considerate manner, </w:t>
            </w:r>
          </w:p>
          <w:p w14:paraId="231776D1" w14:textId="77777777" w:rsidR="0025211E" w:rsidRPr="00B57D3C" w:rsidRDefault="0025211E" w:rsidP="0083390A">
            <w:pPr>
              <w:numPr>
                <w:ilvl w:val="0"/>
                <w:numId w:val="66"/>
              </w:numPr>
              <w:spacing w:after="120" w:line="276" w:lineRule="auto"/>
              <w:contextualSpacing/>
              <w:rPr>
                <w:rFonts w:ascii="Arial" w:eastAsia="Arial" w:hAnsi="Arial" w:cs="Arial"/>
                <w:sz w:val="32"/>
              </w:rPr>
            </w:pPr>
            <w:r w:rsidRPr="00B57D3C">
              <w:rPr>
                <w:rFonts w:ascii="Arial" w:eastAsia="Arial" w:hAnsi="Arial" w:cs="Arial"/>
                <w:sz w:val="32"/>
              </w:rPr>
              <w:t xml:space="preserve">travel in a way that isn’t dangerous, and </w:t>
            </w:r>
          </w:p>
          <w:p w14:paraId="5635E62C" w14:textId="77777777" w:rsidR="0025211E" w:rsidRPr="00B57D3C" w:rsidRDefault="0025211E" w:rsidP="0083390A">
            <w:pPr>
              <w:numPr>
                <w:ilvl w:val="0"/>
                <w:numId w:val="66"/>
              </w:numPr>
              <w:spacing w:after="120" w:line="276" w:lineRule="auto"/>
              <w:contextualSpacing/>
              <w:rPr>
                <w:rFonts w:ascii="Arial" w:eastAsia="Arial" w:hAnsi="Arial" w:cs="Arial"/>
                <w:sz w:val="32"/>
              </w:rPr>
            </w:pPr>
            <w:r w:rsidRPr="00B57D3C">
              <w:rPr>
                <w:rFonts w:ascii="Arial" w:eastAsia="Arial" w:hAnsi="Arial" w:cs="Arial"/>
                <w:sz w:val="32"/>
              </w:rPr>
              <w:t xml:space="preserve">give right of way to pedestrians. </w:t>
            </w:r>
          </w:p>
          <w:p w14:paraId="6CCC134D" w14:textId="77777777" w:rsidR="00E843DD" w:rsidRPr="00B57D3C" w:rsidRDefault="00E843DD" w:rsidP="0083390A">
            <w:pPr>
              <w:spacing w:after="120" w:line="276" w:lineRule="auto"/>
              <w:ind w:left="1440"/>
              <w:contextualSpacing/>
              <w:rPr>
                <w:rFonts w:ascii="Arial" w:eastAsia="Arial" w:hAnsi="Arial" w:cs="Arial"/>
                <w:sz w:val="32"/>
              </w:rPr>
            </w:pPr>
          </w:p>
          <w:bookmarkEnd w:id="48"/>
          <w:p w14:paraId="6C0D71B2" w14:textId="77777777" w:rsidR="0025211E" w:rsidRPr="00B57D3C" w:rsidRDefault="0025211E" w:rsidP="0083390A">
            <w:pPr>
              <w:spacing w:after="120" w:line="276" w:lineRule="auto"/>
              <w:ind w:left="720"/>
              <w:rPr>
                <w:rFonts w:ascii="Arial" w:eastAsia="Arial" w:hAnsi="Arial" w:cs="Arial"/>
                <w:sz w:val="32"/>
              </w:rPr>
            </w:pPr>
            <w:r w:rsidRPr="00B57D3C">
              <w:rPr>
                <w:rFonts w:ascii="Arial" w:eastAsia="Arial" w:hAnsi="Arial" w:cs="Arial"/>
                <w:sz w:val="32"/>
              </w:rPr>
              <w:t>Do you agree with these three requirements? Are there any others we should consider?</w:t>
            </w:r>
            <w:bookmarkEnd w:id="46"/>
            <w:bookmarkEnd w:id="47"/>
            <w:bookmarkEnd w:id="49"/>
          </w:p>
          <w:p w14:paraId="5ACFBC43" w14:textId="77777777" w:rsidR="0025211E" w:rsidRDefault="0025211E" w:rsidP="0083390A">
            <w:pPr>
              <w:spacing w:line="276" w:lineRule="auto"/>
            </w:pPr>
          </w:p>
          <w:p w14:paraId="6E764741" w14:textId="77777777" w:rsidR="0025211E" w:rsidRDefault="0025211E" w:rsidP="0083390A">
            <w:pPr>
              <w:spacing w:line="276" w:lineRule="auto"/>
            </w:pPr>
          </w:p>
        </w:tc>
      </w:tr>
    </w:tbl>
    <w:p w14:paraId="573BBD77" w14:textId="2F32D1A1" w:rsidR="0025211E" w:rsidRDefault="0025211E" w:rsidP="0083390A">
      <w:pPr>
        <w:spacing w:line="276" w:lineRule="auto"/>
      </w:pPr>
    </w:p>
    <w:p w14:paraId="4BA0E12F" w14:textId="75EB9DCA" w:rsidR="00B57D3C" w:rsidRDefault="00B57D3C" w:rsidP="0083390A">
      <w:pPr>
        <w:spacing w:line="276" w:lineRule="auto"/>
      </w:pPr>
    </w:p>
    <w:p w14:paraId="6B1146CA" w14:textId="39674C58" w:rsidR="00B57D3C" w:rsidRDefault="00B57D3C" w:rsidP="0083390A">
      <w:pPr>
        <w:spacing w:line="276" w:lineRule="auto"/>
      </w:pPr>
    </w:p>
    <w:p w14:paraId="4AE8AD9A" w14:textId="5B58BA6B" w:rsidR="00B26CBC" w:rsidRDefault="00B26CBC" w:rsidP="0083390A">
      <w:pPr>
        <w:spacing w:line="276" w:lineRule="auto"/>
      </w:pPr>
    </w:p>
    <w:p w14:paraId="75F49407" w14:textId="3BBEA7E9" w:rsidR="00B26CBC" w:rsidRDefault="00B26CBC" w:rsidP="0083390A">
      <w:pPr>
        <w:spacing w:line="276" w:lineRule="auto"/>
      </w:pPr>
    </w:p>
    <w:p w14:paraId="1C3C7987" w14:textId="079A4432" w:rsidR="00B26CBC" w:rsidRDefault="00B26CBC" w:rsidP="0083390A">
      <w:pPr>
        <w:spacing w:line="276" w:lineRule="auto"/>
      </w:pPr>
    </w:p>
    <w:p w14:paraId="4436F287" w14:textId="3C19BAAE" w:rsidR="00B26CBC" w:rsidRDefault="00B26CBC" w:rsidP="0083390A">
      <w:pPr>
        <w:spacing w:line="276" w:lineRule="auto"/>
      </w:pPr>
    </w:p>
    <w:p w14:paraId="421B790E" w14:textId="67D6CEA1" w:rsidR="00B26CBC" w:rsidRDefault="00B26CBC" w:rsidP="0083390A">
      <w:pPr>
        <w:spacing w:line="276" w:lineRule="auto"/>
      </w:pPr>
    </w:p>
    <w:p w14:paraId="36C1F5CB" w14:textId="6900929F" w:rsidR="00B26CBC" w:rsidRDefault="00B26CBC" w:rsidP="0083390A">
      <w:pPr>
        <w:spacing w:line="276" w:lineRule="auto"/>
      </w:pPr>
    </w:p>
    <w:p w14:paraId="5605D3C6" w14:textId="5FBDEDD9" w:rsidR="00B26CBC" w:rsidRDefault="00B26CBC" w:rsidP="0083390A">
      <w:pPr>
        <w:spacing w:line="276" w:lineRule="auto"/>
      </w:pPr>
    </w:p>
    <w:p w14:paraId="145A7C2B" w14:textId="6216BE33" w:rsidR="00B26CBC" w:rsidRDefault="00B26CBC" w:rsidP="0083390A">
      <w:pPr>
        <w:spacing w:line="276" w:lineRule="auto"/>
      </w:pPr>
    </w:p>
    <w:p w14:paraId="7CE1465E" w14:textId="77777777" w:rsidR="00B26CBC" w:rsidRDefault="00B26CBC" w:rsidP="0083390A">
      <w:pPr>
        <w:spacing w:line="276" w:lineRule="auto"/>
      </w:pPr>
    </w:p>
    <w:p w14:paraId="29E05AB2" w14:textId="77777777" w:rsidR="0025211E" w:rsidRPr="00B57D3C" w:rsidRDefault="0025211E" w:rsidP="0083390A">
      <w:pPr>
        <w:keepNext/>
        <w:keepLines/>
        <w:spacing w:before="240" w:after="120" w:line="276" w:lineRule="auto"/>
        <w:outlineLvl w:val="2"/>
        <w:rPr>
          <w:rFonts w:ascii="Arial" w:eastAsia="Arial" w:hAnsi="Arial" w:cs="Times New Roman"/>
          <w:b/>
          <w:color w:val="000000"/>
          <w:sz w:val="32"/>
          <w:szCs w:val="32"/>
        </w:rPr>
      </w:pPr>
      <w:bookmarkStart w:id="50" w:name="_Toc31726594"/>
      <w:bookmarkStart w:id="51" w:name="_Toc34666334"/>
      <w:r w:rsidRPr="00B57D3C">
        <w:rPr>
          <w:rFonts w:ascii="Arial" w:eastAsia="Calibri" w:hAnsi="Arial" w:cs="Times New Roman"/>
          <w:b/>
          <w:color w:val="000000"/>
          <w:sz w:val="32"/>
          <w:szCs w:val="32"/>
        </w:rPr>
        <w:lastRenderedPageBreak/>
        <w:t>Proposal 2B: Default 15km/h speed limit for vehicles using the footpath</w:t>
      </w:r>
      <w:bookmarkEnd w:id="50"/>
      <w:bookmarkEnd w:id="51"/>
    </w:p>
    <w:p w14:paraId="1F0417B0" w14:textId="77777777" w:rsidR="0025211E" w:rsidRPr="00B57D3C" w:rsidRDefault="0025211E" w:rsidP="0083390A">
      <w:pPr>
        <w:spacing w:before="120" w:after="0" w:line="276" w:lineRule="auto"/>
        <w:rPr>
          <w:rFonts w:ascii="Arial" w:eastAsia="Arial" w:hAnsi="Arial" w:cs="Times New Roman"/>
          <w:b/>
          <w:i/>
          <w:iCs/>
          <w:color w:val="2575AE"/>
          <w:sz w:val="32"/>
          <w:szCs w:val="32"/>
        </w:rPr>
      </w:pPr>
      <w:r w:rsidRPr="00B57D3C">
        <w:rPr>
          <w:rFonts w:ascii="Arial" w:eastAsia="Arial" w:hAnsi="Arial" w:cs="Times New Roman"/>
          <w:b/>
          <w:i/>
          <w:iCs/>
          <w:color w:val="2575AE"/>
          <w:sz w:val="32"/>
          <w:szCs w:val="32"/>
        </w:rPr>
        <w:t>Current state</w:t>
      </w:r>
    </w:p>
    <w:p w14:paraId="7B0D772D"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Although there is a requirement that vehicles are used at a speed that is not dangerous to other people on the footpath, currently, there’s no prescribed speed limit on the footpath. People using a transport device must behave in a courteous and considerate manner, travelling in a way that is not dangerous for other people using the footpath. If they don’t, they can be prosecuted for inconsiderate, careless, dangerous and reckless driving.</w:t>
      </w:r>
    </w:p>
    <w:p w14:paraId="4EA1FB0C"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To ensure the safety of both riders and pedestrians, we propose to define an appropriate safe speed limit on the footpath to ensure safe travel speeds for all devices. </w:t>
      </w:r>
    </w:p>
    <w:p w14:paraId="3728E562" w14:textId="77777777" w:rsidR="0025211E" w:rsidRPr="00B57D3C" w:rsidRDefault="0025211E" w:rsidP="005F163A">
      <w:pPr>
        <w:spacing w:before="120" w:after="0" w:line="360" w:lineRule="auto"/>
        <w:rPr>
          <w:rFonts w:ascii="Arial" w:eastAsia="Arial" w:hAnsi="Arial" w:cs="Times New Roman"/>
          <w:b/>
          <w:i/>
          <w:iCs/>
          <w:color w:val="2575AE"/>
          <w:sz w:val="32"/>
          <w:szCs w:val="32"/>
        </w:rPr>
      </w:pPr>
      <w:r w:rsidRPr="00B57D3C">
        <w:rPr>
          <w:rFonts w:ascii="Arial" w:eastAsia="Arial" w:hAnsi="Arial" w:cs="Times New Roman"/>
          <w:b/>
          <w:i/>
          <w:iCs/>
          <w:color w:val="2575AE"/>
          <w:sz w:val="32"/>
          <w:szCs w:val="32"/>
        </w:rPr>
        <w:t>Proposed change</w:t>
      </w:r>
    </w:p>
    <w:p w14:paraId="36F4BB44"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Our proposed change will set a default speed limit of 15km/h for travelling on the footpath. This speed limit will apply to:</w:t>
      </w:r>
    </w:p>
    <w:p w14:paraId="65C0F14C" w14:textId="77777777" w:rsidR="000B02E1" w:rsidRPr="00B57D3C" w:rsidRDefault="000B02E1" w:rsidP="005F163A">
      <w:pPr>
        <w:spacing w:after="0" w:line="360" w:lineRule="auto"/>
        <w:rPr>
          <w:rFonts w:ascii="Arial" w:eastAsia="Calibri" w:hAnsi="Arial" w:cs="Arial"/>
          <w:sz w:val="32"/>
          <w:szCs w:val="32"/>
        </w:rPr>
      </w:pPr>
    </w:p>
    <w:p w14:paraId="35F5E965" w14:textId="77777777" w:rsidR="0025211E" w:rsidRPr="00B57D3C" w:rsidRDefault="0025211E" w:rsidP="005F163A">
      <w:pPr>
        <w:pStyle w:val="ListParagraph"/>
        <w:numPr>
          <w:ilvl w:val="0"/>
          <w:numId w:val="137"/>
        </w:numPr>
        <w:spacing w:after="200" w:line="360" w:lineRule="auto"/>
        <w:rPr>
          <w:rFonts w:ascii="Arial" w:eastAsia="Arial" w:hAnsi="Arial" w:cs="Arial"/>
          <w:sz w:val="32"/>
          <w:szCs w:val="32"/>
        </w:rPr>
      </w:pPr>
      <w:r w:rsidRPr="00B57D3C">
        <w:rPr>
          <w:rFonts w:ascii="Arial" w:eastAsia="Arial" w:hAnsi="Arial" w:cs="Arial"/>
          <w:sz w:val="32"/>
          <w:szCs w:val="32"/>
        </w:rPr>
        <w:t>people using mobility devices</w:t>
      </w:r>
    </w:p>
    <w:p w14:paraId="36079A0A" w14:textId="77777777" w:rsidR="0025211E" w:rsidRPr="00B57D3C" w:rsidRDefault="0025211E" w:rsidP="005F163A">
      <w:pPr>
        <w:pStyle w:val="ListParagraph"/>
        <w:numPr>
          <w:ilvl w:val="0"/>
          <w:numId w:val="137"/>
        </w:numPr>
        <w:spacing w:after="200" w:line="360" w:lineRule="auto"/>
        <w:rPr>
          <w:rFonts w:ascii="Arial" w:eastAsia="Arial" w:hAnsi="Arial" w:cs="Arial"/>
          <w:sz w:val="32"/>
          <w:szCs w:val="32"/>
        </w:rPr>
      </w:pPr>
      <w:r w:rsidRPr="00B57D3C">
        <w:rPr>
          <w:rFonts w:ascii="Arial" w:eastAsia="Arial" w:hAnsi="Arial" w:cs="Arial"/>
          <w:sz w:val="32"/>
          <w:szCs w:val="32"/>
        </w:rPr>
        <w:t>cyclists, and</w:t>
      </w:r>
    </w:p>
    <w:p w14:paraId="5CAD3D02" w14:textId="77777777" w:rsidR="0025211E" w:rsidRPr="00B57D3C" w:rsidRDefault="0025211E" w:rsidP="005F163A">
      <w:pPr>
        <w:pStyle w:val="ListParagraph"/>
        <w:numPr>
          <w:ilvl w:val="0"/>
          <w:numId w:val="137"/>
        </w:numPr>
        <w:spacing w:after="200" w:line="360" w:lineRule="auto"/>
        <w:rPr>
          <w:rFonts w:ascii="Arial" w:eastAsia="Arial" w:hAnsi="Arial" w:cs="Arial"/>
          <w:sz w:val="32"/>
          <w:szCs w:val="32"/>
        </w:rPr>
      </w:pPr>
      <w:r w:rsidRPr="00B57D3C">
        <w:rPr>
          <w:rFonts w:ascii="Arial" w:eastAsia="Arial" w:hAnsi="Arial" w:cs="Arial"/>
          <w:sz w:val="32"/>
          <w:szCs w:val="32"/>
        </w:rPr>
        <w:t xml:space="preserve">people using transport devices. </w:t>
      </w:r>
    </w:p>
    <w:p w14:paraId="7D0A6B96" w14:textId="77777777" w:rsidR="000B02E1" w:rsidRPr="00B57D3C" w:rsidRDefault="000B02E1" w:rsidP="005F163A">
      <w:pPr>
        <w:spacing w:before="120" w:after="0" w:line="360" w:lineRule="auto"/>
        <w:rPr>
          <w:rFonts w:ascii="Arial" w:eastAsia="Calibri" w:hAnsi="Arial" w:cs="Arial"/>
          <w:sz w:val="32"/>
          <w:szCs w:val="32"/>
        </w:rPr>
      </w:pPr>
    </w:p>
    <w:p w14:paraId="08003769" w14:textId="2758E5B7" w:rsidR="00D035BA"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It won’t apply to pedestrians on the footpath. </w:t>
      </w:r>
    </w:p>
    <w:p w14:paraId="7B55B4F1"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lastRenderedPageBreak/>
        <w:t xml:space="preserve">We chose 15km/h because it’s a safe compromise between different users. 15km/h is: </w:t>
      </w:r>
    </w:p>
    <w:p w14:paraId="220B8DBE" w14:textId="77777777" w:rsidR="000B02E1" w:rsidRPr="00B57D3C" w:rsidRDefault="000B02E1" w:rsidP="005F163A">
      <w:pPr>
        <w:spacing w:after="0" w:line="360" w:lineRule="auto"/>
        <w:rPr>
          <w:rFonts w:ascii="Arial" w:eastAsia="Calibri" w:hAnsi="Arial" w:cs="Arial"/>
          <w:sz w:val="32"/>
          <w:szCs w:val="32"/>
        </w:rPr>
      </w:pPr>
    </w:p>
    <w:p w14:paraId="3049862B" w14:textId="77777777" w:rsidR="0025211E" w:rsidRPr="00B57D3C" w:rsidRDefault="0025211E" w:rsidP="005F163A">
      <w:pPr>
        <w:pStyle w:val="ListParagraph"/>
        <w:numPr>
          <w:ilvl w:val="0"/>
          <w:numId w:val="138"/>
        </w:numPr>
        <w:spacing w:after="200" w:line="360" w:lineRule="auto"/>
        <w:rPr>
          <w:rFonts w:ascii="Times New Roman" w:eastAsia="Arial" w:hAnsi="Times New Roman" w:cs="Arial"/>
          <w:sz w:val="32"/>
          <w:szCs w:val="32"/>
        </w:rPr>
      </w:pPr>
      <w:r w:rsidRPr="00B57D3C">
        <w:rPr>
          <w:rFonts w:ascii="Arial" w:eastAsia="Arial" w:hAnsi="Arial" w:cs="Arial"/>
          <w:sz w:val="32"/>
          <w:szCs w:val="32"/>
        </w:rPr>
        <w:t>around three times the speed of walking</w:t>
      </w:r>
    </w:p>
    <w:p w14:paraId="79D116B3" w14:textId="32401CD3" w:rsidR="0025211E" w:rsidRPr="00D035BA" w:rsidRDefault="0025211E" w:rsidP="005F163A">
      <w:pPr>
        <w:pStyle w:val="ListParagraph"/>
        <w:numPr>
          <w:ilvl w:val="0"/>
          <w:numId w:val="138"/>
        </w:numPr>
        <w:spacing w:after="200" w:line="360" w:lineRule="auto"/>
        <w:rPr>
          <w:rFonts w:ascii="Times New Roman" w:eastAsia="Arial" w:hAnsi="Times New Roman" w:cs="Arial"/>
          <w:sz w:val="32"/>
          <w:szCs w:val="32"/>
        </w:rPr>
      </w:pPr>
      <w:r w:rsidRPr="00B57D3C">
        <w:rPr>
          <w:rFonts w:ascii="Arial" w:eastAsia="Arial" w:hAnsi="Arial" w:cs="Arial"/>
          <w:sz w:val="32"/>
          <w:szCs w:val="32"/>
        </w:rPr>
        <w:t>slightly faster than the average speed that children currently cycle (10.2km/h) and scooter (10.9km/h)</w:t>
      </w:r>
      <w:r w:rsidRPr="00B57D3C">
        <w:rPr>
          <w:sz w:val="32"/>
          <w:szCs w:val="32"/>
          <w:vertAlign w:val="superscript"/>
        </w:rPr>
        <w:footnoteReference w:id="12"/>
      </w:r>
    </w:p>
    <w:p w14:paraId="0065ABB2" w14:textId="77777777" w:rsidR="00B26CBC" w:rsidRPr="00B57D3C" w:rsidRDefault="00B26CBC" w:rsidP="005F163A">
      <w:pPr>
        <w:spacing w:after="200" w:line="360" w:lineRule="auto"/>
        <w:ind w:left="720" w:hanging="360"/>
        <w:contextualSpacing/>
        <w:rPr>
          <w:rFonts w:ascii="Times New Roman" w:eastAsia="Arial" w:hAnsi="Times New Roman" w:cs="Arial"/>
          <w:sz w:val="32"/>
          <w:szCs w:val="32"/>
        </w:rPr>
      </w:pPr>
    </w:p>
    <w:p w14:paraId="6560CF81" w14:textId="77777777" w:rsidR="0025211E" w:rsidRPr="00B57D3C" w:rsidRDefault="0025211E"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Enforcement</w:t>
      </w:r>
    </w:p>
    <w:p w14:paraId="4E057914"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People using vehicles and devices may be penalised for travelling above 15km/h on the footpath. However, there could be practica</w:t>
      </w:r>
      <w:r w:rsidR="00A910CF" w:rsidRPr="00B57D3C">
        <w:rPr>
          <w:rFonts w:ascii="Arial" w:eastAsia="Calibri" w:hAnsi="Arial" w:cs="Arial"/>
          <w:sz w:val="32"/>
          <w:szCs w:val="32"/>
        </w:rPr>
        <w:t>l</w:t>
      </w:r>
      <w:r w:rsidRPr="00B57D3C">
        <w:rPr>
          <w:rFonts w:ascii="Arial" w:eastAsia="Calibri" w:hAnsi="Arial" w:cs="Arial"/>
          <w:sz w:val="32"/>
          <w:szCs w:val="32"/>
        </w:rPr>
        <w:t xml:space="preserve"> challenges with enforcing the speed limit since existing speed detection devices are known to be less accurate at lower speeds.</w:t>
      </w:r>
    </w:p>
    <w:p w14:paraId="4302DFB7"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Despite the enforcement limitations, we recognise that a maximum speed limit is more enforceable than current requirements around maximum power output and wheel diameter, which can be difficult to assess. </w:t>
      </w:r>
    </w:p>
    <w:p w14:paraId="604D3516"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Accessible Streets is intended to support new behavioural norms on our roads and paths. While enforcement will be part of achieving this, the associated offences and penalties will </w:t>
      </w:r>
      <w:r w:rsidRPr="00B57D3C">
        <w:rPr>
          <w:rFonts w:ascii="Arial" w:eastAsia="Calibri" w:hAnsi="Arial" w:cs="Arial"/>
          <w:sz w:val="32"/>
          <w:szCs w:val="32"/>
        </w:rPr>
        <w:lastRenderedPageBreak/>
        <w:t>primarily be for minor infringements. For more serious offences there are existing penalties to support enforcement.</w:t>
      </w:r>
    </w:p>
    <w:p w14:paraId="0CFA8362" w14:textId="77777777" w:rsidR="0025211E" w:rsidRPr="00B57D3C" w:rsidRDefault="0025211E" w:rsidP="005F163A">
      <w:pPr>
        <w:spacing w:before="120" w:after="0" w:line="360" w:lineRule="auto"/>
        <w:rPr>
          <w:rFonts w:ascii="Arial" w:eastAsia="Calibri" w:hAnsi="Arial" w:cs="Arial"/>
          <w:sz w:val="32"/>
          <w:szCs w:val="32"/>
        </w:rPr>
      </w:pPr>
    </w:p>
    <w:p w14:paraId="018EF9C8" w14:textId="77777777" w:rsidR="0025211E" w:rsidRPr="00B57D3C" w:rsidRDefault="0025211E"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Road controlling authority powers to vary the speed limit</w:t>
      </w:r>
    </w:p>
    <w:p w14:paraId="65112374"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Under this proposal all footpaths would have a default speed limit of 15km/h. To meet the needs of different communities, road controlling authorities will be able to lower the default footpath speed to either:</w:t>
      </w:r>
    </w:p>
    <w:p w14:paraId="5D8A0304" w14:textId="77777777" w:rsidR="0025211E" w:rsidRPr="00B57D3C" w:rsidRDefault="0025211E" w:rsidP="005F163A">
      <w:pPr>
        <w:spacing w:after="0" w:line="360" w:lineRule="auto"/>
        <w:rPr>
          <w:rFonts w:ascii="Arial" w:eastAsia="Calibri" w:hAnsi="Arial" w:cs="Arial"/>
          <w:sz w:val="32"/>
          <w:szCs w:val="32"/>
        </w:rPr>
      </w:pPr>
    </w:p>
    <w:p w14:paraId="12A288A6" w14:textId="77777777" w:rsidR="0025211E" w:rsidRPr="00B57D3C" w:rsidRDefault="0025211E" w:rsidP="005F163A">
      <w:pPr>
        <w:numPr>
          <w:ilvl w:val="0"/>
          <w:numId w:val="68"/>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5km/h, or</w:t>
      </w:r>
    </w:p>
    <w:p w14:paraId="0060F3C4" w14:textId="77777777" w:rsidR="0025211E" w:rsidRPr="00B57D3C" w:rsidRDefault="0025211E" w:rsidP="005F163A">
      <w:pPr>
        <w:numPr>
          <w:ilvl w:val="0"/>
          <w:numId w:val="68"/>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10km/h.</w:t>
      </w:r>
    </w:p>
    <w:p w14:paraId="2274672B"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Road controlling authorities would be able to set this speed by registering the limit on a National Speed Limit Register. This speed limit could apply to a singular footpath or an area of footpaths. This means if a council, for example, wants to limit the speed on the footpaths surrounding a school, they could do so. </w:t>
      </w:r>
    </w:p>
    <w:p w14:paraId="66A6A29B"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Before setting this speed, road controlling authorities would need to:</w:t>
      </w:r>
    </w:p>
    <w:p w14:paraId="21B8EF33" w14:textId="77777777" w:rsidR="0025211E" w:rsidRPr="00B57D3C" w:rsidRDefault="0025211E" w:rsidP="005F163A">
      <w:pPr>
        <w:spacing w:after="0" w:line="360" w:lineRule="auto"/>
        <w:rPr>
          <w:rFonts w:ascii="Arial" w:eastAsia="Calibri" w:hAnsi="Arial" w:cs="Arial"/>
          <w:sz w:val="32"/>
          <w:szCs w:val="32"/>
        </w:rPr>
      </w:pPr>
    </w:p>
    <w:p w14:paraId="4EBD37AA" w14:textId="77777777" w:rsidR="0025211E" w:rsidRPr="00B57D3C" w:rsidRDefault="0025211E" w:rsidP="005F163A">
      <w:pPr>
        <w:pStyle w:val="ListParagraph"/>
        <w:numPr>
          <w:ilvl w:val="0"/>
          <w:numId w:val="139"/>
        </w:numPr>
        <w:spacing w:after="200" w:line="360" w:lineRule="auto"/>
        <w:rPr>
          <w:rFonts w:ascii="Times New Roman" w:eastAsia="Arial" w:hAnsi="Times New Roman" w:cs="Arial"/>
          <w:sz w:val="32"/>
          <w:szCs w:val="32"/>
        </w:rPr>
      </w:pPr>
      <w:r w:rsidRPr="00B57D3C">
        <w:rPr>
          <w:rFonts w:ascii="Arial" w:eastAsia="Arial" w:hAnsi="Arial" w:cs="Arial"/>
          <w:sz w:val="32"/>
          <w:szCs w:val="32"/>
        </w:rPr>
        <w:t>consider any relevant guidance developed by the Transport Agency</w:t>
      </w:r>
    </w:p>
    <w:p w14:paraId="4C0D612E" w14:textId="77777777" w:rsidR="0025211E" w:rsidRPr="00B57D3C" w:rsidRDefault="0025211E" w:rsidP="005F163A">
      <w:pPr>
        <w:pStyle w:val="ListParagraph"/>
        <w:numPr>
          <w:ilvl w:val="0"/>
          <w:numId w:val="139"/>
        </w:numPr>
        <w:spacing w:after="200" w:line="360" w:lineRule="auto"/>
        <w:rPr>
          <w:rFonts w:ascii="Times New Roman" w:eastAsia="Arial" w:hAnsi="Times New Roman" w:cs="Arial"/>
          <w:sz w:val="32"/>
          <w:szCs w:val="32"/>
        </w:rPr>
      </w:pPr>
      <w:r w:rsidRPr="00B57D3C">
        <w:rPr>
          <w:rFonts w:ascii="Arial" w:eastAsia="Arial" w:hAnsi="Arial" w:cs="Arial"/>
          <w:sz w:val="32"/>
          <w:szCs w:val="32"/>
        </w:rPr>
        <w:t>consider any other matter relevant to public safety</w:t>
      </w:r>
    </w:p>
    <w:p w14:paraId="3855F52F" w14:textId="77777777" w:rsidR="0025211E" w:rsidRPr="00B57D3C" w:rsidRDefault="0025211E" w:rsidP="005F163A">
      <w:pPr>
        <w:pStyle w:val="ListParagraph"/>
        <w:numPr>
          <w:ilvl w:val="0"/>
          <w:numId w:val="139"/>
        </w:numPr>
        <w:spacing w:after="200" w:line="360" w:lineRule="auto"/>
        <w:rPr>
          <w:rFonts w:ascii="Times New Roman" w:eastAsia="Arial" w:hAnsi="Times New Roman" w:cs="Arial"/>
          <w:sz w:val="32"/>
          <w:szCs w:val="32"/>
        </w:rPr>
      </w:pPr>
      <w:r w:rsidRPr="00B57D3C">
        <w:rPr>
          <w:rFonts w:ascii="Arial" w:eastAsia="Arial" w:hAnsi="Arial" w:cs="Arial"/>
          <w:sz w:val="32"/>
          <w:szCs w:val="32"/>
        </w:rPr>
        <w:lastRenderedPageBreak/>
        <w:t>consult with any parties affected by the proposed speed limit</w:t>
      </w:r>
    </w:p>
    <w:p w14:paraId="54ABCCE3" w14:textId="77777777" w:rsidR="0025211E" w:rsidRPr="00B57D3C" w:rsidRDefault="0025211E" w:rsidP="005F163A">
      <w:pPr>
        <w:pStyle w:val="ListParagraph"/>
        <w:numPr>
          <w:ilvl w:val="0"/>
          <w:numId w:val="139"/>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allow reasonable time for parties to make a submission and take their submissions into account. </w:t>
      </w:r>
    </w:p>
    <w:p w14:paraId="5DDFFEDF" w14:textId="77777777" w:rsidR="0025211E" w:rsidRPr="00B57D3C" w:rsidRDefault="0025211E"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It would not be possible to set higher speed limits on the footpath</w:t>
      </w:r>
    </w:p>
    <w:p w14:paraId="7541AC1E"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The rule won’t allow road controlling authorities to set a speed limit higher than 15km/h on the footpath. Footpaths are often narrow and largely intended for the passage of pedestrians. While people using transport devices should have access, speeds on the footpath should remain relatively low to limit risk to pedestrians and other users. </w:t>
      </w:r>
    </w:p>
    <w:p w14:paraId="7374E572"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If road controlling authorities want to allow other users to travel at higher speeds, they can do so on wider paths like a shared path. This is because we want to encourage the creation of separate infrastructure that:</w:t>
      </w:r>
    </w:p>
    <w:p w14:paraId="66932BA4" w14:textId="77777777" w:rsidR="0025211E" w:rsidRPr="00B57D3C" w:rsidRDefault="0025211E" w:rsidP="005F163A">
      <w:pPr>
        <w:spacing w:after="0" w:line="360" w:lineRule="auto"/>
        <w:rPr>
          <w:rFonts w:ascii="Arial" w:eastAsia="Calibri" w:hAnsi="Arial" w:cs="Arial"/>
          <w:sz w:val="32"/>
          <w:szCs w:val="32"/>
        </w:rPr>
      </w:pPr>
    </w:p>
    <w:p w14:paraId="36FE1BB4" w14:textId="77777777" w:rsidR="0025211E" w:rsidRPr="00B57D3C" w:rsidRDefault="0025211E" w:rsidP="005F163A">
      <w:pPr>
        <w:pStyle w:val="ListParagraph"/>
        <w:numPr>
          <w:ilvl w:val="0"/>
          <w:numId w:val="140"/>
        </w:numPr>
        <w:spacing w:after="200" w:line="360" w:lineRule="auto"/>
        <w:rPr>
          <w:rFonts w:ascii="Times New Roman" w:eastAsia="Arial" w:hAnsi="Times New Roman" w:cs="Arial"/>
          <w:sz w:val="32"/>
          <w:szCs w:val="32"/>
        </w:rPr>
      </w:pPr>
      <w:r w:rsidRPr="00B57D3C">
        <w:rPr>
          <w:rFonts w:ascii="Arial" w:eastAsia="Arial" w:hAnsi="Arial" w:cs="Arial"/>
          <w:sz w:val="32"/>
          <w:szCs w:val="32"/>
        </w:rPr>
        <w:t>provides for higher speeds and space for users like e-scooters, and</w:t>
      </w:r>
    </w:p>
    <w:p w14:paraId="4D799C29" w14:textId="77777777" w:rsidR="0025211E" w:rsidRPr="00B57D3C" w:rsidRDefault="0025211E" w:rsidP="005F163A">
      <w:pPr>
        <w:pStyle w:val="ListParagraph"/>
        <w:numPr>
          <w:ilvl w:val="0"/>
          <w:numId w:val="140"/>
        </w:numPr>
        <w:spacing w:after="200" w:line="360" w:lineRule="auto"/>
        <w:rPr>
          <w:rFonts w:ascii="Times New Roman" w:eastAsia="Arial" w:hAnsi="Times New Roman" w:cs="Arial"/>
          <w:sz w:val="32"/>
          <w:szCs w:val="32"/>
        </w:rPr>
      </w:pPr>
      <w:r w:rsidRPr="00B57D3C">
        <w:rPr>
          <w:rFonts w:ascii="Arial" w:eastAsia="Arial" w:hAnsi="Arial" w:cs="Arial"/>
          <w:sz w:val="32"/>
          <w:szCs w:val="32"/>
        </w:rPr>
        <w:t>does not endanger pedestrians or limit their access to the footpath.</w:t>
      </w:r>
    </w:p>
    <w:p w14:paraId="25E255EC" w14:textId="156E3CAA" w:rsidR="00745218" w:rsidRDefault="00745218" w:rsidP="005F163A">
      <w:pPr>
        <w:spacing w:before="120" w:after="0" w:line="360" w:lineRule="auto"/>
        <w:rPr>
          <w:rFonts w:ascii="Arial" w:eastAsia="Arial" w:hAnsi="Arial" w:cs="Times New Roman"/>
          <w:i/>
          <w:iCs/>
          <w:color w:val="2575AE"/>
          <w:sz w:val="32"/>
          <w:szCs w:val="32"/>
        </w:rPr>
      </w:pPr>
    </w:p>
    <w:p w14:paraId="4119F63D" w14:textId="77777777" w:rsidR="00C87D0C" w:rsidRPr="00B57D3C" w:rsidRDefault="00C87D0C" w:rsidP="005F163A">
      <w:pPr>
        <w:spacing w:before="120" w:after="0" w:line="360" w:lineRule="auto"/>
        <w:rPr>
          <w:rFonts w:ascii="Arial" w:eastAsia="Arial" w:hAnsi="Arial" w:cs="Times New Roman"/>
          <w:i/>
          <w:iCs/>
          <w:color w:val="2575AE"/>
          <w:sz w:val="32"/>
          <w:szCs w:val="32"/>
        </w:rPr>
      </w:pPr>
    </w:p>
    <w:p w14:paraId="4D68AD95" w14:textId="5DABE0F7" w:rsidR="0025211E" w:rsidRPr="00B57D3C" w:rsidRDefault="0025211E" w:rsidP="005F163A">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lastRenderedPageBreak/>
        <w:t>Signs and markings</w:t>
      </w:r>
    </w:p>
    <w:p w14:paraId="43D7FB0E" w14:textId="77777777" w:rsidR="0025211E" w:rsidRPr="00B57D3C" w:rsidRDefault="0025211E" w:rsidP="005F163A">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We propose that footpath markings showing 5km/h, 10km/h and 15km/h be made available in the Land Transport: Traffic Control Devices Rule 2004. </w:t>
      </w:r>
    </w:p>
    <w:p w14:paraId="4FC71E54" w14:textId="77777777" w:rsidR="007B3544" w:rsidRPr="00B57D3C" w:rsidRDefault="007B3544" w:rsidP="005F163A">
      <w:pPr>
        <w:spacing w:before="120" w:after="0" w:line="360" w:lineRule="auto"/>
        <w:rPr>
          <w:rFonts w:ascii="Arial" w:eastAsia="Calibri" w:hAnsi="Arial" w:cs="Arial"/>
          <w:sz w:val="32"/>
          <w:szCs w:val="32"/>
        </w:rPr>
      </w:pPr>
    </w:p>
    <w:p w14:paraId="24E358FB" w14:textId="77777777" w:rsidR="0025211E" w:rsidRPr="00B57D3C" w:rsidRDefault="0025211E" w:rsidP="005F163A">
      <w:pPr>
        <w:spacing w:after="0" w:line="360" w:lineRule="auto"/>
        <w:rPr>
          <w:rFonts w:ascii="Arial" w:eastAsia="Calibri" w:hAnsi="Arial" w:cs="Arial"/>
          <w:sz w:val="32"/>
          <w:szCs w:val="32"/>
        </w:rPr>
      </w:pPr>
      <w:r w:rsidRPr="00B57D3C">
        <w:rPr>
          <w:rFonts w:ascii="Arial" w:eastAsia="Calibri" w:hAnsi="Arial" w:cs="Arial"/>
          <w:sz w:val="32"/>
          <w:szCs w:val="32"/>
        </w:rPr>
        <w:t>A road controlling authority may install markings stating a speed limit or restriction, but the speed limit or restriction will be valid whether markings are installed or not. This is similar to the approach taken for liquor ban areas.</w:t>
      </w:r>
    </w:p>
    <w:p w14:paraId="40D94E34" w14:textId="77777777" w:rsidR="00E843DD" w:rsidRPr="00B57D3C" w:rsidRDefault="0025211E" w:rsidP="005F163A">
      <w:pPr>
        <w:spacing w:before="240" w:after="0" w:line="360" w:lineRule="auto"/>
        <w:rPr>
          <w:rFonts w:ascii="Arial" w:eastAsia="Calibri" w:hAnsi="Arial" w:cs="Arial"/>
          <w:sz w:val="32"/>
          <w:szCs w:val="32"/>
        </w:rPr>
      </w:pPr>
      <w:r w:rsidRPr="00B57D3C">
        <w:rPr>
          <w:rFonts w:ascii="Arial" w:eastAsia="Calibri" w:hAnsi="Arial" w:cs="Arial"/>
          <w:sz w:val="32"/>
          <w:szCs w:val="32"/>
        </w:rPr>
        <w:t>Road controlling authorities will also need to follow the requirements in the Land Transport: Traffic Control Devices Rule 2004.</w:t>
      </w:r>
    </w:p>
    <w:p w14:paraId="6B9A037E" w14:textId="77777777" w:rsidR="00E843DD" w:rsidRPr="00B57D3C" w:rsidRDefault="00E843DD" w:rsidP="005F163A">
      <w:pPr>
        <w:spacing w:before="120" w:after="0" w:line="360" w:lineRule="auto"/>
        <w:rPr>
          <w:rFonts w:ascii="Times New Roman" w:eastAsia="Calibri" w:hAnsi="Times New Roman" w:cs="Times New Roman"/>
          <w:sz w:val="32"/>
          <w:szCs w:val="32"/>
        </w:rPr>
      </w:pPr>
    </w:p>
    <w:p w14:paraId="0E84FA7A" w14:textId="77777777" w:rsidR="0025211E" w:rsidRPr="00B57D3C" w:rsidRDefault="0025211E" w:rsidP="005F163A">
      <w:pPr>
        <w:spacing w:before="120" w:after="12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Risks</w:t>
      </w:r>
    </w:p>
    <w:p w14:paraId="1E89DDFC" w14:textId="77777777" w:rsidR="0025211E" w:rsidRPr="00B57D3C" w:rsidRDefault="0025211E" w:rsidP="005F163A">
      <w:pPr>
        <w:spacing w:after="0" w:line="360" w:lineRule="auto"/>
        <w:rPr>
          <w:rFonts w:ascii="Arial" w:eastAsia="Calibri" w:hAnsi="Arial" w:cs="Arial"/>
          <w:sz w:val="32"/>
          <w:szCs w:val="32"/>
        </w:rPr>
      </w:pPr>
      <w:r w:rsidRPr="00B57D3C">
        <w:rPr>
          <w:rFonts w:ascii="Arial" w:eastAsia="Calibri" w:hAnsi="Arial" w:cs="Arial"/>
          <w:sz w:val="32"/>
          <w:szCs w:val="32"/>
        </w:rPr>
        <w:t>There is a risk that people will use their transport devices over 15km/h, particularly when:</w:t>
      </w:r>
    </w:p>
    <w:p w14:paraId="2A15C0D9" w14:textId="77777777" w:rsidR="007B3544" w:rsidRPr="00B57D3C" w:rsidRDefault="007B3544" w:rsidP="005F163A">
      <w:pPr>
        <w:spacing w:after="0" w:line="360" w:lineRule="auto"/>
        <w:rPr>
          <w:rFonts w:ascii="Arial" w:eastAsia="Calibri" w:hAnsi="Arial" w:cs="Arial"/>
          <w:sz w:val="32"/>
          <w:szCs w:val="32"/>
        </w:rPr>
      </w:pPr>
    </w:p>
    <w:p w14:paraId="1F94166E" w14:textId="77777777" w:rsidR="0025211E" w:rsidRPr="00B57D3C" w:rsidRDefault="0025211E" w:rsidP="005F163A">
      <w:pPr>
        <w:numPr>
          <w:ilvl w:val="0"/>
          <w:numId w:val="69"/>
        </w:numPr>
        <w:spacing w:after="0" w:line="360" w:lineRule="auto"/>
        <w:rPr>
          <w:rFonts w:ascii="Arial" w:eastAsia="Calibri" w:hAnsi="Arial" w:cs="Arial"/>
          <w:sz w:val="32"/>
          <w:szCs w:val="32"/>
        </w:rPr>
      </w:pPr>
      <w:r w:rsidRPr="00B57D3C">
        <w:rPr>
          <w:rFonts w:ascii="Arial" w:eastAsia="Calibri" w:hAnsi="Arial" w:cs="Arial"/>
          <w:sz w:val="32"/>
          <w:szCs w:val="32"/>
        </w:rPr>
        <w:t>enforcement activity is low on the footpath</w:t>
      </w:r>
    </w:p>
    <w:p w14:paraId="0F2D4C63" w14:textId="77777777" w:rsidR="0025211E" w:rsidRPr="00B57D3C" w:rsidRDefault="0025211E" w:rsidP="005F163A">
      <w:pPr>
        <w:numPr>
          <w:ilvl w:val="0"/>
          <w:numId w:val="69"/>
        </w:numPr>
        <w:spacing w:after="0" w:line="360" w:lineRule="auto"/>
        <w:rPr>
          <w:rFonts w:ascii="Arial" w:eastAsia="Calibri" w:hAnsi="Arial" w:cs="Arial"/>
          <w:sz w:val="32"/>
          <w:szCs w:val="32"/>
        </w:rPr>
      </w:pPr>
      <w:r w:rsidRPr="00B57D3C">
        <w:rPr>
          <w:rFonts w:ascii="Arial" w:eastAsia="Calibri" w:hAnsi="Arial" w:cs="Arial"/>
          <w:sz w:val="32"/>
          <w:szCs w:val="32"/>
        </w:rPr>
        <w:t>device use on the footpath becomes more common</w:t>
      </w:r>
    </w:p>
    <w:p w14:paraId="57D81DF2" w14:textId="77777777" w:rsidR="0025211E" w:rsidRPr="00B57D3C" w:rsidRDefault="0025211E" w:rsidP="005F163A">
      <w:pPr>
        <w:numPr>
          <w:ilvl w:val="0"/>
          <w:numId w:val="69"/>
        </w:numPr>
        <w:spacing w:after="0" w:line="360" w:lineRule="auto"/>
        <w:rPr>
          <w:rFonts w:ascii="Arial" w:eastAsia="Calibri" w:hAnsi="Arial" w:cs="Arial"/>
          <w:sz w:val="32"/>
          <w:szCs w:val="32"/>
        </w:rPr>
      </w:pPr>
      <w:r w:rsidRPr="00B57D3C">
        <w:rPr>
          <w:rFonts w:ascii="Arial" w:eastAsia="Calibri" w:hAnsi="Arial" w:cs="Arial"/>
          <w:sz w:val="32"/>
          <w:szCs w:val="32"/>
        </w:rPr>
        <w:t>policing is not visible</w:t>
      </w:r>
    </w:p>
    <w:p w14:paraId="1901BEA8" w14:textId="77777777" w:rsidR="0025211E" w:rsidRPr="00B57D3C" w:rsidRDefault="0025211E" w:rsidP="005F163A">
      <w:pPr>
        <w:numPr>
          <w:ilvl w:val="0"/>
          <w:numId w:val="69"/>
        </w:numPr>
        <w:spacing w:after="0" w:line="360" w:lineRule="auto"/>
        <w:rPr>
          <w:rFonts w:ascii="Arial" w:eastAsia="Calibri" w:hAnsi="Arial" w:cs="Arial"/>
          <w:sz w:val="32"/>
          <w:szCs w:val="32"/>
        </w:rPr>
      </w:pPr>
      <w:r w:rsidRPr="00B57D3C">
        <w:rPr>
          <w:rFonts w:ascii="Arial" w:eastAsia="Calibri" w:hAnsi="Arial" w:cs="Arial"/>
          <w:sz w:val="32"/>
          <w:szCs w:val="32"/>
        </w:rPr>
        <w:t>a transport device or a cycle does not have a speedometer attached.</w:t>
      </w:r>
    </w:p>
    <w:p w14:paraId="72FC0287" w14:textId="77777777" w:rsidR="0025211E" w:rsidRPr="00B57D3C" w:rsidRDefault="0025211E" w:rsidP="005F163A">
      <w:pPr>
        <w:spacing w:after="0" w:line="360" w:lineRule="auto"/>
        <w:rPr>
          <w:rFonts w:ascii="Arial" w:eastAsia="Calibri" w:hAnsi="Arial" w:cs="Arial"/>
          <w:sz w:val="32"/>
          <w:szCs w:val="32"/>
        </w:rPr>
      </w:pPr>
    </w:p>
    <w:p w14:paraId="36A7360E" w14:textId="18F2DC53" w:rsidR="0025211E" w:rsidRPr="005F163A" w:rsidRDefault="0025211E" w:rsidP="005F163A">
      <w:pPr>
        <w:spacing w:after="0" w:line="360" w:lineRule="auto"/>
        <w:rPr>
          <w:rFonts w:ascii="Arial" w:eastAsia="Calibri" w:hAnsi="Arial" w:cs="Arial"/>
          <w:sz w:val="32"/>
          <w:szCs w:val="32"/>
        </w:rPr>
      </w:pPr>
      <w:r w:rsidRPr="00B57D3C">
        <w:rPr>
          <w:rFonts w:ascii="Arial" w:eastAsia="Calibri" w:hAnsi="Arial" w:cs="Arial"/>
          <w:sz w:val="32"/>
          <w:szCs w:val="32"/>
        </w:rPr>
        <w:lastRenderedPageBreak/>
        <w:t>This may cause safety issues, especially for slower or more vulnerable footpath users.</w:t>
      </w:r>
    </w:p>
    <w:tbl>
      <w:tblPr>
        <w:tblStyle w:val="TableGrid"/>
        <w:tblW w:w="0" w:type="auto"/>
        <w:tblLook w:val="04A0" w:firstRow="1" w:lastRow="0" w:firstColumn="1" w:lastColumn="0" w:noHBand="0" w:noVBand="1"/>
      </w:tblPr>
      <w:tblGrid>
        <w:gridCol w:w="8778"/>
      </w:tblGrid>
      <w:tr w:rsidR="0025211E" w14:paraId="40A2D550" w14:textId="77777777" w:rsidTr="0025211E">
        <w:tc>
          <w:tcPr>
            <w:tcW w:w="8778" w:type="dxa"/>
            <w:shd w:val="clear" w:color="auto" w:fill="F2F2F2" w:themeFill="background1" w:themeFillShade="F2"/>
          </w:tcPr>
          <w:p w14:paraId="47D177F9" w14:textId="77777777" w:rsidR="0025211E" w:rsidRDefault="0025211E" w:rsidP="0083390A">
            <w:pPr>
              <w:spacing w:line="276" w:lineRule="auto"/>
            </w:pPr>
          </w:p>
          <w:p w14:paraId="49F470D6" w14:textId="77777777" w:rsidR="0025211E" w:rsidRPr="00B57D3C" w:rsidRDefault="0025211E" w:rsidP="005F163A">
            <w:pPr>
              <w:spacing w:after="120" w:line="276" w:lineRule="auto"/>
              <w:rPr>
                <w:rFonts w:ascii="Arial" w:eastAsia="Arial" w:hAnsi="Arial" w:cs="Arial"/>
                <w:i/>
                <w:sz w:val="32"/>
              </w:rPr>
            </w:pPr>
            <w:r w:rsidRPr="00B57D3C">
              <w:rPr>
                <w:rFonts w:ascii="Arial" w:eastAsia="Arial" w:hAnsi="Arial" w:cs="Arial"/>
                <w:b/>
                <w:sz w:val="32"/>
              </w:rPr>
              <w:t>Rule reference:</w:t>
            </w:r>
            <w:r w:rsidRPr="00B57D3C">
              <w:rPr>
                <w:rFonts w:ascii="Arial" w:eastAsia="Arial" w:hAnsi="Arial" w:cs="Arial"/>
                <w:sz w:val="32"/>
              </w:rPr>
              <w:t xml:space="preserve"> </w:t>
            </w:r>
            <w:r w:rsidRPr="00B57D3C">
              <w:rPr>
                <w:rFonts w:ascii="Arial" w:eastAsia="Arial" w:hAnsi="Arial" w:cs="Arial"/>
                <w:i/>
                <w:sz w:val="32"/>
              </w:rPr>
              <w:t>Clauses in proposed Land Transport Rule: Paths and Road Margins 2020: Clauses 4.3 (Default speed limit on footpaths), Clause 4.4 (Variations from default speed limit on footpath), Clause 4.7 (Criteria for setting speed limits on paths), Clause 4.8 (Consultation requirements for speed limits on paths), Clause 4.9 (Setting speed limits on paths) and Clause 4.10 (Markings for speed limits on paths).</w:t>
            </w:r>
          </w:p>
          <w:p w14:paraId="4199925E" w14:textId="77777777" w:rsidR="0025211E" w:rsidRPr="00B57D3C" w:rsidRDefault="0025211E" w:rsidP="005F163A">
            <w:pPr>
              <w:spacing w:after="120" w:line="276" w:lineRule="auto"/>
              <w:rPr>
                <w:rFonts w:ascii="Arial" w:eastAsia="Arial" w:hAnsi="Arial" w:cs="Arial"/>
                <w:i/>
                <w:sz w:val="32"/>
              </w:rPr>
            </w:pPr>
            <w:r w:rsidRPr="00B57D3C">
              <w:rPr>
                <w:rFonts w:ascii="Arial" w:eastAsia="Arial" w:hAnsi="Arial" w:cs="Arial"/>
                <w:i/>
                <w:sz w:val="32"/>
              </w:rPr>
              <w:t>Clauses in proposed Land Transport Rule: Traffic Control Devices Change 2020: Clause 2.2 (Change to clause 5.2 – Provision of markings)</w:t>
            </w:r>
          </w:p>
          <w:p w14:paraId="3B90E4B5" w14:textId="77777777" w:rsidR="0025211E" w:rsidRDefault="0025211E" w:rsidP="0083390A">
            <w:pPr>
              <w:spacing w:line="276" w:lineRule="auto"/>
            </w:pPr>
          </w:p>
        </w:tc>
      </w:tr>
    </w:tbl>
    <w:p w14:paraId="5FD489CF" w14:textId="77777777" w:rsidR="00B26CBC" w:rsidRDefault="00B26CBC" w:rsidP="0083390A">
      <w:pPr>
        <w:spacing w:line="276" w:lineRule="auto"/>
      </w:pPr>
    </w:p>
    <w:tbl>
      <w:tblPr>
        <w:tblStyle w:val="TableGrid"/>
        <w:tblW w:w="0" w:type="auto"/>
        <w:tblLook w:val="04A0" w:firstRow="1" w:lastRow="0" w:firstColumn="1" w:lastColumn="0" w:noHBand="0" w:noVBand="1"/>
      </w:tblPr>
      <w:tblGrid>
        <w:gridCol w:w="8778"/>
      </w:tblGrid>
      <w:tr w:rsidR="0025211E" w14:paraId="2869A34F" w14:textId="77777777" w:rsidTr="0025211E">
        <w:tc>
          <w:tcPr>
            <w:tcW w:w="8778" w:type="dxa"/>
          </w:tcPr>
          <w:p w14:paraId="022DCBF6" w14:textId="77777777" w:rsidR="0025211E" w:rsidRPr="00B57D3C" w:rsidRDefault="0025211E" w:rsidP="0083390A">
            <w:pPr>
              <w:spacing w:before="120" w:line="276" w:lineRule="auto"/>
              <w:rPr>
                <w:rFonts w:ascii="Arial" w:eastAsia="Calibri" w:hAnsi="Arial" w:cs="Arial"/>
                <w:b/>
                <w:sz w:val="32"/>
              </w:rPr>
            </w:pPr>
            <w:r w:rsidRPr="00B57D3C">
              <w:rPr>
                <w:rFonts w:ascii="Arial" w:eastAsia="Calibri" w:hAnsi="Arial" w:cs="Arial"/>
                <w:b/>
                <w:sz w:val="32"/>
              </w:rPr>
              <w:t>Proposal 2B: Default 15km/h speed limit for vehicles using the footpath – Questions for your submission:</w:t>
            </w:r>
          </w:p>
          <w:p w14:paraId="31F64474" w14:textId="77777777" w:rsidR="0025211E" w:rsidRPr="00B57D3C" w:rsidRDefault="0025211E" w:rsidP="0083390A">
            <w:pPr>
              <w:spacing w:before="120" w:line="276" w:lineRule="auto"/>
              <w:rPr>
                <w:rFonts w:ascii="Arial" w:eastAsia="Calibri" w:hAnsi="Arial" w:cs="Arial"/>
                <w:sz w:val="32"/>
              </w:rPr>
            </w:pPr>
          </w:p>
          <w:p w14:paraId="4FACF6CD" w14:textId="77777777" w:rsidR="0025211E" w:rsidRPr="00B57D3C" w:rsidRDefault="0025211E" w:rsidP="0083390A">
            <w:pPr>
              <w:numPr>
                <w:ilvl w:val="0"/>
                <w:numId w:val="70"/>
              </w:numPr>
              <w:spacing w:before="120" w:line="276" w:lineRule="auto"/>
              <w:contextualSpacing/>
              <w:rPr>
                <w:rFonts w:ascii="Arial" w:eastAsia="Calibri" w:hAnsi="Arial" w:cs="Arial"/>
                <w:sz w:val="32"/>
              </w:rPr>
            </w:pPr>
            <w:r w:rsidRPr="00B57D3C">
              <w:rPr>
                <w:rFonts w:ascii="Arial" w:eastAsia="Calibri" w:hAnsi="Arial" w:cs="Arial"/>
                <w:sz w:val="32"/>
              </w:rPr>
              <w:t>Do you agree with the proposed default speed limit of 15km/h for footpaths? Why/why not? Do you think the proposed speed limit should be higher/lower?</w:t>
            </w:r>
          </w:p>
          <w:p w14:paraId="3984ED17" w14:textId="77777777" w:rsidR="0025211E" w:rsidRPr="00B57D3C" w:rsidRDefault="0025211E" w:rsidP="0083390A">
            <w:pPr>
              <w:spacing w:before="120" w:line="276" w:lineRule="auto"/>
              <w:ind w:left="720"/>
              <w:contextualSpacing/>
              <w:rPr>
                <w:rFonts w:ascii="Arial" w:eastAsia="Calibri" w:hAnsi="Arial" w:cs="Arial"/>
                <w:sz w:val="32"/>
              </w:rPr>
            </w:pPr>
          </w:p>
          <w:p w14:paraId="3B88644C" w14:textId="77777777" w:rsidR="0025211E" w:rsidRPr="00B57D3C" w:rsidRDefault="0025211E" w:rsidP="0083390A">
            <w:pPr>
              <w:numPr>
                <w:ilvl w:val="0"/>
                <w:numId w:val="70"/>
              </w:numPr>
              <w:spacing w:before="120" w:line="276" w:lineRule="auto"/>
              <w:contextualSpacing/>
              <w:rPr>
                <w:rFonts w:ascii="Arial" w:eastAsia="Calibri" w:hAnsi="Arial" w:cs="Arial"/>
                <w:sz w:val="32"/>
              </w:rPr>
            </w:pPr>
            <w:r w:rsidRPr="00B57D3C">
              <w:rPr>
                <w:rFonts w:ascii="Arial" w:eastAsia="Calibri" w:hAnsi="Arial" w:cs="Arial"/>
                <w:sz w:val="32"/>
              </w:rPr>
              <w:t>Do you agree with the proposal that road controlling authorities will be able to lower the default speed limit for a footpath or areas of footpaths?  Why/why not?</w:t>
            </w:r>
          </w:p>
          <w:p w14:paraId="7A7C8262" w14:textId="77777777" w:rsidR="0025211E" w:rsidRPr="00B57D3C" w:rsidRDefault="0025211E" w:rsidP="0083390A">
            <w:pPr>
              <w:spacing w:after="120" w:line="276" w:lineRule="auto"/>
              <w:ind w:left="720"/>
              <w:contextualSpacing/>
              <w:rPr>
                <w:rFonts w:ascii="Arial" w:eastAsia="Calibri" w:hAnsi="Arial" w:cs="Arial"/>
                <w:sz w:val="32"/>
              </w:rPr>
            </w:pPr>
          </w:p>
          <w:p w14:paraId="15A2F472" w14:textId="77777777" w:rsidR="0025211E" w:rsidRPr="00B57D3C" w:rsidRDefault="0025211E" w:rsidP="0083390A">
            <w:pPr>
              <w:numPr>
                <w:ilvl w:val="0"/>
                <w:numId w:val="70"/>
              </w:numPr>
              <w:spacing w:before="120" w:line="276" w:lineRule="auto"/>
              <w:contextualSpacing/>
              <w:rPr>
                <w:rFonts w:ascii="Arial" w:eastAsia="Calibri" w:hAnsi="Arial" w:cs="Arial"/>
                <w:sz w:val="32"/>
              </w:rPr>
            </w:pPr>
            <w:r w:rsidRPr="00B57D3C">
              <w:rPr>
                <w:rFonts w:ascii="Arial" w:eastAsia="Calibri" w:hAnsi="Arial" w:cs="Arial"/>
                <w:sz w:val="32"/>
              </w:rPr>
              <w:t>Are there other ways, that you can think of, to improve footpath safety? Please explain.</w:t>
            </w:r>
          </w:p>
          <w:p w14:paraId="27888338" w14:textId="77777777" w:rsidR="0025211E" w:rsidRDefault="0025211E" w:rsidP="0083390A">
            <w:pPr>
              <w:spacing w:line="276" w:lineRule="auto"/>
            </w:pPr>
          </w:p>
          <w:p w14:paraId="3B1ED1F6" w14:textId="77777777" w:rsidR="0025211E" w:rsidRDefault="0025211E" w:rsidP="0083390A">
            <w:pPr>
              <w:spacing w:line="276" w:lineRule="auto"/>
            </w:pPr>
          </w:p>
        </w:tc>
      </w:tr>
    </w:tbl>
    <w:p w14:paraId="703FA4CC" w14:textId="77777777" w:rsidR="0025211E" w:rsidRPr="00B57D3C" w:rsidRDefault="0025211E" w:rsidP="0083390A">
      <w:pPr>
        <w:keepNext/>
        <w:keepLines/>
        <w:spacing w:before="240" w:after="120" w:line="276" w:lineRule="auto"/>
        <w:outlineLvl w:val="2"/>
        <w:rPr>
          <w:rFonts w:ascii="Arial" w:eastAsia="Calibri" w:hAnsi="Arial" w:cs="Times New Roman"/>
          <w:b/>
          <w:color w:val="000000"/>
          <w:sz w:val="32"/>
        </w:rPr>
      </w:pPr>
      <w:bookmarkStart w:id="52" w:name="_Toc31726595"/>
      <w:bookmarkStart w:id="53" w:name="_Toc34666335"/>
      <w:r w:rsidRPr="00B57D3C">
        <w:rPr>
          <w:rFonts w:ascii="Arial" w:eastAsia="Calibri" w:hAnsi="Arial" w:cs="Times New Roman"/>
          <w:b/>
          <w:color w:val="000000"/>
          <w:sz w:val="32"/>
        </w:rPr>
        <w:lastRenderedPageBreak/>
        <w:t>Proposal 2C: 750mm width restriction for vehicles that operate on the footpath</w:t>
      </w:r>
      <w:bookmarkEnd w:id="52"/>
      <w:bookmarkEnd w:id="53"/>
    </w:p>
    <w:p w14:paraId="54A21647" w14:textId="77777777" w:rsidR="0025211E" w:rsidRPr="00B57D3C" w:rsidRDefault="0025211E" w:rsidP="005F163A">
      <w:pPr>
        <w:spacing w:before="120" w:after="0" w:line="360" w:lineRule="auto"/>
        <w:rPr>
          <w:rFonts w:ascii="Arial" w:eastAsia="Arial" w:hAnsi="Arial" w:cs="Times New Roman"/>
          <w:b/>
          <w:i/>
          <w:iCs/>
          <w:color w:val="2575AE"/>
          <w:sz w:val="32"/>
        </w:rPr>
      </w:pPr>
      <w:r w:rsidRPr="00B57D3C">
        <w:rPr>
          <w:rFonts w:ascii="Arial" w:eastAsia="Arial" w:hAnsi="Arial" w:cs="Times New Roman"/>
          <w:b/>
          <w:i/>
          <w:iCs/>
          <w:color w:val="2575AE"/>
          <w:sz w:val="32"/>
        </w:rPr>
        <w:t>Current state</w:t>
      </w:r>
    </w:p>
    <w:p w14:paraId="693D787C"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Devices and vehicles that are allowed on the footpath don’t have a width restriction. However, cycles with a wheel diameter over 355mm cannot be used on the footpath. This is a wheel size that typically fits</w:t>
      </w:r>
      <w:r w:rsidRPr="00B57D3C" w:rsidDel="00684440">
        <w:rPr>
          <w:rFonts w:ascii="Arial" w:eastAsia="Calibri" w:hAnsi="Arial" w:cs="Arial"/>
          <w:sz w:val="32"/>
        </w:rPr>
        <w:t xml:space="preserve"> </w:t>
      </w:r>
      <w:r w:rsidRPr="00B57D3C">
        <w:rPr>
          <w:rFonts w:ascii="Arial" w:eastAsia="Calibri" w:hAnsi="Arial" w:cs="Arial"/>
          <w:sz w:val="32"/>
        </w:rPr>
        <w:t xml:space="preserve">a cycle ridden by a five or six-year-old. </w:t>
      </w:r>
      <w:r w:rsidR="007B3544" w:rsidRPr="00B57D3C">
        <w:rPr>
          <w:rFonts w:ascii="Arial" w:eastAsia="Calibri" w:hAnsi="Arial" w:cs="Arial"/>
          <w:sz w:val="32"/>
        </w:rPr>
        <w:t>C</w:t>
      </w:r>
      <w:r w:rsidRPr="00B57D3C">
        <w:rPr>
          <w:rFonts w:ascii="Arial" w:eastAsia="Calibri" w:hAnsi="Arial" w:cs="Arial"/>
          <w:sz w:val="32"/>
        </w:rPr>
        <w:t xml:space="preserve">ycles with a wheel diameter of 355mm or </w:t>
      </w:r>
      <w:r w:rsidR="007B3544" w:rsidRPr="00B57D3C">
        <w:rPr>
          <w:rFonts w:ascii="Arial" w:eastAsia="Calibri" w:hAnsi="Arial" w:cs="Arial"/>
          <w:sz w:val="32"/>
        </w:rPr>
        <w:t>less</w:t>
      </w:r>
      <w:r w:rsidRPr="00B57D3C">
        <w:rPr>
          <w:rFonts w:ascii="Arial" w:eastAsia="Calibri" w:hAnsi="Arial" w:cs="Arial"/>
          <w:sz w:val="32"/>
        </w:rPr>
        <w:t xml:space="preserve"> are allowed </w:t>
      </w:r>
      <w:r w:rsidR="007B3544" w:rsidRPr="00B57D3C">
        <w:rPr>
          <w:rFonts w:ascii="Arial" w:eastAsia="Calibri" w:hAnsi="Arial" w:cs="Arial"/>
          <w:sz w:val="32"/>
        </w:rPr>
        <w:t>on</w:t>
      </w:r>
      <w:r w:rsidRPr="00B57D3C">
        <w:rPr>
          <w:rFonts w:ascii="Arial" w:eastAsia="Calibri" w:hAnsi="Arial" w:cs="Arial"/>
          <w:sz w:val="32"/>
        </w:rPr>
        <w:t xml:space="preserve"> the footpath.</w:t>
      </w:r>
    </w:p>
    <w:p w14:paraId="76440CF4"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There are also devices, currently in use, that take up the entire footpath when they travel. This can impact another user’s access to the footpath as they must walk or travel behind the large device, or walk on the road, which can be dangerous.</w:t>
      </w:r>
    </w:p>
    <w:p w14:paraId="2BB1D9AA" w14:textId="77777777" w:rsidR="0025211E" w:rsidRPr="00B57D3C" w:rsidRDefault="0025211E" w:rsidP="005F163A">
      <w:pPr>
        <w:spacing w:before="120" w:after="0" w:line="360" w:lineRule="auto"/>
        <w:rPr>
          <w:rFonts w:ascii="Arial" w:eastAsia="Arial" w:hAnsi="Arial" w:cs="Times New Roman"/>
          <w:b/>
          <w:i/>
          <w:iCs/>
          <w:color w:val="2575AE"/>
          <w:sz w:val="32"/>
        </w:rPr>
      </w:pPr>
      <w:r w:rsidRPr="00B57D3C">
        <w:rPr>
          <w:rFonts w:ascii="Arial" w:eastAsia="Arial" w:hAnsi="Arial" w:cs="Times New Roman"/>
          <w:b/>
          <w:i/>
          <w:iCs/>
          <w:color w:val="2575AE"/>
          <w:sz w:val="32"/>
        </w:rPr>
        <w:t>Proposed change</w:t>
      </w:r>
    </w:p>
    <w:p w14:paraId="60F80D52"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 xml:space="preserve">Our proposed change would create a general width restriction of 750mm for all vehicles (except wheelchairs) on the footpath. This means that people will be able to ride a cycle or other device on the footpath, if that device or cycle is no more than 750mm wide. 750mm is half the clear width of a narrow footpath, which will ensure that multiple people can still </w:t>
      </w:r>
      <w:r w:rsidR="00EA55FA" w:rsidRPr="00B57D3C">
        <w:rPr>
          <w:rFonts w:ascii="Arial" w:eastAsia="Calibri" w:hAnsi="Arial" w:cs="Arial"/>
          <w:sz w:val="32"/>
        </w:rPr>
        <w:t>access</w:t>
      </w:r>
      <w:r w:rsidRPr="00B57D3C">
        <w:rPr>
          <w:rFonts w:ascii="Arial" w:eastAsia="Calibri" w:hAnsi="Arial" w:cs="Arial"/>
          <w:sz w:val="32"/>
        </w:rPr>
        <w:t xml:space="preserve"> the footpath.</w:t>
      </w:r>
    </w:p>
    <w:p w14:paraId="2723F655" w14:textId="77777777" w:rsidR="0025211E" w:rsidRPr="00B57D3C" w:rsidRDefault="0025211E" w:rsidP="005F163A">
      <w:pPr>
        <w:spacing w:before="120" w:after="0" w:line="360" w:lineRule="auto"/>
        <w:rPr>
          <w:rFonts w:ascii="Arial" w:eastAsia="Arial" w:hAnsi="Arial" w:cs="Times New Roman"/>
          <w:i/>
          <w:iCs/>
          <w:color w:val="2575AE"/>
          <w:sz w:val="32"/>
        </w:rPr>
      </w:pPr>
      <w:r w:rsidRPr="00B57D3C">
        <w:rPr>
          <w:rFonts w:ascii="Arial" w:eastAsia="Calibri" w:hAnsi="Arial" w:cs="Arial"/>
          <w:sz w:val="32"/>
        </w:rPr>
        <w:lastRenderedPageBreak/>
        <w:t xml:space="preserve">Powered and unpowered wheelchairs don’t need to follow the width limit and can still use the footpath if they’re wider than 750mm. </w:t>
      </w:r>
    </w:p>
    <w:p w14:paraId="29ADD1CE" w14:textId="77777777" w:rsidR="00E843DD"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 xml:space="preserve">We understand most cycles are less than 750mm wide. However, some cycles with particularly wide handlebars may be wider than this. People using these cycles won’t be permitted on the footpath. </w:t>
      </w:r>
    </w:p>
    <w:p w14:paraId="0C5684C9" w14:textId="77777777" w:rsidR="0025211E" w:rsidRPr="00B57D3C" w:rsidRDefault="0025211E"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Devices for medical or mobility purposes that exceed 750mm</w:t>
      </w:r>
    </w:p>
    <w:p w14:paraId="6E30C84B"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Devices used for medical or mobility purposes won’t be permitted on the footpath if the device is wider than 750mm. Mobility scooters, which have an average width of around 660mm, won’t be affected by this change. Wheelchairs, both powered and unpowered, don’t need to follow this limit.</w:t>
      </w:r>
    </w:p>
    <w:p w14:paraId="6080C4B4" w14:textId="77777777" w:rsidR="0025211E" w:rsidRPr="00B57D3C" w:rsidRDefault="0025211E" w:rsidP="005F163A">
      <w:pPr>
        <w:spacing w:before="120" w:after="0" w:line="360" w:lineRule="auto"/>
        <w:rPr>
          <w:rFonts w:ascii="Arial" w:eastAsia="Calibri" w:hAnsi="Arial" w:cs="Arial"/>
          <w:sz w:val="32"/>
        </w:rPr>
      </w:pPr>
      <w:bookmarkStart w:id="54" w:name="_Hlk23253840"/>
      <w:r w:rsidRPr="00B57D3C">
        <w:rPr>
          <w:rFonts w:ascii="Arial" w:eastAsia="Calibri" w:hAnsi="Arial" w:cs="Arial"/>
          <w:sz w:val="32"/>
        </w:rPr>
        <w:t xml:space="preserve">However, there are already mobility devices for sale in New Zealand that exceed 750mm. For example, cabin mobility scooters (fully enclosed mobility scooters) have an average width of 800mm. There are also enclosed four-wheeled electric devices, known as mini electric cars or ‘Twizys’, which are 1190mm wide on average. ‘Twizys’ are not considered mobility devices by the Transport Agency. </w:t>
      </w:r>
    </w:p>
    <w:p w14:paraId="4707171D"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 xml:space="preserve">We currently have limited information about how many people use devices over 750mm wide for mobility purposes on the footpath. While the 750mm limit is intended to provide plenty of space to all footpath users, the proposed width limit may </w:t>
      </w:r>
      <w:r w:rsidRPr="00B57D3C">
        <w:rPr>
          <w:rFonts w:ascii="Arial" w:eastAsia="Calibri" w:hAnsi="Arial" w:cs="Arial"/>
          <w:sz w:val="32"/>
        </w:rPr>
        <w:lastRenderedPageBreak/>
        <w:t xml:space="preserve">not be suitable for a range of users who already ride and depend on a wider device. If you use or supply a mobility device that is wider than 750mm, we’re interested in your feedback on the type of device you own, the size and width of this device and where it’s used. </w:t>
      </w:r>
    </w:p>
    <w:p w14:paraId="760E98AF" w14:textId="77777777" w:rsidR="0025211E" w:rsidRPr="00B57D3C" w:rsidRDefault="0025211E"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Exemptions for devices that exceed 750mm</w:t>
      </w:r>
    </w:p>
    <w:p w14:paraId="29047A05"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If the proposed width restriction is introduced, people who already own these types of devices and use them for medical or mobility purposes may be able to apply for an exemption from the Transport Agency to continue using their device on the footpath.</w:t>
      </w:r>
      <w:bookmarkEnd w:id="54"/>
      <w:r w:rsidRPr="00B57D3C">
        <w:rPr>
          <w:rFonts w:ascii="Arial" w:eastAsia="Calibri" w:hAnsi="Arial" w:cs="Arial"/>
          <w:sz w:val="32"/>
        </w:rPr>
        <w:t xml:space="preserve"> Applications currently cost $27.80. </w:t>
      </w:r>
    </w:p>
    <w:p w14:paraId="2BC9E2D1" w14:textId="77777777" w:rsidR="0025211E" w:rsidRPr="00B57D3C" w:rsidRDefault="0025211E" w:rsidP="005F163A">
      <w:pPr>
        <w:spacing w:before="120" w:after="0" w:line="360" w:lineRule="auto"/>
        <w:rPr>
          <w:rFonts w:ascii="Arial" w:eastAsia="Calibri" w:hAnsi="Arial" w:cs="Arial"/>
          <w:sz w:val="32"/>
        </w:rPr>
      </w:pPr>
      <w:bookmarkStart w:id="55" w:name="_Hlk23254067"/>
      <w:r w:rsidRPr="00B57D3C">
        <w:rPr>
          <w:rFonts w:ascii="Arial" w:eastAsia="Calibri" w:hAnsi="Arial" w:cs="Arial"/>
          <w:sz w:val="32"/>
        </w:rPr>
        <w:t>To be granted an exemption, you’ll need to show that the risk to safety won’t be significantly increased by permitting your device on the footpath. You’ll also need to show that one or more of the following is true:</w:t>
      </w:r>
    </w:p>
    <w:p w14:paraId="7B0F2CF6" w14:textId="77777777" w:rsidR="0025211E" w:rsidRPr="00B57D3C" w:rsidRDefault="0025211E" w:rsidP="005F163A">
      <w:pPr>
        <w:spacing w:after="0" w:line="360" w:lineRule="auto"/>
        <w:rPr>
          <w:rFonts w:ascii="Arial" w:eastAsia="Calibri" w:hAnsi="Arial" w:cs="Arial"/>
          <w:sz w:val="32"/>
        </w:rPr>
      </w:pPr>
    </w:p>
    <w:p w14:paraId="103CCCAF" w14:textId="77777777" w:rsidR="0025211E" w:rsidRPr="00B57D3C" w:rsidRDefault="0025211E" w:rsidP="005F163A">
      <w:pPr>
        <w:numPr>
          <w:ilvl w:val="0"/>
          <w:numId w:val="71"/>
        </w:numPr>
        <w:spacing w:before="120" w:after="0" w:line="360" w:lineRule="auto"/>
        <w:contextualSpacing/>
        <w:rPr>
          <w:rFonts w:ascii="Arial" w:eastAsia="Calibri" w:hAnsi="Arial" w:cs="Arial"/>
          <w:sz w:val="32"/>
        </w:rPr>
      </w:pPr>
      <w:r w:rsidRPr="00B57D3C">
        <w:rPr>
          <w:rFonts w:ascii="Arial" w:eastAsia="Calibri" w:hAnsi="Arial" w:cs="Arial"/>
          <w:sz w:val="32"/>
        </w:rPr>
        <w:t xml:space="preserve">You’ve complied with the requirements and further compliance is unnecessary. </w:t>
      </w:r>
    </w:p>
    <w:p w14:paraId="07851E09" w14:textId="77777777" w:rsidR="0025211E" w:rsidRPr="00B57D3C" w:rsidRDefault="0025211E" w:rsidP="005F163A">
      <w:pPr>
        <w:numPr>
          <w:ilvl w:val="0"/>
          <w:numId w:val="71"/>
        </w:numPr>
        <w:spacing w:before="120" w:after="0" w:line="360" w:lineRule="auto"/>
        <w:contextualSpacing/>
        <w:rPr>
          <w:rFonts w:ascii="Arial" w:eastAsia="Calibri" w:hAnsi="Arial" w:cs="Arial"/>
          <w:sz w:val="32"/>
        </w:rPr>
      </w:pPr>
      <w:r w:rsidRPr="00B57D3C">
        <w:rPr>
          <w:rFonts w:ascii="Arial" w:eastAsia="Calibri" w:hAnsi="Arial" w:cs="Arial"/>
          <w:sz w:val="32"/>
        </w:rPr>
        <w:t xml:space="preserve">granting an exemption will not affect wider compliance with width requirements.  </w:t>
      </w:r>
    </w:p>
    <w:p w14:paraId="18DDE530" w14:textId="77777777" w:rsidR="0025211E" w:rsidRPr="00B57D3C" w:rsidRDefault="0025211E" w:rsidP="005F163A">
      <w:pPr>
        <w:numPr>
          <w:ilvl w:val="0"/>
          <w:numId w:val="71"/>
        </w:numPr>
        <w:spacing w:before="120" w:after="0" w:line="360" w:lineRule="auto"/>
        <w:contextualSpacing/>
        <w:rPr>
          <w:rFonts w:ascii="Arial" w:eastAsia="Calibri" w:hAnsi="Arial" w:cs="Arial"/>
          <w:sz w:val="32"/>
        </w:rPr>
      </w:pPr>
      <w:r w:rsidRPr="00B57D3C">
        <w:rPr>
          <w:rFonts w:ascii="Arial" w:eastAsia="Calibri" w:hAnsi="Arial" w:cs="Arial"/>
          <w:sz w:val="32"/>
        </w:rPr>
        <w:t xml:space="preserve">The prescribed requirements are unreasonable for you. </w:t>
      </w:r>
    </w:p>
    <w:p w14:paraId="13AE1278" w14:textId="77777777" w:rsidR="0025211E" w:rsidRPr="00B57D3C" w:rsidRDefault="0025211E" w:rsidP="005F163A">
      <w:pPr>
        <w:numPr>
          <w:ilvl w:val="0"/>
          <w:numId w:val="71"/>
        </w:numPr>
        <w:spacing w:before="120" w:after="0" w:line="360" w:lineRule="auto"/>
        <w:contextualSpacing/>
        <w:rPr>
          <w:rFonts w:ascii="Arial" w:eastAsia="Calibri" w:hAnsi="Arial" w:cs="Arial"/>
          <w:sz w:val="32"/>
        </w:rPr>
      </w:pPr>
      <w:r w:rsidRPr="00B57D3C">
        <w:rPr>
          <w:rFonts w:ascii="Arial" w:eastAsia="Calibri" w:hAnsi="Arial" w:cs="Arial"/>
          <w:sz w:val="32"/>
        </w:rPr>
        <w:t>Events have occurred that make the width limit inappropriate for you.</w:t>
      </w:r>
    </w:p>
    <w:p w14:paraId="180749A2"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lastRenderedPageBreak/>
        <w:t>These criteria are set in legislation and the Transport Agency will need to consider them whenever they receive an application for exemption. This means that even if you purchased a wide mobility device before the width limit was introduced, you’ll still need to meet the above criteria to be granted an exemption. Likewise, if we grant an exemption for a device, this does not guarantee we’ll grant an exemption for a similar device. The Transport Agency grants exemptions on a case by case basis and may consider its own guidance on mobility devices before deciding to grant an exemption. Existing guidance for importing mobility devices suggests that mobility devices shouldn’t exceed 850mm.</w:t>
      </w:r>
      <w:r w:rsidRPr="00B57D3C">
        <w:rPr>
          <w:rFonts w:ascii="Arial" w:eastAsia="Calibri" w:hAnsi="Arial" w:cs="Arial"/>
          <w:sz w:val="32"/>
          <w:vertAlign w:val="superscript"/>
        </w:rPr>
        <w:footnoteReference w:id="13"/>
      </w:r>
    </w:p>
    <w:bookmarkEnd w:id="55"/>
    <w:p w14:paraId="6AA07CA1"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 xml:space="preserve">It is currently unclear how many people rely on devices over 750mm wide. If it’s a large number, many people may be disadvantaged by the proposed change. </w:t>
      </w:r>
    </w:p>
    <w:p w14:paraId="29DA0FD8"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 xml:space="preserve">Requiring people to apply for an exemption could also put an unnecessary financial burden on people who need these devices for medical reasons. It’s unlikely that the Transport Agency will grant exemptions for electric mini cars or ‘Twizys’ as these devices shouldn’t be treated as a mobility device or used on the footpath. </w:t>
      </w:r>
    </w:p>
    <w:p w14:paraId="2D9EA5C4" w14:textId="77777777" w:rsidR="0025211E" w:rsidRPr="00B57D3C" w:rsidRDefault="0025211E"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lastRenderedPageBreak/>
        <w:t>Alternative approaches to reduce the impact on existing device owners</w:t>
      </w:r>
    </w:p>
    <w:p w14:paraId="3A4A10F1"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 xml:space="preserve">In addition to the existing exemption process, we’re interested in your feedback on whether other steps should be taken to reduce the impact of the proposed width limit on people who already own mobility devices over 750mm wide. </w:t>
      </w:r>
    </w:p>
    <w:p w14:paraId="4678C4FE"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For example, mobility devices purchased before the rule changes could be automatically exempt from the width limit. However, we recognise this could be difficult to enforce, as it would be challenging for enforcement authorities to prove whether a mobility device was purchased before the changes were introduced.</w:t>
      </w:r>
    </w:p>
    <w:p w14:paraId="222A1D24" w14:textId="77777777" w:rsidR="00E843DD" w:rsidRPr="00B57D3C" w:rsidRDefault="00E843DD" w:rsidP="005F163A">
      <w:pPr>
        <w:spacing w:before="120" w:after="0" w:line="360" w:lineRule="auto"/>
        <w:rPr>
          <w:rFonts w:ascii="Arial" w:eastAsia="Calibri" w:hAnsi="Arial" w:cs="Arial"/>
          <w:sz w:val="32"/>
        </w:rPr>
      </w:pPr>
    </w:p>
    <w:p w14:paraId="44ACB1E3" w14:textId="77777777" w:rsidR="00E843DD"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Alternatively, or in addition, wider devices could be excluded from the width requirements if:</w:t>
      </w:r>
    </w:p>
    <w:p w14:paraId="30313A11" w14:textId="77777777" w:rsidR="00E843DD" w:rsidRPr="00B57D3C" w:rsidRDefault="00E843DD" w:rsidP="005F163A">
      <w:pPr>
        <w:spacing w:before="120" w:after="0" w:line="360" w:lineRule="auto"/>
        <w:rPr>
          <w:rFonts w:ascii="Arial" w:eastAsia="Calibri" w:hAnsi="Arial" w:cs="Arial"/>
          <w:sz w:val="32"/>
        </w:rPr>
      </w:pPr>
    </w:p>
    <w:p w14:paraId="6B8D6787" w14:textId="77777777" w:rsidR="0025211E" w:rsidRPr="00B57D3C" w:rsidRDefault="0025211E" w:rsidP="005F163A">
      <w:pPr>
        <w:pStyle w:val="ListParagraph"/>
        <w:numPr>
          <w:ilvl w:val="0"/>
          <w:numId w:val="128"/>
        </w:numPr>
        <w:spacing w:after="200" w:line="360" w:lineRule="auto"/>
        <w:rPr>
          <w:rFonts w:ascii="Times New Roman" w:eastAsia="Arial" w:hAnsi="Times New Roman" w:cs="Arial"/>
          <w:sz w:val="36"/>
        </w:rPr>
      </w:pPr>
      <w:r w:rsidRPr="00B57D3C">
        <w:rPr>
          <w:rFonts w:ascii="Arial" w:eastAsia="Arial" w:hAnsi="Arial" w:cs="Arial"/>
          <w:sz w:val="32"/>
        </w:rPr>
        <w:t xml:space="preserve">they are over 750mm wide, and </w:t>
      </w:r>
    </w:p>
    <w:p w14:paraId="2AC99F94" w14:textId="77777777" w:rsidR="0025211E" w:rsidRPr="00B57D3C" w:rsidRDefault="0025211E" w:rsidP="005F163A">
      <w:pPr>
        <w:pStyle w:val="ListParagraph"/>
        <w:numPr>
          <w:ilvl w:val="0"/>
          <w:numId w:val="128"/>
        </w:numPr>
        <w:spacing w:after="200" w:line="360" w:lineRule="auto"/>
        <w:rPr>
          <w:rFonts w:ascii="Times New Roman" w:eastAsia="Arial" w:hAnsi="Times New Roman" w:cs="Arial"/>
          <w:sz w:val="36"/>
        </w:rPr>
      </w:pPr>
      <w:r w:rsidRPr="00B57D3C">
        <w:rPr>
          <w:rFonts w:ascii="Arial" w:eastAsia="Arial" w:hAnsi="Arial" w:cs="Arial"/>
          <w:sz w:val="32"/>
        </w:rPr>
        <w:t xml:space="preserve">declared to be mobility devices under section 168A of the Land Transport Act. </w:t>
      </w:r>
    </w:p>
    <w:p w14:paraId="13FBBC39"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 xml:space="preserve">Once declared to be a mobility device, devices over 750mm could be used on the footpath. This would provide greater certainty for those purchasing mobility devices before they buy them. It could also reduce the risks associated with </w:t>
      </w:r>
      <w:r w:rsidRPr="00B57D3C">
        <w:rPr>
          <w:rFonts w:ascii="Arial" w:eastAsia="Calibri" w:hAnsi="Arial" w:cs="Arial"/>
          <w:sz w:val="32"/>
        </w:rPr>
        <w:lastRenderedPageBreak/>
        <w:t>vehicles such as mini cars or ‘Twizys’, which are sold as mobility devices. It is important to note, however, that the Transport Agency has never declared a device to be a mobility device.</w:t>
      </w:r>
    </w:p>
    <w:p w14:paraId="3B7086D0"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Given we know there are existing mobility devices that are over 750mm wide, we could also apply a separate width limit to mobility devices. However, we recognise allowing wide vehicles on the footpath reduces safety for other users and could make sharing some footpaths more difficult.</w:t>
      </w:r>
    </w:p>
    <w:p w14:paraId="66F0A490" w14:textId="77777777" w:rsidR="0025211E" w:rsidRPr="00B57D3C" w:rsidRDefault="0025211E" w:rsidP="005F163A">
      <w:pPr>
        <w:spacing w:after="120" w:line="360" w:lineRule="auto"/>
        <w:rPr>
          <w:rFonts w:ascii="Arial" w:eastAsia="Arial" w:hAnsi="Arial" w:cs="Arial"/>
          <w:sz w:val="32"/>
        </w:rPr>
      </w:pPr>
    </w:p>
    <w:p w14:paraId="38E621B2" w14:textId="77777777" w:rsidR="0025211E" w:rsidRPr="00B57D3C" w:rsidRDefault="0025211E" w:rsidP="005F163A">
      <w:pPr>
        <w:spacing w:after="0" w:line="360" w:lineRule="auto"/>
        <w:rPr>
          <w:rFonts w:ascii="Arial" w:eastAsia="Arial" w:hAnsi="Arial" w:cs="Arial"/>
          <w:sz w:val="40"/>
          <w:szCs w:val="24"/>
          <w:lang w:eastAsia="en-NZ"/>
        </w:rPr>
      </w:pPr>
      <w:r w:rsidRPr="00B57D3C">
        <w:rPr>
          <w:rFonts w:ascii="Arial" w:eastAsia="Arial" w:hAnsi="Arial" w:cs="Arial"/>
          <w:sz w:val="32"/>
        </w:rPr>
        <w:t>We’re seeking specific feedback on these options in the question prompts listed below.</w:t>
      </w:r>
      <w:r w:rsidRPr="00B57D3C">
        <w:rPr>
          <w:rFonts w:ascii="Arial" w:eastAsia="Arial" w:hAnsi="Arial" w:cs="Arial"/>
          <w:sz w:val="40"/>
          <w:szCs w:val="24"/>
          <w:lang w:eastAsia="en-NZ"/>
        </w:rPr>
        <w:t xml:space="preserve"> </w:t>
      </w:r>
    </w:p>
    <w:p w14:paraId="6FA78D64" w14:textId="77777777" w:rsidR="0025211E" w:rsidRPr="00B57D3C" w:rsidRDefault="0025211E"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Existing exemption powers would be maintained</w:t>
      </w:r>
    </w:p>
    <w:p w14:paraId="2AFEA3E1" w14:textId="18716291" w:rsidR="0025211E" w:rsidRPr="00D86760" w:rsidRDefault="0025211E" w:rsidP="00D86760">
      <w:pPr>
        <w:spacing w:before="120" w:after="0" w:line="360" w:lineRule="auto"/>
        <w:rPr>
          <w:rFonts w:ascii="Arial" w:eastAsia="Calibri" w:hAnsi="Arial" w:cs="Arial"/>
          <w:sz w:val="32"/>
        </w:rPr>
      </w:pPr>
      <w:r w:rsidRPr="00B57D3C">
        <w:rPr>
          <w:rFonts w:ascii="Arial" w:eastAsia="Calibri" w:hAnsi="Arial" w:cs="Arial"/>
          <w:sz w:val="32"/>
        </w:rPr>
        <w:t>Accessible Streets will not change existing exemption powers that allow the Transport Agency to exempt vehicles from specific legislative requirements. For example, NZ Post’s Paxster small electric delivery vehicles currently operate under a provision that allows mail delivery services to operate motor vehicles on the footpath. They’re expected to be exempt from the 750mm width limit but will still need to comply with the proposed speed limit of 15km/h on the footpath.</w:t>
      </w:r>
    </w:p>
    <w:p w14:paraId="05E1AFA1" w14:textId="77777777" w:rsidR="0025211E" w:rsidRPr="00B57D3C" w:rsidRDefault="0025211E"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Enforcement</w:t>
      </w:r>
    </w:p>
    <w:p w14:paraId="3E1B7281"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lastRenderedPageBreak/>
        <w:t>A width limit is likely to be more enforceable than current requirements around power output and wheel diameter. People on devices wider than 750mm could be penalised.</w:t>
      </w:r>
    </w:p>
    <w:p w14:paraId="3E048F7D" w14:textId="77777777" w:rsidR="0025211E" w:rsidRPr="00B57D3C" w:rsidRDefault="0025211E" w:rsidP="005F163A">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Risks</w:t>
      </w:r>
    </w:p>
    <w:p w14:paraId="500172F8"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 xml:space="preserve">Imposing a width limit of 750mm may exclude some devices such as mountain bikes with wide handlebars and some mobility devices. </w:t>
      </w:r>
    </w:p>
    <w:p w14:paraId="62A475A6" w14:textId="77777777" w:rsidR="0025211E" w:rsidRPr="00B57D3C" w:rsidRDefault="0025211E" w:rsidP="005F163A">
      <w:pPr>
        <w:spacing w:before="120" w:after="0" w:line="360" w:lineRule="auto"/>
        <w:rPr>
          <w:rFonts w:ascii="Arial" w:eastAsia="Calibri" w:hAnsi="Arial" w:cs="Arial"/>
          <w:sz w:val="32"/>
        </w:rPr>
      </w:pPr>
      <w:r w:rsidRPr="00B57D3C">
        <w:rPr>
          <w:rFonts w:ascii="Arial" w:eastAsia="Calibri" w:hAnsi="Arial" w:cs="Arial"/>
          <w:sz w:val="32"/>
        </w:rPr>
        <w:t>People who have purchased devices wider than 750mm may not be able to continue to use them and could suffer financial and/or physical hardship.</w:t>
      </w:r>
    </w:p>
    <w:p w14:paraId="5A424E2D" w14:textId="77777777" w:rsidR="0025211E" w:rsidRPr="0025211E" w:rsidRDefault="0025211E" w:rsidP="005F163A">
      <w:pPr>
        <w:spacing w:before="120" w:after="0" w:line="360" w:lineRule="auto"/>
        <w:rPr>
          <w:rFonts w:ascii="Arial" w:eastAsia="Calibri" w:hAnsi="Arial" w:cs="Arial"/>
        </w:rPr>
      </w:pPr>
    </w:p>
    <w:tbl>
      <w:tblPr>
        <w:tblStyle w:val="TableGrid"/>
        <w:tblW w:w="0" w:type="auto"/>
        <w:tblLook w:val="04A0" w:firstRow="1" w:lastRow="0" w:firstColumn="1" w:lastColumn="0" w:noHBand="0" w:noVBand="1"/>
      </w:tblPr>
      <w:tblGrid>
        <w:gridCol w:w="8778"/>
      </w:tblGrid>
      <w:tr w:rsidR="0025211E" w14:paraId="78E82AA0" w14:textId="77777777" w:rsidTr="0025211E">
        <w:tc>
          <w:tcPr>
            <w:tcW w:w="8778" w:type="dxa"/>
            <w:shd w:val="clear" w:color="auto" w:fill="F2F2F2" w:themeFill="background1" w:themeFillShade="F2"/>
          </w:tcPr>
          <w:p w14:paraId="3CBDEB44" w14:textId="77777777" w:rsidR="0025211E" w:rsidRDefault="0025211E" w:rsidP="0083390A">
            <w:pPr>
              <w:spacing w:line="276" w:lineRule="auto"/>
            </w:pPr>
          </w:p>
          <w:p w14:paraId="5CF75E27" w14:textId="77777777" w:rsidR="0025211E" w:rsidRPr="00B57D3C" w:rsidRDefault="0025211E" w:rsidP="0083390A">
            <w:pPr>
              <w:spacing w:after="120" w:line="276" w:lineRule="auto"/>
              <w:rPr>
                <w:rFonts w:ascii="Arial" w:eastAsia="Arial" w:hAnsi="Arial" w:cs="Arial"/>
                <w:i/>
                <w:sz w:val="32"/>
              </w:rPr>
            </w:pPr>
            <w:r w:rsidRPr="00B57D3C">
              <w:rPr>
                <w:rFonts w:ascii="Arial" w:eastAsia="Arial" w:hAnsi="Arial" w:cs="Arial"/>
                <w:b/>
                <w:sz w:val="32"/>
              </w:rPr>
              <w:t>Rule reference</w:t>
            </w:r>
            <w:r w:rsidRPr="00B57D3C">
              <w:rPr>
                <w:rFonts w:ascii="Arial" w:eastAsia="Arial" w:hAnsi="Arial" w:cs="Arial"/>
                <w:b/>
                <w:i/>
                <w:sz w:val="32"/>
              </w:rPr>
              <w:t>:</w:t>
            </w:r>
            <w:r w:rsidRPr="00B57D3C">
              <w:rPr>
                <w:rFonts w:ascii="Arial" w:eastAsia="Arial" w:hAnsi="Arial" w:cs="Arial"/>
                <w:i/>
                <w:sz w:val="32"/>
              </w:rPr>
              <w:t xml:space="preserve"> Clauses in proposed Land Transport Rule: Paths and Road Margins 2020: Clause 3.1(1) (Use of footpaths)</w:t>
            </w:r>
          </w:p>
          <w:p w14:paraId="18E3DED4" w14:textId="77777777" w:rsidR="0025211E" w:rsidRDefault="0025211E" w:rsidP="0083390A">
            <w:pPr>
              <w:spacing w:line="276" w:lineRule="auto"/>
            </w:pPr>
          </w:p>
        </w:tc>
      </w:tr>
    </w:tbl>
    <w:p w14:paraId="7D281A78" w14:textId="2D55D97A" w:rsidR="00B57D3C" w:rsidRDefault="00B57D3C" w:rsidP="0083390A">
      <w:pPr>
        <w:spacing w:line="276" w:lineRule="auto"/>
      </w:pPr>
    </w:p>
    <w:p w14:paraId="5184E0D4" w14:textId="71B2181A" w:rsidR="00D035BA" w:rsidRDefault="00D035BA" w:rsidP="0083390A">
      <w:pPr>
        <w:spacing w:line="276" w:lineRule="auto"/>
      </w:pPr>
    </w:p>
    <w:p w14:paraId="58539DA5" w14:textId="1AD3BB0E" w:rsidR="00D035BA" w:rsidRDefault="00D035BA" w:rsidP="0083390A">
      <w:pPr>
        <w:spacing w:line="276" w:lineRule="auto"/>
      </w:pPr>
    </w:p>
    <w:p w14:paraId="47BBC215" w14:textId="091169BD" w:rsidR="00D035BA" w:rsidRDefault="00D035BA" w:rsidP="0083390A">
      <w:pPr>
        <w:spacing w:line="276" w:lineRule="auto"/>
      </w:pPr>
    </w:p>
    <w:p w14:paraId="7C121D6C" w14:textId="5DFFA70D" w:rsidR="00D035BA" w:rsidRDefault="00D035BA" w:rsidP="0083390A">
      <w:pPr>
        <w:spacing w:line="276" w:lineRule="auto"/>
      </w:pPr>
    </w:p>
    <w:p w14:paraId="33B89070" w14:textId="4A89F60C" w:rsidR="00D035BA" w:rsidRDefault="00D035BA" w:rsidP="0083390A">
      <w:pPr>
        <w:spacing w:line="276" w:lineRule="auto"/>
      </w:pPr>
    </w:p>
    <w:p w14:paraId="29B110A3" w14:textId="08D814BC" w:rsidR="00D035BA" w:rsidRDefault="00D035BA" w:rsidP="0083390A">
      <w:pPr>
        <w:spacing w:line="276" w:lineRule="auto"/>
      </w:pPr>
    </w:p>
    <w:p w14:paraId="64A029C4" w14:textId="44B1CDB7" w:rsidR="00D035BA" w:rsidRDefault="00D035BA" w:rsidP="0083390A">
      <w:pPr>
        <w:spacing w:line="276" w:lineRule="auto"/>
      </w:pPr>
    </w:p>
    <w:p w14:paraId="742DC323" w14:textId="1AA417DE" w:rsidR="00D035BA" w:rsidRDefault="00D035BA" w:rsidP="0083390A">
      <w:pPr>
        <w:spacing w:line="276" w:lineRule="auto"/>
      </w:pPr>
    </w:p>
    <w:p w14:paraId="243466C2" w14:textId="0956E26B" w:rsidR="00D035BA" w:rsidRDefault="00D035BA" w:rsidP="0083390A">
      <w:pPr>
        <w:spacing w:line="276" w:lineRule="auto"/>
      </w:pPr>
    </w:p>
    <w:p w14:paraId="6538D05A" w14:textId="4EB9359D" w:rsidR="00D035BA" w:rsidRDefault="00D035BA" w:rsidP="0083390A">
      <w:pPr>
        <w:spacing w:line="276" w:lineRule="auto"/>
      </w:pPr>
    </w:p>
    <w:p w14:paraId="16B4E897" w14:textId="77777777" w:rsidR="00D035BA" w:rsidRDefault="00D035BA" w:rsidP="0083390A">
      <w:pPr>
        <w:spacing w:line="276" w:lineRule="auto"/>
      </w:pPr>
    </w:p>
    <w:tbl>
      <w:tblPr>
        <w:tblStyle w:val="TableGrid"/>
        <w:tblW w:w="0" w:type="auto"/>
        <w:tblLook w:val="04A0" w:firstRow="1" w:lastRow="0" w:firstColumn="1" w:lastColumn="0" w:noHBand="0" w:noVBand="1"/>
      </w:tblPr>
      <w:tblGrid>
        <w:gridCol w:w="8778"/>
      </w:tblGrid>
      <w:tr w:rsidR="0025211E" w14:paraId="1C544745" w14:textId="77777777" w:rsidTr="0025211E">
        <w:tc>
          <w:tcPr>
            <w:tcW w:w="8778" w:type="dxa"/>
          </w:tcPr>
          <w:p w14:paraId="337C5ABD" w14:textId="77777777" w:rsidR="00D035BA" w:rsidRDefault="00D035BA" w:rsidP="0083390A">
            <w:pPr>
              <w:spacing w:line="276" w:lineRule="auto"/>
            </w:pPr>
          </w:p>
          <w:p w14:paraId="4AA50F36" w14:textId="6216C030" w:rsidR="0025211E" w:rsidRDefault="0025211E" w:rsidP="0083390A">
            <w:pPr>
              <w:spacing w:after="120" w:line="276" w:lineRule="auto"/>
              <w:rPr>
                <w:rFonts w:ascii="Arial" w:eastAsia="Arial" w:hAnsi="Arial" w:cs="Arial"/>
                <w:b/>
                <w:sz w:val="32"/>
              </w:rPr>
            </w:pPr>
            <w:r w:rsidRPr="00B57D3C">
              <w:rPr>
                <w:rFonts w:ascii="Arial" w:eastAsia="Arial" w:hAnsi="Arial" w:cs="Arial"/>
                <w:b/>
                <w:sz w:val="32"/>
              </w:rPr>
              <w:lastRenderedPageBreak/>
              <w:t>Proposal 2C: 750mm width restriction for vehicles that operate on the footpath – Questions for your submission</w:t>
            </w:r>
            <w:r w:rsidR="005F163A">
              <w:rPr>
                <w:rFonts w:ascii="Arial" w:eastAsia="Arial" w:hAnsi="Arial" w:cs="Arial"/>
                <w:b/>
                <w:sz w:val="32"/>
              </w:rPr>
              <w:t>:</w:t>
            </w:r>
          </w:p>
          <w:p w14:paraId="1DD7EAE6" w14:textId="77777777" w:rsidR="005F163A" w:rsidRPr="00B57D3C" w:rsidRDefault="005F163A" w:rsidP="005F163A">
            <w:pPr>
              <w:spacing w:after="120"/>
              <w:rPr>
                <w:rFonts w:ascii="Arial" w:eastAsia="Arial" w:hAnsi="Arial" w:cs="Arial"/>
                <w:b/>
                <w:sz w:val="32"/>
              </w:rPr>
            </w:pPr>
          </w:p>
          <w:p w14:paraId="39457863" w14:textId="77777777" w:rsidR="0025211E" w:rsidRPr="00C87D0C" w:rsidRDefault="0025211E" w:rsidP="0083390A">
            <w:pPr>
              <w:numPr>
                <w:ilvl w:val="0"/>
                <w:numId w:val="72"/>
              </w:numPr>
              <w:spacing w:after="120" w:line="276" w:lineRule="auto"/>
              <w:contextualSpacing/>
              <w:rPr>
                <w:rFonts w:ascii="Arial" w:eastAsia="Arial" w:hAnsi="Arial" w:cs="Arial"/>
                <w:sz w:val="28"/>
              </w:rPr>
            </w:pPr>
            <w:bookmarkStart w:id="56" w:name="_Hlk27136581"/>
            <w:r w:rsidRPr="00C87D0C">
              <w:rPr>
                <w:rFonts w:ascii="Arial" w:eastAsia="Arial" w:hAnsi="Arial" w:cs="Arial"/>
                <w:sz w:val="28"/>
              </w:rPr>
              <w:t>Do you agree with the proposed maximum width measurement of 750mm (except for wheelchairs) for device</w:t>
            </w:r>
            <w:r w:rsidR="007071A6" w:rsidRPr="00C87D0C">
              <w:rPr>
                <w:rFonts w:ascii="Arial" w:eastAsia="Arial" w:hAnsi="Arial" w:cs="Arial"/>
                <w:sz w:val="28"/>
              </w:rPr>
              <w:t>s</w:t>
            </w:r>
            <w:r w:rsidRPr="00C87D0C">
              <w:rPr>
                <w:rFonts w:ascii="Arial" w:eastAsia="Arial" w:hAnsi="Arial" w:cs="Arial"/>
                <w:sz w:val="28"/>
              </w:rPr>
              <w:t xml:space="preserve"> on the footpath? Should this maximum width limit be wider/narrower?</w:t>
            </w:r>
          </w:p>
          <w:p w14:paraId="39284BC7" w14:textId="77777777" w:rsidR="0025211E" w:rsidRPr="00C87D0C" w:rsidRDefault="0025211E" w:rsidP="0083390A">
            <w:pPr>
              <w:spacing w:after="120" w:line="276" w:lineRule="auto"/>
              <w:ind w:left="720"/>
              <w:contextualSpacing/>
              <w:rPr>
                <w:rFonts w:ascii="Arial" w:eastAsia="Arial" w:hAnsi="Arial" w:cs="Arial"/>
                <w:sz w:val="28"/>
              </w:rPr>
            </w:pPr>
          </w:p>
          <w:p w14:paraId="59EFD4A7" w14:textId="77777777" w:rsidR="0025211E" w:rsidRPr="00C87D0C" w:rsidRDefault="0025211E" w:rsidP="0083390A">
            <w:pPr>
              <w:numPr>
                <w:ilvl w:val="0"/>
                <w:numId w:val="72"/>
              </w:numPr>
              <w:spacing w:after="120" w:line="276" w:lineRule="auto"/>
              <w:contextualSpacing/>
              <w:rPr>
                <w:rFonts w:ascii="Arial" w:eastAsia="Arial" w:hAnsi="Arial" w:cs="Arial"/>
                <w:sz w:val="28"/>
              </w:rPr>
            </w:pPr>
            <w:r w:rsidRPr="00C87D0C">
              <w:rPr>
                <w:rFonts w:ascii="Arial" w:eastAsia="Arial" w:hAnsi="Arial" w:cs="Arial"/>
                <w:sz w:val="28"/>
              </w:rPr>
              <w:t>Do you use a mobility device? If yes, what is the width of your device? Would the proposed width restriction impact you?</w:t>
            </w:r>
          </w:p>
          <w:p w14:paraId="60BDEFD2" w14:textId="77777777" w:rsidR="0025211E" w:rsidRPr="00C87D0C" w:rsidRDefault="0025211E" w:rsidP="0083390A">
            <w:pPr>
              <w:spacing w:after="120" w:line="276" w:lineRule="auto"/>
              <w:contextualSpacing/>
              <w:rPr>
                <w:rFonts w:ascii="Arial" w:eastAsia="Arial" w:hAnsi="Arial" w:cs="Arial"/>
                <w:sz w:val="28"/>
              </w:rPr>
            </w:pPr>
          </w:p>
          <w:p w14:paraId="71A62D5E" w14:textId="77777777" w:rsidR="0025211E" w:rsidRPr="00C87D0C" w:rsidRDefault="0025211E" w:rsidP="0083390A">
            <w:pPr>
              <w:numPr>
                <w:ilvl w:val="0"/>
                <w:numId w:val="72"/>
              </w:numPr>
              <w:spacing w:after="120" w:line="276" w:lineRule="auto"/>
              <w:contextualSpacing/>
              <w:rPr>
                <w:rFonts w:ascii="Arial" w:eastAsia="Arial" w:hAnsi="Arial" w:cs="Arial"/>
                <w:sz w:val="28"/>
              </w:rPr>
            </w:pPr>
            <w:r w:rsidRPr="00C87D0C">
              <w:rPr>
                <w:rFonts w:ascii="Arial" w:eastAsia="Arial" w:hAnsi="Arial" w:cs="Arial"/>
                <w:sz w:val="28"/>
              </w:rPr>
              <w:t>Should the maximum width limit apply to mobility devices? Why/why not?</w:t>
            </w:r>
          </w:p>
          <w:bookmarkEnd w:id="56"/>
          <w:p w14:paraId="0F276670" w14:textId="77777777" w:rsidR="0025211E" w:rsidRPr="00C87D0C" w:rsidRDefault="0025211E" w:rsidP="0083390A">
            <w:pPr>
              <w:spacing w:after="120" w:line="276" w:lineRule="auto"/>
              <w:ind w:left="720"/>
              <w:contextualSpacing/>
              <w:rPr>
                <w:rFonts w:ascii="Arial" w:eastAsia="Arial" w:hAnsi="Arial" w:cs="Arial"/>
                <w:sz w:val="28"/>
              </w:rPr>
            </w:pPr>
          </w:p>
          <w:p w14:paraId="149FD80A" w14:textId="27405A53" w:rsidR="00D86760" w:rsidRPr="00C87D0C" w:rsidRDefault="0025211E" w:rsidP="00D86760">
            <w:pPr>
              <w:numPr>
                <w:ilvl w:val="0"/>
                <w:numId w:val="72"/>
              </w:numPr>
              <w:spacing w:before="120" w:line="276" w:lineRule="auto"/>
              <w:contextualSpacing/>
              <w:rPr>
                <w:rFonts w:ascii="Arial" w:eastAsia="Arial" w:hAnsi="Arial" w:cs="Arial"/>
                <w:sz w:val="28"/>
              </w:rPr>
            </w:pPr>
            <w:bookmarkStart w:id="57" w:name="_Hlk34123445"/>
            <w:r w:rsidRPr="00C87D0C">
              <w:rPr>
                <w:rFonts w:ascii="Arial" w:eastAsia="Arial" w:hAnsi="Arial" w:cs="Arial"/>
                <w:sz w:val="28"/>
              </w:rPr>
              <w:t xml:space="preserve">We propose that people who already own a device wider than 750mm could apply for an exemption. This document also considers three alternative approaches to </w:t>
            </w:r>
            <w:r w:rsidRPr="00C87D0C">
              <w:rPr>
                <w:rFonts w:ascii="Arial" w:eastAsia="Arial" w:hAnsi="Arial" w:cs="Arial"/>
                <w:iCs/>
                <w:sz w:val="28"/>
              </w:rPr>
              <w:t xml:space="preserve">mitigate </w:t>
            </w:r>
            <w:r w:rsidRPr="00C87D0C">
              <w:rPr>
                <w:rFonts w:ascii="Arial" w:eastAsia="Arial" w:hAnsi="Arial" w:cs="Arial"/>
                <w:sz w:val="28"/>
              </w:rPr>
              <w:t>the impact on existing device owners</w:t>
            </w:r>
            <w:r w:rsidRPr="00C87D0C">
              <w:rPr>
                <w:rFonts w:ascii="Arial" w:eastAsia="Arial" w:hAnsi="Arial" w:cs="Arial"/>
                <w:iCs/>
                <w:sz w:val="28"/>
              </w:rPr>
              <w:t>:</w:t>
            </w:r>
          </w:p>
          <w:p w14:paraId="1A00328C" w14:textId="77777777" w:rsidR="00D86760" w:rsidRPr="00C87D0C" w:rsidRDefault="00D86760" w:rsidP="00D86760">
            <w:pPr>
              <w:spacing w:before="120" w:line="276" w:lineRule="auto"/>
              <w:ind w:left="720"/>
              <w:contextualSpacing/>
              <w:rPr>
                <w:rFonts w:ascii="Arial" w:eastAsia="Arial" w:hAnsi="Arial" w:cs="Arial"/>
                <w:sz w:val="28"/>
              </w:rPr>
            </w:pPr>
          </w:p>
          <w:p w14:paraId="6C6B338C" w14:textId="6AD5FB8A" w:rsidR="0025211E" w:rsidRPr="00C87D0C" w:rsidRDefault="0025211E" w:rsidP="0083390A">
            <w:pPr>
              <w:numPr>
                <w:ilvl w:val="1"/>
                <w:numId w:val="72"/>
              </w:numPr>
              <w:spacing w:before="120" w:line="276" w:lineRule="auto"/>
              <w:contextualSpacing/>
              <w:rPr>
                <w:rFonts w:ascii="Arial" w:eastAsia="Calibri" w:hAnsi="Arial" w:cs="Arial"/>
                <w:sz w:val="28"/>
              </w:rPr>
            </w:pPr>
            <w:r w:rsidRPr="00C87D0C">
              <w:rPr>
                <w:rFonts w:ascii="Arial" w:eastAsia="Calibri" w:hAnsi="Arial" w:cs="Arial"/>
                <w:sz w:val="28"/>
              </w:rPr>
              <w:t>mobility devices purchased before the rule changes could be automatically exempt from the width limit.</w:t>
            </w:r>
          </w:p>
          <w:p w14:paraId="2E1FD1B9" w14:textId="77777777" w:rsidR="00D86760" w:rsidRPr="00C87D0C" w:rsidRDefault="00D86760" w:rsidP="00D86760">
            <w:pPr>
              <w:spacing w:before="120" w:line="276" w:lineRule="auto"/>
              <w:ind w:left="1440"/>
              <w:contextualSpacing/>
              <w:rPr>
                <w:rFonts w:ascii="Arial" w:eastAsia="Calibri" w:hAnsi="Arial" w:cs="Arial"/>
                <w:sz w:val="28"/>
              </w:rPr>
            </w:pPr>
          </w:p>
          <w:p w14:paraId="67A57060" w14:textId="15BD71F6" w:rsidR="0025211E" w:rsidRPr="00C87D0C" w:rsidRDefault="0025211E" w:rsidP="0083390A">
            <w:pPr>
              <w:numPr>
                <w:ilvl w:val="1"/>
                <w:numId w:val="72"/>
              </w:numPr>
              <w:spacing w:before="120" w:line="276" w:lineRule="auto"/>
              <w:contextualSpacing/>
              <w:rPr>
                <w:rFonts w:ascii="Arial" w:eastAsia="Calibri" w:hAnsi="Arial" w:cs="Arial"/>
                <w:sz w:val="28"/>
              </w:rPr>
            </w:pPr>
            <w:r w:rsidRPr="00C87D0C">
              <w:rPr>
                <w:rFonts w:ascii="Arial" w:eastAsia="Calibri" w:hAnsi="Arial" w:cs="Arial"/>
                <w:sz w:val="28"/>
              </w:rPr>
              <w:t>The Transport Agency could declare certain wider devices to be mobility devices under section 168A of the Land Transport Act, and exclude them from width requirements, or</w:t>
            </w:r>
          </w:p>
          <w:p w14:paraId="18652EDB" w14:textId="77777777" w:rsidR="00D86760" w:rsidRPr="00C87D0C" w:rsidRDefault="00D86760" w:rsidP="00D86760">
            <w:pPr>
              <w:pStyle w:val="ListParagraph"/>
              <w:rPr>
                <w:rFonts w:ascii="Arial" w:eastAsia="Calibri" w:hAnsi="Arial" w:cs="Arial"/>
                <w:sz w:val="28"/>
              </w:rPr>
            </w:pPr>
          </w:p>
          <w:p w14:paraId="1FC9B659" w14:textId="77777777" w:rsidR="00D86760" w:rsidRPr="00C87D0C" w:rsidRDefault="00D86760" w:rsidP="00D86760">
            <w:pPr>
              <w:spacing w:before="120" w:line="276" w:lineRule="auto"/>
              <w:ind w:left="1440"/>
              <w:contextualSpacing/>
              <w:rPr>
                <w:rFonts w:ascii="Arial" w:eastAsia="Calibri" w:hAnsi="Arial" w:cs="Arial"/>
                <w:sz w:val="28"/>
              </w:rPr>
            </w:pPr>
          </w:p>
          <w:p w14:paraId="18D6BD1D" w14:textId="6A766037" w:rsidR="0025211E" w:rsidRPr="00C87D0C" w:rsidRDefault="0025211E" w:rsidP="005F163A">
            <w:pPr>
              <w:numPr>
                <w:ilvl w:val="1"/>
                <w:numId w:val="72"/>
              </w:numPr>
              <w:spacing w:before="120" w:line="276" w:lineRule="auto"/>
              <w:contextualSpacing/>
              <w:rPr>
                <w:rFonts w:ascii="Arial" w:eastAsia="Calibri" w:hAnsi="Arial" w:cs="Arial"/>
                <w:sz w:val="28"/>
              </w:rPr>
            </w:pPr>
            <w:r w:rsidRPr="00C87D0C">
              <w:rPr>
                <w:rFonts w:ascii="Arial" w:eastAsia="Calibri" w:hAnsi="Arial" w:cs="Arial"/>
                <w:sz w:val="28"/>
              </w:rPr>
              <w:t xml:space="preserve">Apply a separate width limit to mobility devices. </w:t>
            </w:r>
            <w:bookmarkEnd w:id="57"/>
          </w:p>
          <w:p w14:paraId="67F0831F" w14:textId="77777777" w:rsidR="00D86760" w:rsidRPr="00C87D0C" w:rsidRDefault="00D86760" w:rsidP="005F163A">
            <w:pPr>
              <w:spacing w:after="120" w:line="276" w:lineRule="auto"/>
              <w:ind w:left="720"/>
              <w:contextualSpacing/>
              <w:rPr>
                <w:rFonts w:ascii="Arial" w:eastAsia="Arial" w:hAnsi="Arial" w:cs="Arial"/>
                <w:sz w:val="28"/>
              </w:rPr>
            </w:pPr>
          </w:p>
          <w:p w14:paraId="06CDB2E2" w14:textId="7CC335B6" w:rsidR="0025211E" w:rsidRPr="005F163A" w:rsidRDefault="0025211E" w:rsidP="005F163A">
            <w:pPr>
              <w:spacing w:after="120" w:line="276" w:lineRule="auto"/>
              <w:ind w:left="720"/>
              <w:contextualSpacing/>
              <w:rPr>
                <w:rFonts w:ascii="Arial" w:eastAsia="Arial" w:hAnsi="Arial" w:cs="Arial"/>
                <w:sz w:val="32"/>
              </w:rPr>
            </w:pPr>
            <w:r w:rsidRPr="00C87D0C">
              <w:rPr>
                <w:rFonts w:ascii="Arial" w:eastAsia="Arial" w:hAnsi="Arial" w:cs="Arial"/>
                <w:sz w:val="28"/>
              </w:rPr>
              <w:t>Which is your preferred option? Do you have any comments on these alternatives?</w:t>
            </w:r>
          </w:p>
        </w:tc>
      </w:tr>
    </w:tbl>
    <w:p w14:paraId="48D1B561" w14:textId="10E32DC8" w:rsidR="00E843DD" w:rsidRDefault="00E843DD" w:rsidP="0083390A">
      <w:pPr>
        <w:spacing w:line="276" w:lineRule="auto"/>
      </w:pPr>
    </w:p>
    <w:p w14:paraId="55B6C2BA" w14:textId="77777777" w:rsidR="00D86760" w:rsidRDefault="00D86760" w:rsidP="0083390A">
      <w:pPr>
        <w:spacing w:line="276" w:lineRule="auto"/>
      </w:pPr>
    </w:p>
    <w:p w14:paraId="30281877" w14:textId="77777777" w:rsidR="0025211E" w:rsidRPr="00B57D3C" w:rsidRDefault="0025211E" w:rsidP="0083390A">
      <w:pPr>
        <w:pStyle w:val="Heading2"/>
        <w:spacing w:line="276" w:lineRule="auto"/>
        <w:rPr>
          <w:sz w:val="32"/>
          <w:szCs w:val="32"/>
        </w:rPr>
      </w:pPr>
      <w:bookmarkStart w:id="58" w:name="_Toc34666336"/>
      <w:r w:rsidRPr="00B57D3C">
        <w:rPr>
          <w:sz w:val="32"/>
          <w:szCs w:val="32"/>
        </w:rPr>
        <w:lastRenderedPageBreak/>
        <w:t>Proposal 3: Establish a national framework for the use of shared paths and cycle paths</w:t>
      </w:r>
      <w:bookmarkEnd w:id="58"/>
    </w:p>
    <w:p w14:paraId="0D3F58FD" w14:textId="77777777" w:rsidR="0025211E" w:rsidRPr="00B57D3C" w:rsidRDefault="0025211E" w:rsidP="00706B01">
      <w:pPr>
        <w:spacing w:before="120" w:after="0" w:line="360" w:lineRule="auto"/>
        <w:rPr>
          <w:rFonts w:ascii="Arial" w:eastAsia="Arial" w:hAnsi="Arial" w:cs="Arial"/>
          <w:b/>
          <w:i/>
          <w:iCs/>
          <w:color w:val="2575AE"/>
          <w:sz w:val="32"/>
          <w:szCs w:val="32"/>
        </w:rPr>
      </w:pPr>
      <w:r w:rsidRPr="00B57D3C">
        <w:rPr>
          <w:rFonts w:ascii="Arial" w:eastAsia="Arial" w:hAnsi="Arial" w:cs="Arial"/>
          <w:b/>
          <w:i/>
          <w:iCs/>
          <w:color w:val="2575AE"/>
          <w:sz w:val="32"/>
          <w:szCs w:val="32"/>
        </w:rPr>
        <w:t>Current state: Shared Paths</w:t>
      </w:r>
    </w:p>
    <w:p w14:paraId="506D0090" w14:textId="497787CB" w:rsidR="00E843DD"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A shared path (figure 3A) is a path that may be used by:</w:t>
      </w:r>
    </w:p>
    <w:p w14:paraId="00BB68D6" w14:textId="77777777" w:rsidR="0025211E" w:rsidRPr="00B57D3C" w:rsidRDefault="0025211E" w:rsidP="00706B01">
      <w:pPr>
        <w:numPr>
          <w:ilvl w:val="0"/>
          <w:numId w:val="73"/>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pedestrians</w:t>
      </w:r>
    </w:p>
    <w:p w14:paraId="30B18906" w14:textId="77777777" w:rsidR="0025211E" w:rsidRPr="00B57D3C" w:rsidRDefault="0025211E" w:rsidP="00706B01">
      <w:pPr>
        <w:numPr>
          <w:ilvl w:val="0"/>
          <w:numId w:val="73"/>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cycles</w:t>
      </w:r>
    </w:p>
    <w:p w14:paraId="25E27643" w14:textId="77777777" w:rsidR="0025211E" w:rsidRPr="00B57D3C" w:rsidRDefault="0025211E" w:rsidP="00706B01">
      <w:pPr>
        <w:numPr>
          <w:ilvl w:val="0"/>
          <w:numId w:val="73"/>
        </w:numPr>
        <w:spacing w:before="120" w:after="0" w:line="360" w:lineRule="auto"/>
        <w:ind w:left="714" w:hanging="357"/>
        <w:contextualSpacing/>
        <w:rPr>
          <w:rFonts w:ascii="Arial" w:eastAsia="Calibri" w:hAnsi="Arial" w:cs="Arial"/>
          <w:sz w:val="32"/>
          <w:szCs w:val="32"/>
        </w:rPr>
      </w:pPr>
      <w:r w:rsidRPr="00B57D3C">
        <w:rPr>
          <w:rFonts w:ascii="Arial" w:eastAsia="Calibri" w:hAnsi="Arial" w:cs="Arial"/>
          <w:sz w:val="32"/>
          <w:szCs w:val="32"/>
        </w:rPr>
        <w:t>mobility devices</w:t>
      </w:r>
    </w:p>
    <w:p w14:paraId="7BDFA777" w14:textId="77777777" w:rsidR="0025211E" w:rsidRPr="00B57D3C" w:rsidRDefault="0025211E" w:rsidP="00706B01">
      <w:pPr>
        <w:numPr>
          <w:ilvl w:val="0"/>
          <w:numId w:val="73"/>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 xml:space="preserve">wheeled recreational devices. </w:t>
      </w:r>
    </w:p>
    <w:p w14:paraId="653E1CF8" w14:textId="77777777" w:rsidR="00745218" w:rsidRPr="00B57D3C" w:rsidRDefault="00745218" w:rsidP="00706B01">
      <w:pPr>
        <w:spacing w:before="120" w:after="0" w:line="360" w:lineRule="auto"/>
        <w:rPr>
          <w:rFonts w:ascii="Arial" w:eastAsia="Calibri" w:hAnsi="Arial" w:cs="Arial"/>
          <w:sz w:val="32"/>
          <w:szCs w:val="32"/>
        </w:rPr>
      </w:pPr>
    </w:p>
    <w:p w14:paraId="00238303" w14:textId="0B3110E9" w:rsidR="00E843DD"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A sign or marking can be used to: </w:t>
      </w:r>
    </w:p>
    <w:p w14:paraId="6D65B625" w14:textId="77777777" w:rsidR="0025211E" w:rsidRPr="00B57D3C" w:rsidRDefault="0025211E" w:rsidP="00706B01">
      <w:pPr>
        <w:numPr>
          <w:ilvl w:val="0"/>
          <w:numId w:val="74"/>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prioritise particular users like pedestrians or cycles, or to</w:t>
      </w:r>
    </w:p>
    <w:p w14:paraId="7209A226" w14:textId="77777777" w:rsidR="0025211E" w:rsidRPr="00B57D3C" w:rsidRDefault="0025211E" w:rsidP="00706B01">
      <w:pPr>
        <w:numPr>
          <w:ilvl w:val="0"/>
          <w:numId w:val="74"/>
        </w:numPr>
        <w:spacing w:before="120" w:after="0" w:line="360" w:lineRule="auto"/>
        <w:contextualSpacing/>
        <w:rPr>
          <w:rFonts w:ascii="Arial" w:eastAsia="Calibri" w:hAnsi="Arial" w:cs="Arial"/>
          <w:sz w:val="32"/>
          <w:szCs w:val="32"/>
        </w:rPr>
      </w:pPr>
      <w:r w:rsidRPr="00B57D3C">
        <w:rPr>
          <w:rFonts w:ascii="Arial" w:eastAsia="Calibri" w:hAnsi="Arial" w:cs="Arial"/>
          <w:sz w:val="32"/>
          <w:szCs w:val="32"/>
        </w:rPr>
        <w:t xml:space="preserve">exclude some users. </w:t>
      </w:r>
      <w:r w:rsidRPr="00B57D3C">
        <w:rPr>
          <w:rFonts w:ascii="Arial" w:eastAsia="Calibri" w:hAnsi="Arial" w:cs="Arial"/>
          <w:sz w:val="32"/>
          <w:szCs w:val="32"/>
        </w:rPr>
        <w:tab/>
      </w:r>
    </w:p>
    <w:p w14:paraId="769E8C01" w14:textId="77777777" w:rsidR="0025211E" w:rsidRPr="00B57D3C" w:rsidRDefault="0025211E" w:rsidP="00706B01">
      <w:pPr>
        <w:spacing w:before="240" w:after="0" w:line="360" w:lineRule="auto"/>
        <w:rPr>
          <w:rFonts w:ascii="Arial" w:eastAsia="Arial" w:hAnsi="Arial" w:cs="Arial"/>
          <w:b/>
          <w:i/>
          <w:iCs/>
          <w:color w:val="2575AE"/>
          <w:sz w:val="32"/>
          <w:szCs w:val="32"/>
        </w:rPr>
      </w:pPr>
      <w:r w:rsidRPr="00B57D3C">
        <w:rPr>
          <w:rFonts w:ascii="Arial" w:eastAsia="Arial" w:hAnsi="Arial" w:cs="Arial"/>
          <w:b/>
          <w:i/>
          <w:iCs/>
          <w:color w:val="2575AE"/>
          <w:sz w:val="32"/>
          <w:szCs w:val="32"/>
        </w:rPr>
        <w:t>Current state: Cycle paths</w:t>
      </w:r>
    </w:p>
    <w:p w14:paraId="3B6DFA79"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A cycle path (figure 3B) is a part of the road that is physically separated from motor vehicle traffic. They’re generally located next to the roadway. Cycle paths are intended for cycles, but pedestrians and mobility devices can use them if a footpath is unavailable. Cycle lanes, by comparison, are painted lanes within the roadway, not separated from the rest of traffic.</w:t>
      </w:r>
    </w:p>
    <w:p w14:paraId="052ED465" w14:textId="77777777" w:rsidR="0025211E" w:rsidRDefault="0025211E" w:rsidP="0025211E">
      <w:pPr>
        <w:spacing w:before="120" w:after="0" w:line="22" w:lineRule="atLeast"/>
        <w:rPr>
          <w:rFonts w:ascii="Arial" w:eastAsia="Calibri" w:hAnsi="Arial" w:cs="Arial"/>
        </w:rPr>
      </w:pPr>
    </w:p>
    <w:p w14:paraId="7096D166" w14:textId="77777777" w:rsidR="0025211E" w:rsidRPr="0025211E" w:rsidRDefault="0025211E" w:rsidP="0025211E">
      <w:pPr>
        <w:spacing w:before="120" w:after="0" w:line="22" w:lineRule="atLeast"/>
        <w:rPr>
          <w:rFonts w:ascii="Arial" w:eastAsia="Calibri" w:hAnsi="Arial" w:cs="Arial"/>
        </w:rPr>
      </w:pPr>
    </w:p>
    <w:p w14:paraId="64EC246C" w14:textId="77777777" w:rsidR="0025211E" w:rsidRDefault="0025211E" w:rsidP="0025211E">
      <w:r w:rsidRPr="0025211E">
        <w:rPr>
          <w:rFonts w:ascii="Arial" w:eastAsia="Calibri" w:hAnsi="Arial" w:cs="Arial"/>
          <w:noProof/>
          <w:lang w:eastAsia="en-NZ"/>
        </w:rPr>
        <w:lastRenderedPageBreak/>
        <w:drawing>
          <wp:inline distT="0" distB="0" distL="0" distR="0" wp14:anchorId="16A876D8" wp14:editId="57E3F27E">
            <wp:extent cx="2520020" cy="2520000"/>
            <wp:effectExtent l="0" t="0" r="0" b="0"/>
            <wp:doc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pic:cNvPicPr>
                      <a:picLocks noChangeAspect="1"/>
                    </pic:cNvPicPr>
                  </pic:nvPicPr>
                  <pic:blipFill rotWithShape="1">
                    <a:blip r:embed="rId35" cstate="print">
                      <a:extLst>
                        <a:ext uri="{28A0092B-C50C-407E-A947-70E740481C1C}">
                          <a14:useLocalDpi xmlns:a14="http://schemas.microsoft.com/office/drawing/2010/main" val="0"/>
                        </a:ext>
                      </a:extLst>
                    </a:blip>
                    <a:srcRect l="10025" t="453" r="15640" b="453"/>
                    <a:stretch/>
                  </pic:blipFill>
                  <pic:spPr bwMode="auto">
                    <a:xfrm>
                      <a:off x="0" y="0"/>
                      <a:ext cx="2520020" cy="252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25211E">
        <w:rPr>
          <w:rFonts w:ascii="Arial" w:eastAsia="Calibri" w:hAnsi="Arial" w:cs="Arial"/>
          <w:noProof/>
          <w:lang w:eastAsia="en-NZ"/>
        </w:rPr>
        <w:drawing>
          <wp:inline distT="0" distB="0" distL="0" distR="0" wp14:anchorId="5EDAA430" wp14:editId="04D9AC2B">
            <wp:extent cx="2519133" cy="2520000"/>
            <wp:effectExtent l="0" t="0" r="0" b="0"/>
            <wp:docPr id="321" name="Picture 321" descr="Cyclists ride on a piece of road separated from the motor traffic by curbs. The cycle path has two lanes with markings  that cyclists are the intended users. Arrows indicate the travel direction for each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yclists ride on a piece of road separated from the motor traffic by curbs. The cycle path has two lanes with markings  that cyclists are the intended users. Arrows indicate the travel direction for each lane."/>
                    <pic:cNvPicPr>
                      <a:picLocks noChangeAspect="1"/>
                    </pic:cNvPicPr>
                  </pic:nvPicPr>
                  <pic:blipFill rotWithShape="1">
                    <a:blip r:embed="rId36" cstate="print">
                      <a:extLst>
                        <a:ext uri="{28A0092B-C50C-407E-A947-70E740481C1C}">
                          <a14:useLocalDpi xmlns:a14="http://schemas.microsoft.com/office/drawing/2010/main" val="0"/>
                        </a:ext>
                      </a:extLst>
                    </a:blip>
                    <a:srcRect l="20832" t="351" r="15701"/>
                    <a:stretch/>
                  </pic:blipFill>
                  <pic:spPr bwMode="auto">
                    <a:xfrm>
                      <a:off x="0" y="0"/>
                      <a:ext cx="2519133" cy="2520000"/>
                    </a:xfrm>
                    <a:prstGeom prst="rect">
                      <a:avLst/>
                    </a:prstGeom>
                    <a:ln>
                      <a:noFill/>
                    </a:ln>
                    <a:extLst>
                      <a:ext uri="{53640926-AAD7-44D8-BBD7-CCE9431645EC}">
                        <a14:shadowObscured xmlns:a14="http://schemas.microsoft.com/office/drawing/2010/main"/>
                      </a:ext>
                    </a:extLst>
                  </pic:spPr>
                </pic:pic>
              </a:graphicData>
            </a:graphic>
          </wp:inline>
        </w:drawing>
      </w:r>
    </w:p>
    <w:p w14:paraId="37244E96" w14:textId="37430958" w:rsidR="0025211E" w:rsidRPr="0025211E" w:rsidRDefault="0025211E" w:rsidP="00B57D3C">
      <w:pPr>
        <w:spacing w:line="22" w:lineRule="atLeast"/>
        <w:jc w:val="center"/>
        <w:rPr>
          <w:rFonts w:ascii="Arial" w:eastAsia="Arial" w:hAnsi="Arial" w:cs="Arial"/>
          <w:bCs/>
          <w:i/>
          <w:iCs/>
        </w:rPr>
      </w:pPr>
      <w:bookmarkStart w:id="59" w:name="_Hlk26029375"/>
      <w:r w:rsidRPr="00B57D3C">
        <w:rPr>
          <w:rFonts w:ascii="Arial" w:eastAsia="Arial" w:hAnsi="Arial" w:cs="Arial"/>
          <w:bCs/>
          <w:i/>
          <w:iCs/>
          <w:sz w:val="28"/>
        </w:rPr>
        <w:t>Figure 3A: A shared path</w:t>
      </w:r>
      <w:r w:rsidRPr="00B57D3C">
        <w:rPr>
          <w:rFonts w:ascii="Arial" w:eastAsia="Arial" w:hAnsi="Arial" w:cs="Arial"/>
          <w:bCs/>
          <w:i/>
          <w:iCs/>
          <w:sz w:val="18"/>
        </w:rPr>
        <w:tab/>
      </w:r>
      <w:r w:rsidRPr="00B57D3C">
        <w:rPr>
          <w:rFonts w:ascii="Arial" w:eastAsia="Arial" w:hAnsi="Arial" w:cs="Arial"/>
          <w:bCs/>
          <w:i/>
          <w:iCs/>
          <w:sz w:val="18"/>
        </w:rPr>
        <w:tab/>
      </w:r>
      <w:r>
        <w:rPr>
          <w:rFonts w:ascii="Arial" w:eastAsia="Arial" w:hAnsi="Arial" w:cs="Arial"/>
          <w:bCs/>
          <w:i/>
          <w:iCs/>
        </w:rPr>
        <w:tab/>
      </w:r>
      <w:r>
        <w:rPr>
          <w:rFonts w:ascii="Arial" w:eastAsia="Arial" w:hAnsi="Arial" w:cs="Arial"/>
          <w:bCs/>
          <w:i/>
          <w:iCs/>
        </w:rPr>
        <w:tab/>
      </w:r>
      <w:bookmarkStart w:id="60" w:name="_Hlk26029396"/>
      <w:r w:rsidRPr="00B57D3C">
        <w:rPr>
          <w:rFonts w:ascii="Arial" w:eastAsia="Arial" w:hAnsi="Arial" w:cs="Arial"/>
          <w:bCs/>
          <w:i/>
          <w:iCs/>
          <w:sz w:val="28"/>
        </w:rPr>
        <w:t>Figure 3B: A cycle path</w:t>
      </w:r>
      <w:bookmarkEnd w:id="60"/>
    </w:p>
    <w:bookmarkEnd w:id="59"/>
    <w:p w14:paraId="018031E9" w14:textId="77777777" w:rsidR="00706B01" w:rsidRDefault="00706B01" w:rsidP="0083390A">
      <w:pPr>
        <w:spacing w:before="120" w:after="0" w:line="276" w:lineRule="auto"/>
        <w:rPr>
          <w:rFonts w:ascii="Arial" w:eastAsia="Arial" w:hAnsi="Arial" w:cs="Times New Roman"/>
          <w:i/>
          <w:iCs/>
          <w:color w:val="2575AE"/>
          <w:sz w:val="32"/>
        </w:rPr>
      </w:pPr>
    </w:p>
    <w:p w14:paraId="06E7B486" w14:textId="74627DC7" w:rsidR="0025211E" w:rsidRPr="00B57D3C" w:rsidRDefault="0025211E" w:rsidP="00706B01">
      <w:pPr>
        <w:spacing w:before="12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Issues with the use shared paths and cycle paths</w:t>
      </w:r>
    </w:p>
    <w:p w14:paraId="02053EF7" w14:textId="77777777" w:rsidR="0025211E" w:rsidRPr="00B57D3C" w:rsidRDefault="0025211E" w:rsidP="00706B01">
      <w:pPr>
        <w:spacing w:before="120" w:after="0" w:line="360" w:lineRule="auto"/>
        <w:rPr>
          <w:rFonts w:ascii="Arial" w:eastAsia="Calibri" w:hAnsi="Arial" w:cs="Arial"/>
          <w:sz w:val="32"/>
        </w:rPr>
      </w:pPr>
      <w:r w:rsidRPr="00B57D3C">
        <w:rPr>
          <w:rFonts w:ascii="Arial" w:eastAsia="Calibri" w:hAnsi="Arial" w:cs="Arial"/>
          <w:sz w:val="32"/>
        </w:rPr>
        <w:t xml:space="preserve">Like the footpath, we’re seeing a greater number and variety of different devices using shared paths and cycle paths. Current rules don’t adequately explain who has priority on a shared path or cycle path, or what speeds they should travel at to ensure the safety of others on the path. </w:t>
      </w:r>
    </w:p>
    <w:p w14:paraId="1E4D4BBF" w14:textId="77777777" w:rsidR="0025211E" w:rsidRPr="00B57D3C" w:rsidRDefault="0025211E" w:rsidP="00706B01">
      <w:pPr>
        <w:spacing w:before="240" w:after="0" w:line="360" w:lineRule="auto"/>
        <w:rPr>
          <w:rFonts w:ascii="Arial" w:eastAsia="Calibri" w:hAnsi="Arial" w:cs="Arial"/>
          <w:sz w:val="32"/>
        </w:rPr>
      </w:pPr>
      <w:r w:rsidRPr="00B57D3C">
        <w:rPr>
          <w:rFonts w:ascii="Arial" w:eastAsia="Calibri" w:hAnsi="Arial" w:cs="Arial"/>
          <w:sz w:val="32"/>
        </w:rPr>
        <w:t>Shared paths and cycle paths have no prescribed speed limit. Usually, the speed limit on these paths matches the adjacent roadway, but if there’s no adjacent roadway, the speed limit is unclear. Likewise, while cycle paths are typically used by cycles, when there are many different devices on a shared path it’s unclear who has right of way.</w:t>
      </w:r>
    </w:p>
    <w:p w14:paraId="2A457B8F" w14:textId="77777777" w:rsidR="00745218" w:rsidRPr="00B57D3C" w:rsidRDefault="00745218" w:rsidP="00706B01">
      <w:pPr>
        <w:spacing w:before="240" w:after="0" w:line="360" w:lineRule="auto"/>
        <w:rPr>
          <w:rFonts w:ascii="Arial" w:eastAsia="Arial" w:hAnsi="Arial" w:cs="Times New Roman"/>
          <w:i/>
          <w:iCs/>
          <w:color w:val="2575AE"/>
          <w:sz w:val="32"/>
        </w:rPr>
      </w:pPr>
    </w:p>
    <w:p w14:paraId="165F92D7" w14:textId="1AEA5181" w:rsidR="0025211E" w:rsidRPr="00B57D3C" w:rsidRDefault="0025211E" w:rsidP="00706B01">
      <w:pPr>
        <w:spacing w:before="24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lastRenderedPageBreak/>
        <w:t>Issues for road controlling authorities to make shared paths and cycle paths</w:t>
      </w:r>
    </w:p>
    <w:p w14:paraId="6B911247" w14:textId="77777777" w:rsidR="0025211E" w:rsidRPr="00B57D3C" w:rsidRDefault="0025211E" w:rsidP="00706B01">
      <w:pPr>
        <w:spacing w:before="240" w:after="0" w:line="360" w:lineRule="auto"/>
        <w:rPr>
          <w:rFonts w:ascii="Arial" w:eastAsia="Calibri" w:hAnsi="Arial" w:cs="Arial"/>
          <w:sz w:val="32"/>
        </w:rPr>
      </w:pPr>
      <w:r w:rsidRPr="00B57D3C">
        <w:rPr>
          <w:rFonts w:ascii="Arial" w:eastAsia="Calibri" w:hAnsi="Arial" w:cs="Arial"/>
          <w:sz w:val="32"/>
        </w:rPr>
        <w:t xml:space="preserve">The requirements for creating shared paths and cycle paths are also complex and unclear. </w:t>
      </w:r>
    </w:p>
    <w:p w14:paraId="37771545" w14:textId="77777777" w:rsidR="0025211E" w:rsidRPr="00B57D3C" w:rsidRDefault="0025211E" w:rsidP="00706B01">
      <w:pPr>
        <w:spacing w:before="240" w:after="0" w:line="360" w:lineRule="auto"/>
        <w:rPr>
          <w:rFonts w:ascii="Arial" w:eastAsia="Calibri" w:hAnsi="Arial" w:cs="Arial"/>
          <w:sz w:val="32"/>
        </w:rPr>
      </w:pPr>
      <w:r w:rsidRPr="00B57D3C">
        <w:rPr>
          <w:rFonts w:ascii="Arial" w:eastAsia="Calibri" w:hAnsi="Arial" w:cs="Arial"/>
          <w:sz w:val="32"/>
        </w:rPr>
        <w:t xml:space="preserve">To create a shared path, road controlling authorities need to create a bylaw and install signs or markings to tell people who can use the path. There are no specific enabling provisions for the creation of shared paths, except for those related to signs and markings. </w:t>
      </w:r>
    </w:p>
    <w:p w14:paraId="6E77CC0F" w14:textId="77777777" w:rsidR="0025211E" w:rsidRPr="00B57D3C" w:rsidRDefault="0025211E" w:rsidP="00706B01">
      <w:pPr>
        <w:spacing w:before="240" w:after="0" w:line="360" w:lineRule="auto"/>
        <w:rPr>
          <w:rFonts w:ascii="Arial" w:eastAsia="Calibri" w:hAnsi="Arial" w:cs="Arial"/>
          <w:sz w:val="32"/>
        </w:rPr>
      </w:pPr>
      <w:r w:rsidRPr="00B57D3C">
        <w:rPr>
          <w:rFonts w:ascii="Arial" w:eastAsia="Calibri" w:hAnsi="Arial" w:cs="Arial"/>
          <w:sz w:val="32"/>
        </w:rPr>
        <w:t xml:space="preserve">To create a cycle path, it’s unclear whether road controlling authorities should follow the requirements outlined in the Local Government Act 2002 or the requirements in the Land Transport Act 1998. </w:t>
      </w:r>
    </w:p>
    <w:p w14:paraId="04DC4D0B" w14:textId="77777777" w:rsidR="0025211E" w:rsidRPr="00B57D3C" w:rsidDel="00090FD7" w:rsidRDefault="0025211E" w:rsidP="00706B01">
      <w:pPr>
        <w:spacing w:before="240" w:after="0" w:line="360" w:lineRule="auto"/>
        <w:rPr>
          <w:rFonts w:ascii="Arial" w:eastAsia="Calibri" w:hAnsi="Arial" w:cs="Arial"/>
          <w:sz w:val="32"/>
        </w:rPr>
      </w:pPr>
      <w:r w:rsidRPr="00B57D3C">
        <w:rPr>
          <w:rFonts w:ascii="Arial" w:eastAsia="Calibri" w:hAnsi="Arial" w:cs="Arial"/>
          <w:sz w:val="32"/>
        </w:rPr>
        <w:t xml:space="preserve">In the longer-term, changes in the design of urban spaces will reduce the risks associated </w:t>
      </w:r>
      <w:r w:rsidRPr="00B57D3C" w:rsidDel="00090FD7">
        <w:rPr>
          <w:rFonts w:ascii="Arial" w:eastAsia="Calibri" w:hAnsi="Arial" w:cs="Arial"/>
          <w:sz w:val="32"/>
        </w:rPr>
        <w:t xml:space="preserve">with a greater variety </w:t>
      </w:r>
      <w:r w:rsidRPr="00B57D3C">
        <w:rPr>
          <w:rFonts w:ascii="Arial" w:eastAsia="Calibri" w:hAnsi="Arial" w:cs="Arial"/>
          <w:sz w:val="32"/>
        </w:rPr>
        <w:t>of people and devices in those</w:t>
      </w:r>
      <w:r w:rsidRPr="00B57D3C" w:rsidDel="00090FD7">
        <w:rPr>
          <w:rFonts w:ascii="Arial" w:eastAsia="Calibri" w:hAnsi="Arial" w:cs="Arial"/>
          <w:sz w:val="32"/>
        </w:rPr>
        <w:t xml:space="preserve"> spaces</w:t>
      </w:r>
      <w:r w:rsidRPr="00B57D3C">
        <w:rPr>
          <w:rFonts w:ascii="Arial" w:eastAsia="Calibri" w:hAnsi="Arial" w:cs="Arial"/>
          <w:sz w:val="32"/>
        </w:rPr>
        <w:t>. In the interim, we need to make changes to the regulatory environment on shared paths and cycle paths. These regulatory changes need to be in one, easy-to-find place to help road controlling authorities create more of these spaces.</w:t>
      </w:r>
    </w:p>
    <w:p w14:paraId="2104BB42" w14:textId="77777777" w:rsidR="00D86760" w:rsidRDefault="00D86760" w:rsidP="00706B01">
      <w:pPr>
        <w:spacing w:before="240" w:after="0" w:line="360" w:lineRule="auto"/>
        <w:rPr>
          <w:rFonts w:ascii="Arial" w:eastAsia="Arial" w:hAnsi="Arial" w:cs="Times New Roman"/>
          <w:b/>
          <w:i/>
          <w:iCs/>
          <w:color w:val="2575AE"/>
          <w:sz w:val="32"/>
        </w:rPr>
      </w:pPr>
    </w:p>
    <w:p w14:paraId="3CB97F5B" w14:textId="77777777" w:rsidR="00D86760" w:rsidRDefault="00D86760" w:rsidP="00706B01">
      <w:pPr>
        <w:spacing w:before="240" w:after="0" w:line="360" w:lineRule="auto"/>
        <w:rPr>
          <w:rFonts w:ascii="Arial" w:eastAsia="Arial" w:hAnsi="Arial" w:cs="Times New Roman"/>
          <w:b/>
          <w:i/>
          <w:iCs/>
          <w:color w:val="2575AE"/>
          <w:sz w:val="32"/>
        </w:rPr>
      </w:pPr>
    </w:p>
    <w:p w14:paraId="12846090" w14:textId="4D9087E0" w:rsidR="0025211E" w:rsidRPr="00B57D3C" w:rsidRDefault="0025211E" w:rsidP="00706B01">
      <w:pPr>
        <w:spacing w:before="240" w:after="0" w:line="360" w:lineRule="auto"/>
        <w:rPr>
          <w:rFonts w:ascii="Arial" w:eastAsia="Arial" w:hAnsi="Arial" w:cs="Times New Roman"/>
          <w:b/>
          <w:i/>
          <w:iCs/>
          <w:color w:val="2575AE"/>
          <w:sz w:val="32"/>
        </w:rPr>
      </w:pPr>
      <w:r w:rsidRPr="00B57D3C">
        <w:rPr>
          <w:rFonts w:ascii="Arial" w:eastAsia="Arial" w:hAnsi="Arial" w:cs="Times New Roman"/>
          <w:b/>
          <w:i/>
          <w:iCs/>
          <w:color w:val="2575AE"/>
          <w:sz w:val="32"/>
        </w:rPr>
        <w:lastRenderedPageBreak/>
        <w:t>Proposed change</w:t>
      </w:r>
    </w:p>
    <w:p w14:paraId="7B792550" w14:textId="77777777" w:rsidR="0025211E" w:rsidRPr="00B57D3C" w:rsidRDefault="0025211E" w:rsidP="00706B01">
      <w:pPr>
        <w:spacing w:after="0" w:line="360" w:lineRule="auto"/>
        <w:rPr>
          <w:rFonts w:ascii="Times New Roman" w:eastAsia="Calibri" w:hAnsi="Times New Roman" w:cs="Times New Roman"/>
          <w:i/>
          <w:sz w:val="32"/>
        </w:rPr>
      </w:pPr>
    </w:p>
    <w:p w14:paraId="71996652" w14:textId="77777777" w:rsidR="0025211E" w:rsidRPr="00B57D3C" w:rsidRDefault="0025211E" w:rsidP="00706B01">
      <w:pPr>
        <w:spacing w:after="0" w:line="360" w:lineRule="auto"/>
        <w:rPr>
          <w:rFonts w:ascii="Arial" w:eastAsia="Calibri" w:hAnsi="Arial" w:cs="Arial"/>
          <w:sz w:val="32"/>
        </w:rPr>
      </w:pPr>
      <w:r w:rsidRPr="00B57D3C">
        <w:rPr>
          <w:rFonts w:ascii="Arial" w:eastAsia="Calibri" w:hAnsi="Arial" w:cs="Arial"/>
          <w:sz w:val="32"/>
        </w:rPr>
        <w:t xml:space="preserve">We’re proposing a new rule </w:t>
      </w:r>
      <w:r w:rsidRPr="00B57D3C">
        <w:rPr>
          <w:rFonts w:ascii="Calibri" w:eastAsia="Arial" w:hAnsi="Calibri" w:cs="Calibri"/>
          <w:color w:val="000000"/>
          <w:sz w:val="32"/>
          <w:bdr w:val="none" w:sz="0" w:space="0" w:color="auto" w:frame="1"/>
        </w:rPr>
        <w:t>–</w:t>
      </w:r>
      <w:r w:rsidRPr="00B57D3C">
        <w:rPr>
          <w:rFonts w:ascii="Arial" w:eastAsia="Calibri" w:hAnsi="Arial" w:cs="Arial"/>
          <w:sz w:val="32"/>
        </w:rPr>
        <w:t xml:space="preserve"> the Land Transport Rule: Paths and Road Margins 2020. The new rule aims to:</w:t>
      </w:r>
    </w:p>
    <w:p w14:paraId="24F74629" w14:textId="77777777" w:rsidR="00E843DD" w:rsidRPr="00B57D3C" w:rsidRDefault="00E843DD" w:rsidP="00706B01">
      <w:pPr>
        <w:spacing w:after="0" w:line="360" w:lineRule="auto"/>
        <w:rPr>
          <w:rFonts w:ascii="Arial" w:eastAsia="Calibri" w:hAnsi="Arial" w:cs="Arial"/>
          <w:sz w:val="32"/>
        </w:rPr>
      </w:pPr>
    </w:p>
    <w:p w14:paraId="3D4B5BCD" w14:textId="77777777" w:rsidR="0025211E" w:rsidRPr="00B57D3C" w:rsidRDefault="0025211E" w:rsidP="00706B01">
      <w:pPr>
        <w:numPr>
          <w:ilvl w:val="0"/>
          <w:numId w:val="76"/>
        </w:numPr>
        <w:spacing w:after="0" w:line="360" w:lineRule="auto"/>
        <w:contextualSpacing/>
        <w:rPr>
          <w:rFonts w:ascii="Arial" w:eastAsia="Calibri" w:hAnsi="Arial" w:cs="Arial"/>
          <w:sz w:val="32"/>
        </w:rPr>
      </w:pPr>
      <w:r w:rsidRPr="00B57D3C">
        <w:rPr>
          <w:rFonts w:ascii="Arial" w:eastAsia="Calibri" w:hAnsi="Arial" w:cs="Arial"/>
          <w:sz w:val="32"/>
        </w:rPr>
        <w:t xml:space="preserve">clarify, in one place, how these spaces are created, redefine who can use them and how they’re used, and </w:t>
      </w:r>
    </w:p>
    <w:p w14:paraId="0F0D9733" w14:textId="77777777" w:rsidR="0025211E" w:rsidRPr="00B57D3C" w:rsidRDefault="0025211E" w:rsidP="00706B01">
      <w:pPr>
        <w:numPr>
          <w:ilvl w:val="0"/>
          <w:numId w:val="76"/>
        </w:numPr>
        <w:spacing w:after="0" w:line="360" w:lineRule="auto"/>
        <w:contextualSpacing/>
        <w:rPr>
          <w:rFonts w:ascii="Arial" w:eastAsia="Calibri" w:hAnsi="Arial" w:cs="Arial"/>
          <w:sz w:val="32"/>
        </w:rPr>
      </w:pPr>
      <w:r w:rsidRPr="00B57D3C">
        <w:rPr>
          <w:rFonts w:ascii="Arial" w:eastAsia="Calibri" w:hAnsi="Arial" w:cs="Arial"/>
          <w:sz w:val="32"/>
        </w:rPr>
        <w:t xml:space="preserve">provide a mechanism for road controlling authorities to vary parts of this framework. </w:t>
      </w:r>
    </w:p>
    <w:p w14:paraId="176E3D32" w14:textId="77777777" w:rsidR="0025211E" w:rsidRPr="00B57D3C" w:rsidRDefault="0025211E" w:rsidP="00706B01">
      <w:pPr>
        <w:spacing w:after="0" w:line="360" w:lineRule="auto"/>
        <w:rPr>
          <w:rFonts w:ascii="Arial" w:eastAsia="Calibri" w:hAnsi="Arial" w:cs="Arial"/>
          <w:sz w:val="32"/>
        </w:rPr>
      </w:pPr>
    </w:p>
    <w:p w14:paraId="7B2E6D72" w14:textId="77777777" w:rsidR="0025211E" w:rsidRPr="00B57D3C" w:rsidRDefault="0025211E" w:rsidP="00706B01">
      <w:pPr>
        <w:spacing w:after="0" w:line="360" w:lineRule="auto"/>
        <w:rPr>
          <w:rFonts w:ascii="Arial" w:eastAsia="Calibri" w:hAnsi="Arial" w:cs="Arial"/>
          <w:sz w:val="32"/>
        </w:rPr>
      </w:pPr>
      <w:r w:rsidRPr="00B57D3C">
        <w:rPr>
          <w:rFonts w:ascii="Arial" w:eastAsia="Calibri" w:hAnsi="Arial" w:cs="Arial"/>
          <w:sz w:val="32"/>
        </w:rPr>
        <w:t>This proposal will focus on what this means for shared path and cycle path use.</w:t>
      </w:r>
    </w:p>
    <w:p w14:paraId="22181818" w14:textId="77777777" w:rsidR="00005839" w:rsidRPr="00B57D3C" w:rsidRDefault="00005839" w:rsidP="00706B01">
      <w:pPr>
        <w:spacing w:after="0" w:line="360" w:lineRule="auto"/>
        <w:rPr>
          <w:rFonts w:ascii="Times New Roman" w:eastAsia="Calibri" w:hAnsi="Times New Roman" w:cs="Times New Roman"/>
          <w:sz w:val="32"/>
        </w:rPr>
      </w:pPr>
    </w:p>
    <w:p w14:paraId="398A9E46" w14:textId="77777777" w:rsidR="0025211E" w:rsidRPr="00B57D3C" w:rsidRDefault="0025211E" w:rsidP="00706B01">
      <w:pPr>
        <w:spacing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Road controlling authorities can declare a path to be a shared path or cycle path</w:t>
      </w:r>
    </w:p>
    <w:p w14:paraId="15E6A392" w14:textId="77777777" w:rsidR="0025211E" w:rsidRPr="00B57D3C" w:rsidRDefault="0025211E" w:rsidP="00706B01">
      <w:pPr>
        <w:spacing w:before="120" w:after="0" w:line="360" w:lineRule="auto"/>
        <w:rPr>
          <w:rFonts w:ascii="Arial" w:eastAsia="Calibri" w:hAnsi="Arial" w:cs="Arial"/>
          <w:sz w:val="32"/>
        </w:rPr>
      </w:pPr>
      <w:r w:rsidRPr="00B57D3C">
        <w:rPr>
          <w:rFonts w:ascii="Arial" w:eastAsia="Calibri" w:hAnsi="Arial" w:cs="Arial"/>
          <w:sz w:val="32"/>
        </w:rPr>
        <w:t xml:space="preserve">Under our proposed changes, road controlling authorities can declare a path to be a shared path or a cycle path by making a resolution. </w:t>
      </w:r>
    </w:p>
    <w:p w14:paraId="4C1DDE19" w14:textId="77777777" w:rsidR="0025211E" w:rsidRPr="00B57D3C" w:rsidRDefault="0025211E" w:rsidP="00706B01">
      <w:pPr>
        <w:spacing w:before="24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Clarifying how users must behave on shared paths and cycle paths</w:t>
      </w:r>
    </w:p>
    <w:p w14:paraId="30DE388E" w14:textId="77777777" w:rsidR="0025211E" w:rsidRPr="00B57D3C" w:rsidRDefault="0025211E" w:rsidP="00706B01">
      <w:pPr>
        <w:spacing w:before="240" w:after="0" w:line="360" w:lineRule="auto"/>
        <w:rPr>
          <w:rFonts w:ascii="Arial" w:eastAsia="Calibri" w:hAnsi="Arial" w:cs="Arial"/>
          <w:sz w:val="32"/>
        </w:rPr>
      </w:pPr>
      <w:r w:rsidRPr="00B57D3C">
        <w:rPr>
          <w:rFonts w:ascii="Arial" w:eastAsia="Calibri" w:hAnsi="Arial" w:cs="Arial"/>
          <w:sz w:val="32"/>
        </w:rPr>
        <w:t>Under our proposed changes, a person using a shared path or cycle path must travel:</w:t>
      </w:r>
    </w:p>
    <w:p w14:paraId="582C6066" w14:textId="77777777" w:rsidR="00D43F75" w:rsidRPr="00B57D3C" w:rsidRDefault="00D43F75" w:rsidP="00706B01">
      <w:pPr>
        <w:spacing w:after="0" w:line="360" w:lineRule="auto"/>
        <w:rPr>
          <w:rFonts w:ascii="Arial" w:eastAsia="Calibri" w:hAnsi="Arial" w:cs="Arial"/>
          <w:sz w:val="32"/>
        </w:rPr>
      </w:pPr>
    </w:p>
    <w:p w14:paraId="397B0777" w14:textId="77777777" w:rsidR="0025211E" w:rsidRPr="00B57D3C" w:rsidRDefault="0025211E" w:rsidP="00706B01">
      <w:pPr>
        <w:numPr>
          <w:ilvl w:val="0"/>
          <w:numId w:val="75"/>
        </w:numPr>
        <w:spacing w:after="0" w:line="360" w:lineRule="auto"/>
        <w:contextualSpacing/>
        <w:rPr>
          <w:rFonts w:ascii="Arial" w:eastAsia="Calibri" w:hAnsi="Arial" w:cs="Arial"/>
          <w:sz w:val="32"/>
        </w:rPr>
      </w:pPr>
      <w:r w:rsidRPr="00B57D3C">
        <w:rPr>
          <w:rFonts w:ascii="Arial" w:eastAsia="Calibri" w:hAnsi="Arial" w:cs="Arial"/>
          <w:sz w:val="32"/>
        </w:rPr>
        <w:t>in a careful and considerate manner</w:t>
      </w:r>
    </w:p>
    <w:p w14:paraId="3FDA34FA" w14:textId="77777777" w:rsidR="0025211E" w:rsidRPr="00B57D3C" w:rsidRDefault="0025211E" w:rsidP="00706B01">
      <w:pPr>
        <w:numPr>
          <w:ilvl w:val="0"/>
          <w:numId w:val="75"/>
        </w:numPr>
        <w:spacing w:after="0" w:line="360" w:lineRule="auto"/>
        <w:contextualSpacing/>
        <w:rPr>
          <w:rFonts w:ascii="Arial" w:eastAsia="Calibri" w:hAnsi="Arial" w:cs="Arial"/>
          <w:sz w:val="32"/>
        </w:rPr>
      </w:pPr>
      <w:r w:rsidRPr="00B57D3C">
        <w:rPr>
          <w:rFonts w:ascii="Arial" w:eastAsia="Calibri" w:hAnsi="Arial" w:cs="Arial"/>
          <w:sz w:val="32"/>
        </w:rPr>
        <w:lastRenderedPageBreak/>
        <w:t>at a speed that is not dangerous to other people on the path</w:t>
      </w:r>
    </w:p>
    <w:p w14:paraId="312F1F02" w14:textId="77777777" w:rsidR="0025211E" w:rsidRPr="00B57D3C" w:rsidRDefault="0025211E" w:rsidP="00706B01">
      <w:pPr>
        <w:numPr>
          <w:ilvl w:val="0"/>
          <w:numId w:val="75"/>
        </w:numPr>
        <w:spacing w:after="0" w:line="360" w:lineRule="auto"/>
        <w:contextualSpacing/>
        <w:rPr>
          <w:rFonts w:ascii="Arial" w:eastAsia="Calibri" w:hAnsi="Arial" w:cs="Arial"/>
          <w:sz w:val="32"/>
        </w:rPr>
      </w:pPr>
      <w:r w:rsidRPr="00B57D3C">
        <w:rPr>
          <w:rFonts w:ascii="Arial" w:eastAsia="Calibri" w:hAnsi="Arial" w:cs="Arial"/>
          <w:sz w:val="32"/>
        </w:rPr>
        <w:t>in a way that doesn’t interfere with other people using the path.</w:t>
      </w:r>
    </w:p>
    <w:p w14:paraId="77C54E70" w14:textId="77777777" w:rsidR="0025211E" w:rsidRPr="00B57D3C" w:rsidRDefault="0025211E" w:rsidP="00706B01">
      <w:pPr>
        <w:spacing w:before="240" w:after="0" w:line="360" w:lineRule="auto"/>
        <w:rPr>
          <w:rFonts w:ascii="Arial" w:eastAsia="Calibri" w:hAnsi="Arial" w:cs="Arial"/>
          <w:sz w:val="32"/>
        </w:rPr>
      </w:pPr>
      <w:r w:rsidRPr="00B57D3C">
        <w:rPr>
          <w:rFonts w:ascii="Arial" w:eastAsia="Calibri" w:hAnsi="Arial" w:cs="Arial"/>
          <w:sz w:val="32"/>
        </w:rPr>
        <w:t xml:space="preserve">Unlike using the footpath, there will be no width requirements for people using shared paths or cycle paths. </w:t>
      </w:r>
    </w:p>
    <w:p w14:paraId="675F2029" w14:textId="77777777" w:rsidR="0025211E" w:rsidRPr="00B57D3C" w:rsidRDefault="0025211E" w:rsidP="00706B01">
      <w:pPr>
        <w:spacing w:before="240" w:after="0" w:line="360" w:lineRule="auto"/>
        <w:rPr>
          <w:rFonts w:ascii="Arial" w:eastAsia="Arial" w:hAnsi="Arial" w:cs="Times New Roman"/>
          <w:i/>
          <w:iCs/>
          <w:color w:val="2575AE"/>
          <w:sz w:val="32"/>
        </w:rPr>
      </w:pPr>
      <w:r w:rsidRPr="00B57D3C">
        <w:rPr>
          <w:rFonts w:ascii="Arial" w:eastAsia="Arial" w:hAnsi="Arial" w:cs="Times New Roman"/>
          <w:i/>
          <w:iCs/>
          <w:color w:val="2575AE"/>
          <w:sz w:val="32"/>
        </w:rPr>
        <w:t>Clarifying priority users in shared paths</w:t>
      </w:r>
    </w:p>
    <w:p w14:paraId="1C50E4D3" w14:textId="44C99FA8" w:rsidR="00005839" w:rsidRDefault="0025211E" w:rsidP="00706B01">
      <w:pPr>
        <w:spacing w:before="240" w:after="0" w:line="360" w:lineRule="auto"/>
        <w:rPr>
          <w:rFonts w:ascii="Arial" w:eastAsia="Calibri" w:hAnsi="Arial" w:cs="Arial"/>
          <w:sz w:val="32"/>
        </w:rPr>
      </w:pPr>
      <w:r w:rsidRPr="00B57D3C">
        <w:rPr>
          <w:rFonts w:ascii="Arial" w:eastAsia="Calibri" w:hAnsi="Arial" w:cs="Arial"/>
          <w:sz w:val="32"/>
        </w:rPr>
        <w:t>Our proposed changes will also specify which user has priority when travelling on shared paths unless a sign or marking says otherwise. We’ve outlined these proposed priorities in the following table:</w:t>
      </w:r>
    </w:p>
    <w:p w14:paraId="05FEBB57" w14:textId="18659AC7" w:rsidR="00D86760" w:rsidRDefault="00D86760" w:rsidP="00706B01">
      <w:pPr>
        <w:spacing w:before="240" w:after="0" w:line="360" w:lineRule="auto"/>
        <w:rPr>
          <w:rFonts w:ascii="Arial" w:eastAsia="Calibri" w:hAnsi="Arial" w:cs="Arial"/>
          <w:sz w:val="32"/>
        </w:rPr>
      </w:pPr>
    </w:p>
    <w:p w14:paraId="0CEF712E" w14:textId="58D59D9E" w:rsidR="00D86760" w:rsidRDefault="00D86760" w:rsidP="00706B01">
      <w:pPr>
        <w:spacing w:before="240" w:after="0" w:line="360" w:lineRule="auto"/>
        <w:rPr>
          <w:rFonts w:ascii="Arial" w:eastAsia="Calibri" w:hAnsi="Arial" w:cs="Arial"/>
          <w:sz w:val="32"/>
        </w:rPr>
      </w:pPr>
    </w:p>
    <w:p w14:paraId="160CA12D" w14:textId="7D8FE89A" w:rsidR="00D86760" w:rsidRDefault="00D86760" w:rsidP="00706B01">
      <w:pPr>
        <w:spacing w:before="240" w:after="0" w:line="360" w:lineRule="auto"/>
        <w:rPr>
          <w:rFonts w:ascii="Arial" w:eastAsia="Calibri" w:hAnsi="Arial" w:cs="Arial"/>
          <w:sz w:val="32"/>
        </w:rPr>
      </w:pPr>
    </w:p>
    <w:p w14:paraId="14DB5110" w14:textId="3CC182B1" w:rsidR="00D86760" w:rsidRDefault="00D86760" w:rsidP="00706B01">
      <w:pPr>
        <w:spacing w:before="240" w:after="0" w:line="360" w:lineRule="auto"/>
        <w:rPr>
          <w:rFonts w:ascii="Arial" w:eastAsia="Calibri" w:hAnsi="Arial" w:cs="Arial"/>
          <w:sz w:val="32"/>
        </w:rPr>
      </w:pPr>
    </w:p>
    <w:p w14:paraId="66BF9CC3" w14:textId="5FEDC439" w:rsidR="00D86760" w:rsidRDefault="00D86760" w:rsidP="00706B01">
      <w:pPr>
        <w:spacing w:before="240" w:after="0" w:line="360" w:lineRule="auto"/>
        <w:rPr>
          <w:rFonts w:ascii="Arial" w:eastAsia="Calibri" w:hAnsi="Arial" w:cs="Arial"/>
          <w:sz w:val="32"/>
        </w:rPr>
      </w:pPr>
    </w:p>
    <w:p w14:paraId="3F8DA150" w14:textId="37725567" w:rsidR="00D86760" w:rsidRDefault="00D86760" w:rsidP="00706B01">
      <w:pPr>
        <w:spacing w:before="240" w:after="0" w:line="360" w:lineRule="auto"/>
        <w:rPr>
          <w:rFonts w:ascii="Arial" w:eastAsia="Calibri" w:hAnsi="Arial" w:cs="Arial"/>
          <w:sz w:val="32"/>
        </w:rPr>
      </w:pPr>
    </w:p>
    <w:p w14:paraId="38431401" w14:textId="00633E10" w:rsidR="00D86760" w:rsidRDefault="00D86760" w:rsidP="00706B01">
      <w:pPr>
        <w:spacing w:before="240" w:after="0" w:line="360" w:lineRule="auto"/>
        <w:rPr>
          <w:rFonts w:ascii="Arial" w:eastAsia="Calibri" w:hAnsi="Arial" w:cs="Arial"/>
          <w:sz w:val="32"/>
        </w:rPr>
      </w:pPr>
    </w:p>
    <w:p w14:paraId="7A509B2A" w14:textId="015D92AC" w:rsidR="00D86760" w:rsidRDefault="00D86760" w:rsidP="00706B01">
      <w:pPr>
        <w:spacing w:before="240" w:after="0" w:line="360" w:lineRule="auto"/>
        <w:rPr>
          <w:rFonts w:ascii="Arial" w:eastAsia="Calibri" w:hAnsi="Arial" w:cs="Arial"/>
          <w:sz w:val="32"/>
        </w:rPr>
      </w:pPr>
    </w:p>
    <w:p w14:paraId="7DD08E72" w14:textId="77777777" w:rsidR="00D86760" w:rsidRPr="00B57D3C" w:rsidRDefault="00D86760" w:rsidP="00706B01">
      <w:pPr>
        <w:spacing w:before="240" w:after="0" w:line="360" w:lineRule="auto"/>
        <w:rPr>
          <w:rFonts w:ascii="Arial" w:eastAsia="Calibri" w:hAnsi="Arial" w:cs="Arial"/>
          <w:sz w:val="32"/>
        </w:rPr>
      </w:pPr>
    </w:p>
    <w:p w14:paraId="464F3DF5" w14:textId="77777777" w:rsidR="0025211E" w:rsidRDefault="0025211E" w:rsidP="0083390A">
      <w:pPr>
        <w:spacing w:line="276" w:lineRule="auto"/>
      </w:pPr>
    </w:p>
    <w:tbl>
      <w:tblPr>
        <w:tblStyle w:val="TableGrid4"/>
        <w:tblW w:w="8815" w:type="dxa"/>
        <w:tblLook w:val="04A0" w:firstRow="1" w:lastRow="0" w:firstColumn="1" w:lastColumn="0" w:noHBand="0" w:noVBand="1"/>
        <w:tblCaption w:val="Table showing which user has priority when travelling on shared paths"/>
        <w:tblDescription w:val="User: Pedestrians&#10;Priority in shared path: Pedestrians have greatest priority. Everyone must give way to pedestrians if they’re travelling in a shared path.&#10;User: Mobility devices&#10;Priority in shared path: People using mobility devices must give way to pedestrians. Everyone else must give way to people using mobility devices.&#10;User: Transport devices&#10;Priority in shared path: People using transport devices must give way to mobility devices and pedestrians. Cyclists must give way to transport devices.&#10;User: Cycles&#10;Priority in shared path: Cyclists must give way to all other users in a shared path.&#10;&#10;"/>
      </w:tblPr>
      <w:tblGrid>
        <w:gridCol w:w="2830"/>
        <w:gridCol w:w="5985"/>
      </w:tblGrid>
      <w:tr w:rsidR="0025211E" w:rsidRPr="0025211E" w14:paraId="468A1E07" w14:textId="77777777" w:rsidTr="0025211E">
        <w:tc>
          <w:tcPr>
            <w:tcW w:w="2830" w:type="dxa"/>
            <w:tcBorders>
              <w:top w:val="single" w:sz="4" w:space="0" w:color="3E75C8"/>
              <w:left w:val="single" w:sz="4" w:space="0" w:color="3E75C8"/>
              <w:bottom w:val="single" w:sz="4" w:space="0" w:color="3E75C8"/>
              <w:right w:val="single" w:sz="4" w:space="0" w:color="3E75C8"/>
            </w:tcBorders>
            <w:shd w:val="clear" w:color="auto" w:fill="19456B"/>
            <w:vAlign w:val="center"/>
          </w:tcPr>
          <w:p w14:paraId="6908B558" w14:textId="77777777" w:rsidR="0025211E" w:rsidRPr="00B57D3C" w:rsidRDefault="0025211E" w:rsidP="0083390A">
            <w:pPr>
              <w:spacing w:before="240" w:after="120" w:line="276" w:lineRule="auto"/>
              <w:jc w:val="center"/>
              <w:rPr>
                <w:rFonts w:ascii="Arial" w:eastAsia="Calibri" w:hAnsi="Arial" w:cs="Arial"/>
                <w:b/>
                <w:sz w:val="32"/>
              </w:rPr>
            </w:pPr>
            <w:bookmarkStart w:id="61" w:name="_Hlk26029006"/>
            <w:r w:rsidRPr="00B57D3C">
              <w:rPr>
                <w:rFonts w:ascii="Arial" w:eastAsia="Calibri" w:hAnsi="Arial" w:cs="Arial"/>
                <w:b/>
                <w:color w:val="FFFFFF"/>
                <w:sz w:val="32"/>
              </w:rPr>
              <w:t>User</w:t>
            </w:r>
            <w:bookmarkEnd w:id="61"/>
          </w:p>
        </w:tc>
        <w:tc>
          <w:tcPr>
            <w:tcW w:w="5985" w:type="dxa"/>
            <w:tcBorders>
              <w:top w:val="single" w:sz="4" w:space="0" w:color="3E75C8"/>
              <w:left w:val="single" w:sz="4" w:space="0" w:color="3E75C8"/>
              <w:bottom w:val="single" w:sz="4" w:space="0" w:color="3E75C8"/>
              <w:right w:val="single" w:sz="4" w:space="0" w:color="3E75C8"/>
            </w:tcBorders>
            <w:shd w:val="clear" w:color="auto" w:fill="19456B"/>
            <w:vAlign w:val="center"/>
          </w:tcPr>
          <w:p w14:paraId="0E21ECE7" w14:textId="77777777" w:rsidR="0025211E" w:rsidRPr="00B57D3C" w:rsidRDefault="0025211E" w:rsidP="0083390A">
            <w:pPr>
              <w:spacing w:before="240" w:after="120" w:line="276" w:lineRule="auto"/>
              <w:jc w:val="center"/>
              <w:rPr>
                <w:rFonts w:ascii="Arial" w:eastAsia="Calibri" w:hAnsi="Arial" w:cs="Arial"/>
                <w:b/>
                <w:sz w:val="32"/>
              </w:rPr>
            </w:pPr>
            <w:bookmarkStart w:id="62" w:name="_Hlk26029023"/>
            <w:r w:rsidRPr="00B57D3C">
              <w:rPr>
                <w:rFonts w:ascii="Arial" w:eastAsia="Calibri" w:hAnsi="Arial" w:cs="Arial"/>
                <w:b/>
                <w:color w:val="FFFFFF"/>
                <w:sz w:val="32"/>
              </w:rPr>
              <w:t>Priority in shared path</w:t>
            </w:r>
            <w:bookmarkEnd w:id="62"/>
          </w:p>
        </w:tc>
      </w:tr>
      <w:tr w:rsidR="0025211E" w:rsidRPr="0025211E" w14:paraId="33C2F397" w14:textId="77777777" w:rsidTr="0025211E">
        <w:trPr>
          <w:trHeight w:val="20"/>
        </w:trPr>
        <w:tc>
          <w:tcPr>
            <w:tcW w:w="2830" w:type="dxa"/>
            <w:tcBorders>
              <w:top w:val="single" w:sz="4" w:space="0" w:color="3E75C8"/>
              <w:left w:val="nil"/>
              <w:bottom w:val="single" w:sz="4" w:space="0" w:color="3E75C8"/>
              <w:right w:val="single" w:sz="4" w:space="0" w:color="3E75C8"/>
            </w:tcBorders>
            <w:shd w:val="clear" w:color="auto" w:fill="FFFFFF"/>
            <w:vAlign w:val="center"/>
          </w:tcPr>
          <w:p w14:paraId="3BAED0A7" w14:textId="77777777" w:rsidR="0025211E" w:rsidRPr="00B57D3C" w:rsidRDefault="0025211E" w:rsidP="0083390A">
            <w:pPr>
              <w:spacing w:before="240" w:after="120" w:line="276" w:lineRule="auto"/>
              <w:jc w:val="center"/>
              <w:rPr>
                <w:rFonts w:ascii="Arial" w:eastAsia="Calibri" w:hAnsi="Arial" w:cs="Arial"/>
                <w:b/>
                <w:sz w:val="32"/>
              </w:rPr>
            </w:pPr>
            <w:bookmarkStart w:id="63" w:name="_Hlk26029014"/>
            <w:r w:rsidRPr="00B57D3C">
              <w:rPr>
                <w:rFonts w:ascii="Arial" w:eastAsia="Calibri" w:hAnsi="Arial" w:cs="Arial"/>
                <w:b/>
                <w:sz w:val="32"/>
              </w:rPr>
              <w:t>Pedestrians</w:t>
            </w:r>
            <w:bookmarkEnd w:id="63"/>
          </w:p>
        </w:tc>
        <w:tc>
          <w:tcPr>
            <w:tcW w:w="5985" w:type="dxa"/>
            <w:tcBorders>
              <w:top w:val="single" w:sz="4" w:space="0" w:color="3E75C8"/>
              <w:left w:val="single" w:sz="4" w:space="0" w:color="3E75C8"/>
              <w:bottom w:val="single" w:sz="4" w:space="0" w:color="3E75C8"/>
              <w:right w:val="nil"/>
            </w:tcBorders>
            <w:vAlign w:val="center"/>
          </w:tcPr>
          <w:p w14:paraId="3C8775E7" w14:textId="77777777" w:rsidR="0025211E" w:rsidRPr="00B57D3C" w:rsidRDefault="0025211E" w:rsidP="0083390A">
            <w:pPr>
              <w:spacing w:before="240" w:after="120" w:line="276" w:lineRule="auto"/>
              <w:rPr>
                <w:rFonts w:ascii="Arial" w:eastAsia="Calibri" w:hAnsi="Arial" w:cs="Arial"/>
                <w:sz w:val="32"/>
              </w:rPr>
            </w:pPr>
            <w:bookmarkStart w:id="64" w:name="_Hlk26029032"/>
            <w:r w:rsidRPr="00B57D3C">
              <w:rPr>
                <w:rFonts w:ascii="Arial" w:eastAsia="Calibri" w:hAnsi="Arial" w:cs="Arial"/>
                <w:sz w:val="32"/>
              </w:rPr>
              <w:t>Pedestrians have greatest priority. Everyone must give way to pedestrians if they’re travelling in a shared path.</w:t>
            </w:r>
            <w:bookmarkEnd w:id="64"/>
          </w:p>
        </w:tc>
      </w:tr>
      <w:tr w:rsidR="0025211E" w:rsidRPr="0025211E" w14:paraId="67A80965" w14:textId="77777777" w:rsidTr="0025211E">
        <w:trPr>
          <w:trHeight w:val="20"/>
        </w:trPr>
        <w:tc>
          <w:tcPr>
            <w:tcW w:w="2830" w:type="dxa"/>
            <w:tcBorders>
              <w:top w:val="single" w:sz="4" w:space="0" w:color="3E75C8"/>
              <w:left w:val="nil"/>
              <w:bottom w:val="single" w:sz="4" w:space="0" w:color="3E75C8"/>
              <w:right w:val="single" w:sz="4" w:space="0" w:color="3E75C8"/>
            </w:tcBorders>
            <w:vAlign w:val="center"/>
          </w:tcPr>
          <w:p w14:paraId="5907A512" w14:textId="77777777" w:rsidR="0025211E" w:rsidRPr="00B57D3C" w:rsidRDefault="0025211E" w:rsidP="0083390A">
            <w:pPr>
              <w:spacing w:before="240" w:after="120" w:line="276" w:lineRule="auto"/>
              <w:jc w:val="center"/>
              <w:rPr>
                <w:rFonts w:ascii="Arial" w:eastAsia="Calibri" w:hAnsi="Arial" w:cs="Arial"/>
                <w:b/>
                <w:sz w:val="32"/>
              </w:rPr>
            </w:pPr>
            <w:r w:rsidRPr="00B57D3C">
              <w:rPr>
                <w:rFonts w:ascii="Arial" w:eastAsia="Calibri" w:hAnsi="Arial" w:cs="Arial"/>
                <w:b/>
                <w:sz w:val="32"/>
              </w:rPr>
              <w:t>Mobility devices</w:t>
            </w:r>
          </w:p>
        </w:tc>
        <w:tc>
          <w:tcPr>
            <w:tcW w:w="5985" w:type="dxa"/>
            <w:tcBorders>
              <w:top w:val="single" w:sz="4" w:space="0" w:color="3E75C8"/>
              <w:left w:val="single" w:sz="4" w:space="0" w:color="3E75C8"/>
              <w:bottom w:val="single" w:sz="4" w:space="0" w:color="3E75C8"/>
              <w:right w:val="nil"/>
            </w:tcBorders>
            <w:vAlign w:val="center"/>
          </w:tcPr>
          <w:p w14:paraId="15548CBE" w14:textId="77777777" w:rsidR="0025211E" w:rsidRPr="00B57D3C" w:rsidRDefault="0025211E" w:rsidP="0083390A">
            <w:pPr>
              <w:spacing w:before="240" w:after="120" w:line="276" w:lineRule="auto"/>
              <w:rPr>
                <w:rFonts w:ascii="Arial" w:eastAsia="Calibri" w:hAnsi="Arial" w:cs="Arial"/>
                <w:sz w:val="32"/>
              </w:rPr>
            </w:pPr>
            <w:bookmarkStart w:id="65" w:name="_Hlk26029059"/>
            <w:r w:rsidRPr="00B57D3C">
              <w:rPr>
                <w:rFonts w:ascii="Arial" w:eastAsia="Calibri" w:hAnsi="Arial" w:cs="Arial"/>
                <w:sz w:val="32"/>
              </w:rPr>
              <w:t>People using mobility devices must give way to pedestrians. Everyone else must give way to people using mobility devices.</w:t>
            </w:r>
            <w:bookmarkEnd w:id="65"/>
          </w:p>
        </w:tc>
      </w:tr>
      <w:tr w:rsidR="0025211E" w:rsidRPr="0025211E" w14:paraId="4C2D2888" w14:textId="77777777" w:rsidTr="0025211E">
        <w:trPr>
          <w:trHeight w:val="20"/>
        </w:trPr>
        <w:tc>
          <w:tcPr>
            <w:tcW w:w="2830" w:type="dxa"/>
            <w:tcBorders>
              <w:top w:val="single" w:sz="4" w:space="0" w:color="3E75C8"/>
              <w:left w:val="nil"/>
              <w:bottom w:val="single" w:sz="4" w:space="0" w:color="3E75C8"/>
              <w:right w:val="single" w:sz="4" w:space="0" w:color="3E75C8"/>
            </w:tcBorders>
            <w:vAlign w:val="center"/>
          </w:tcPr>
          <w:p w14:paraId="347D669F" w14:textId="77777777" w:rsidR="0025211E" w:rsidRPr="00B57D3C" w:rsidRDefault="0025211E" w:rsidP="0083390A">
            <w:pPr>
              <w:spacing w:before="240" w:after="120" w:line="276" w:lineRule="auto"/>
              <w:jc w:val="center"/>
              <w:rPr>
                <w:rFonts w:ascii="Arial" w:eastAsia="Calibri" w:hAnsi="Arial" w:cs="Arial"/>
                <w:b/>
                <w:sz w:val="32"/>
              </w:rPr>
            </w:pPr>
            <w:r w:rsidRPr="00B57D3C">
              <w:rPr>
                <w:rFonts w:ascii="Arial" w:eastAsia="Calibri" w:hAnsi="Arial" w:cs="Arial"/>
                <w:b/>
                <w:sz w:val="32"/>
              </w:rPr>
              <w:t>Transport devices</w:t>
            </w:r>
          </w:p>
        </w:tc>
        <w:tc>
          <w:tcPr>
            <w:tcW w:w="5985" w:type="dxa"/>
            <w:tcBorders>
              <w:top w:val="single" w:sz="4" w:space="0" w:color="3E75C8"/>
              <w:left w:val="single" w:sz="4" w:space="0" w:color="3E75C8"/>
              <w:bottom w:val="single" w:sz="4" w:space="0" w:color="3E75C8"/>
              <w:right w:val="nil"/>
            </w:tcBorders>
            <w:vAlign w:val="center"/>
          </w:tcPr>
          <w:p w14:paraId="49D6B010" w14:textId="77777777" w:rsidR="0025211E" w:rsidRPr="00B57D3C" w:rsidRDefault="0025211E" w:rsidP="0083390A">
            <w:pPr>
              <w:spacing w:before="240" w:after="120" w:line="276" w:lineRule="auto"/>
              <w:rPr>
                <w:rFonts w:ascii="Arial" w:eastAsia="Calibri" w:hAnsi="Arial" w:cs="Arial"/>
                <w:sz w:val="32"/>
              </w:rPr>
            </w:pPr>
            <w:bookmarkStart w:id="66" w:name="_Hlk26029084"/>
            <w:r w:rsidRPr="00B57D3C">
              <w:rPr>
                <w:rFonts w:ascii="Arial" w:eastAsia="Calibri" w:hAnsi="Arial" w:cs="Arial"/>
                <w:sz w:val="32"/>
              </w:rPr>
              <w:t>People using transport devices must give way to mobility devices and pedestrians. Cyclists must give way to transport devices.</w:t>
            </w:r>
            <w:bookmarkEnd w:id="66"/>
          </w:p>
        </w:tc>
      </w:tr>
      <w:tr w:rsidR="0025211E" w:rsidRPr="0025211E" w14:paraId="019CDEC1" w14:textId="77777777" w:rsidTr="0025211E">
        <w:trPr>
          <w:trHeight w:val="716"/>
        </w:trPr>
        <w:tc>
          <w:tcPr>
            <w:tcW w:w="2830" w:type="dxa"/>
            <w:tcBorders>
              <w:top w:val="single" w:sz="4" w:space="0" w:color="3E75C8"/>
              <w:left w:val="nil"/>
              <w:bottom w:val="single" w:sz="4" w:space="0" w:color="3E75C8"/>
              <w:right w:val="single" w:sz="4" w:space="0" w:color="3E75C8"/>
            </w:tcBorders>
            <w:vAlign w:val="center"/>
          </w:tcPr>
          <w:p w14:paraId="7B78D79F" w14:textId="77777777" w:rsidR="0025211E" w:rsidRPr="00B57D3C" w:rsidRDefault="0025211E" w:rsidP="0083390A">
            <w:pPr>
              <w:spacing w:before="240" w:after="120" w:line="276" w:lineRule="auto"/>
              <w:jc w:val="center"/>
              <w:rPr>
                <w:rFonts w:ascii="Arial" w:eastAsia="Calibri" w:hAnsi="Arial" w:cs="Arial"/>
                <w:b/>
                <w:sz w:val="32"/>
              </w:rPr>
            </w:pPr>
            <w:r w:rsidRPr="00B57D3C">
              <w:rPr>
                <w:rFonts w:ascii="Arial" w:eastAsia="Calibri" w:hAnsi="Arial" w:cs="Arial"/>
                <w:b/>
                <w:sz w:val="32"/>
              </w:rPr>
              <w:t>Cycles</w:t>
            </w:r>
          </w:p>
        </w:tc>
        <w:tc>
          <w:tcPr>
            <w:tcW w:w="5985" w:type="dxa"/>
            <w:tcBorders>
              <w:top w:val="single" w:sz="4" w:space="0" w:color="3E75C8"/>
              <w:left w:val="single" w:sz="4" w:space="0" w:color="3E75C8"/>
              <w:bottom w:val="single" w:sz="4" w:space="0" w:color="3E75C8"/>
              <w:right w:val="nil"/>
            </w:tcBorders>
            <w:vAlign w:val="center"/>
          </w:tcPr>
          <w:p w14:paraId="65F4F661" w14:textId="77777777" w:rsidR="0025211E" w:rsidRPr="00B57D3C" w:rsidRDefault="0025211E" w:rsidP="0083390A">
            <w:pPr>
              <w:spacing w:before="240" w:after="120" w:line="276" w:lineRule="auto"/>
              <w:rPr>
                <w:rFonts w:ascii="Arial" w:eastAsia="Calibri" w:hAnsi="Arial" w:cs="Arial"/>
                <w:sz w:val="32"/>
              </w:rPr>
            </w:pPr>
            <w:bookmarkStart w:id="67" w:name="_Hlk26029110"/>
            <w:r w:rsidRPr="00B57D3C">
              <w:rPr>
                <w:rFonts w:ascii="Arial" w:eastAsia="Calibri" w:hAnsi="Arial" w:cs="Arial"/>
                <w:sz w:val="32"/>
              </w:rPr>
              <w:t>Cyclists must give way to all other users in a shared path.</w:t>
            </w:r>
            <w:bookmarkEnd w:id="67"/>
          </w:p>
        </w:tc>
      </w:tr>
    </w:tbl>
    <w:p w14:paraId="3DB80C9F" w14:textId="77777777" w:rsidR="00C87D0C" w:rsidRDefault="00C87D0C" w:rsidP="00706B01">
      <w:pPr>
        <w:spacing w:before="240" w:after="0" w:line="360" w:lineRule="auto"/>
        <w:rPr>
          <w:rFonts w:ascii="Arial" w:eastAsia="Arial" w:hAnsi="Arial" w:cs="Times New Roman"/>
          <w:i/>
          <w:iCs/>
          <w:color w:val="2575AE"/>
          <w:sz w:val="32"/>
          <w:szCs w:val="32"/>
        </w:rPr>
      </w:pPr>
    </w:p>
    <w:p w14:paraId="5B4BB648" w14:textId="6740D854" w:rsidR="0025211E" w:rsidRPr="00B57D3C" w:rsidRDefault="0025211E" w:rsidP="00706B01">
      <w:pPr>
        <w:spacing w:before="24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Speed limits for shared paths and cycle paths</w:t>
      </w:r>
    </w:p>
    <w:p w14:paraId="029CBCE7"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 xml:space="preserve">Under our proposed changes, if a shared path or cycle path is adjacent to a roadway, the speed limit will be the same as the roadway – which is currently the case. This means it’s possible for a shared path or cycle path to have a speed limit of 100km/h if the adjacent roadway has a speed limit of 100km/h. </w:t>
      </w:r>
    </w:p>
    <w:p w14:paraId="5207AE1A"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lastRenderedPageBreak/>
        <w:t>If a shared path or cycle path is not located beside or adjacent to a roadway, then our proposed change clarifies that the path has a maximum default speed limit of 50km/h.</w:t>
      </w:r>
    </w:p>
    <w:p w14:paraId="0BAF0088"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It</w:t>
      </w:r>
      <w:r w:rsidRPr="00B57D3C" w:rsidDel="005C6265">
        <w:rPr>
          <w:rFonts w:ascii="Arial" w:eastAsia="Calibri" w:hAnsi="Arial" w:cs="Arial"/>
          <w:sz w:val="32"/>
          <w:szCs w:val="32"/>
        </w:rPr>
        <w:t xml:space="preserve"> will be an offence </w:t>
      </w:r>
      <w:r w:rsidRPr="00B57D3C">
        <w:rPr>
          <w:rFonts w:ascii="Arial" w:eastAsia="Calibri" w:hAnsi="Arial" w:cs="Arial"/>
          <w:sz w:val="32"/>
          <w:szCs w:val="32"/>
        </w:rPr>
        <w:t>to travel faster than</w:t>
      </w:r>
      <w:r w:rsidRPr="00B57D3C" w:rsidDel="005C6265">
        <w:rPr>
          <w:rFonts w:ascii="Arial" w:eastAsia="Calibri" w:hAnsi="Arial" w:cs="Arial"/>
          <w:sz w:val="32"/>
          <w:szCs w:val="32"/>
        </w:rPr>
        <w:t xml:space="preserve"> the default speed limit.</w:t>
      </w:r>
    </w:p>
    <w:p w14:paraId="53B406CB" w14:textId="77777777" w:rsidR="0025211E" w:rsidRPr="00B57D3C" w:rsidRDefault="0025211E" w:rsidP="00706B01">
      <w:pPr>
        <w:spacing w:before="24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Enabling road controlling authorities to change the speed limit on a shared path or cycle path</w:t>
      </w:r>
    </w:p>
    <w:p w14:paraId="3C758C16"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Under our proposed changes, road controlling authorities can change the speed limit on shared paths and cycle paths if:</w:t>
      </w:r>
    </w:p>
    <w:p w14:paraId="048C08E1" w14:textId="77777777" w:rsidR="00D43F75" w:rsidRPr="00B57D3C" w:rsidRDefault="00D43F75" w:rsidP="00706B01">
      <w:pPr>
        <w:spacing w:after="0" w:line="360" w:lineRule="auto"/>
        <w:rPr>
          <w:rFonts w:ascii="Arial" w:eastAsia="Calibri" w:hAnsi="Arial" w:cs="Arial"/>
          <w:sz w:val="32"/>
          <w:szCs w:val="32"/>
        </w:rPr>
      </w:pPr>
    </w:p>
    <w:p w14:paraId="0B3D4DE6" w14:textId="77777777" w:rsidR="0025211E" w:rsidRPr="00B57D3C" w:rsidRDefault="0025211E" w:rsidP="00706B01">
      <w:pPr>
        <w:numPr>
          <w:ilvl w:val="0"/>
          <w:numId w:val="78"/>
        </w:numPr>
        <w:spacing w:after="0" w:line="360" w:lineRule="auto"/>
        <w:contextualSpacing/>
        <w:rPr>
          <w:rFonts w:ascii="Arial" w:eastAsia="Calibri" w:hAnsi="Arial" w:cs="Arial"/>
          <w:sz w:val="32"/>
          <w:szCs w:val="32"/>
        </w:rPr>
      </w:pPr>
      <w:r w:rsidRPr="00B57D3C">
        <w:rPr>
          <w:rFonts w:ascii="Arial" w:eastAsia="Calibri" w:hAnsi="Arial" w:cs="Arial"/>
          <w:sz w:val="32"/>
          <w:szCs w:val="32"/>
        </w:rPr>
        <w:t>the default speed limit is inappropriate or unsafe for users, and</w:t>
      </w:r>
    </w:p>
    <w:p w14:paraId="49E21FD6" w14:textId="77777777" w:rsidR="0025211E" w:rsidRPr="00B57D3C" w:rsidRDefault="0025211E" w:rsidP="00D86760">
      <w:pPr>
        <w:numPr>
          <w:ilvl w:val="0"/>
          <w:numId w:val="78"/>
        </w:numPr>
        <w:spacing w:after="0" w:line="360" w:lineRule="auto"/>
        <w:contextualSpacing/>
        <w:rPr>
          <w:rFonts w:ascii="Arial" w:eastAsia="Calibri" w:hAnsi="Arial" w:cs="Arial"/>
          <w:sz w:val="32"/>
          <w:szCs w:val="32"/>
        </w:rPr>
      </w:pPr>
      <w:r w:rsidRPr="00B57D3C">
        <w:rPr>
          <w:rFonts w:ascii="Arial" w:eastAsia="Calibri" w:hAnsi="Arial" w:cs="Arial"/>
          <w:sz w:val="32"/>
          <w:szCs w:val="32"/>
        </w:rPr>
        <w:t>the new speed limit is between 10km/h and 50km/h.</w:t>
      </w:r>
    </w:p>
    <w:p w14:paraId="02EC1FD3" w14:textId="77777777" w:rsidR="0025211E" w:rsidRPr="00B57D3C" w:rsidRDefault="0025211E" w:rsidP="00D86760">
      <w:pPr>
        <w:spacing w:before="240" w:after="0" w:line="360" w:lineRule="auto"/>
        <w:rPr>
          <w:rFonts w:ascii="Arial" w:eastAsia="Calibri" w:hAnsi="Arial" w:cs="Arial"/>
          <w:sz w:val="32"/>
          <w:szCs w:val="32"/>
        </w:rPr>
      </w:pPr>
      <w:bookmarkStart w:id="68" w:name="_Hlk19629615"/>
      <w:r w:rsidRPr="00B57D3C">
        <w:rPr>
          <w:rFonts w:ascii="Arial" w:eastAsia="Calibri" w:hAnsi="Arial" w:cs="Arial"/>
          <w:sz w:val="32"/>
          <w:szCs w:val="32"/>
        </w:rPr>
        <w:t xml:space="preserve">The 50km/h limit can be an option for local areas that need it, like a cycle path largely used by e-bikes, which typically reach 45km/h on the flat. However, most devices or cycles only reach speeds 30km/h on the flat, so we expect that many road controlling authorities will set limits lower than 50km/h. </w:t>
      </w:r>
    </w:p>
    <w:p w14:paraId="378D9547"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The lower 10km/h limit is for paths used by pedestrians, mobility devices or vulnerable users. We’ve chosen 10km/h as a minimum speed limit to ensure people using transport devices still have access but travel at a safe speed for pedestrians.</w:t>
      </w:r>
    </w:p>
    <w:bookmarkEnd w:id="68"/>
    <w:p w14:paraId="4DA4A467"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lastRenderedPageBreak/>
        <w:t>If road controlling authorities want to change the speed limit on a shared path or cycle path, they’ll need to consider:</w:t>
      </w:r>
    </w:p>
    <w:p w14:paraId="4043EB92" w14:textId="77777777" w:rsidR="0025211E" w:rsidRPr="00B57D3C" w:rsidRDefault="0025211E" w:rsidP="00706B01">
      <w:pPr>
        <w:spacing w:after="0" w:line="360" w:lineRule="auto"/>
        <w:rPr>
          <w:rFonts w:ascii="Arial" w:eastAsia="Calibri" w:hAnsi="Arial" w:cs="Arial"/>
          <w:sz w:val="32"/>
          <w:szCs w:val="32"/>
        </w:rPr>
      </w:pPr>
    </w:p>
    <w:p w14:paraId="08B105F3" w14:textId="77777777" w:rsidR="0025211E" w:rsidRPr="00B57D3C" w:rsidRDefault="0025211E" w:rsidP="00706B01">
      <w:pPr>
        <w:numPr>
          <w:ilvl w:val="0"/>
          <w:numId w:val="77"/>
        </w:numPr>
        <w:spacing w:after="0" w:line="360" w:lineRule="auto"/>
        <w:contextualSpacing/>
        <w:rPr>
          <w:rFonts w:ascii="Arial" w:eastAsia="Calibri" w:hAnsi="Arial" w:cs="Arial"/>
          <w:sz w:val="32"/>
          <w:szCs w:val="32"/>
        </w:rPr>
      </w:pPr>
      <w:r w:rsidRPr="00B57D3C">
        <w:rPr>
          <w:rFonts w:ascii="Arial" w:eastAsia="Calibri" w:hAnsi="Arial" w:cs="Arial"/>
          <w:sz w:val="32"/>
          <w:szCs w:val="32"/>
        </w:rPr>
        <w:t>relevant guidance developed by the Transport Agency</w:t>
      </w:r>
    </w:p>
    <w:p w14:paraId="0A3E00D0" w14:textId="77777777" w:rsidR="0025211E" w:rsidRPr="00B57D3C" w:rsidRDefault="0025211E" w:rsidP="00706B01">
      <w:pPr>
        <w:numPr>
          <w:ilvl w:val="0"/>
          <w:numId w:val="77"/>
        </w:numPr>
        <w:spacing w:after="0" w:line="360" w:lineRule="auto"/>
        <w:contextualSpacing/>
        <w:rPr>
          <w:rFonts w:ascii="Arial" w:eastAsia="Calibri" w:hAnsi="Arial" w:cs="Arial"/>
          <w:sz w:val="32"/>
          <w:szCs w:val="32"/>
        </w:rPr>
      </w:pPr>
      <w:r w:rsidRPr="00B57D3C">
        <w:rPr>
          <w:rFonts w:ascii="Arial" w:eastAsia="Calibri" w:hAnsi="Arial" w:cs="Arial"/>
          <w:sz w:val="32"/>
          <w:szCs w:val="32"/>
        </w:rPr>
        <w:t>any alternative routes or facilities available to someone excluded from a path through a restriction</w:t>
      </w:r>
    </w:p>
    <w:p w14:paraId="07B1F49F" w14:textId="77777777" w:rsidR="0025211E" w:rsidRPr="00B57D3C" w:rsidRDefault="0025211E" w:rsidP="00706B01">
      <w:pPr>
        <w:numPr>
          <w:ilvl w:val="0"/>
          <w:numId w:val="77"/>
        </w:numPr>
        <w:spacing w:after="0" w:line="360" w:lineRule="auto"/>
        <w:contextualSpacing/>
        <w:rPr>
          <w:rFonts w:ascii="Arial" w:eastAsia="Calibri" w:hAnsi="Arial" w:cs="Arial"/>
          <w:sz w:val="32"/>
          <w:szCs w:val="32"/>
        </w:rPr>
      </w:pPr>
      <w:r w:rsidRPr="00B57D3C">
        <w:rPr>
          <w:rFonts w:ascii="Arial" w:eastAsia="Calibri" w:hAnsi="Arial" w:cs="Arial"/>
          <w:sz w:val="32"/>
          <w:szCs w:val="32"/>
        </w:rPr>
        <w:t>any other matter relevant to public safety.</w:t>
      </w:r>
    </w:p>
    <w:p w14:paraId="51022F0F"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The road controlling authority will also need to:</w:t>
      </w:r>
    </w:p>
    <w:p w14:paraId="5BD42E3C" w14:textId="77777777" w:rsidR="0025211E" w:rsidRPr="00B57D3C" w:rsidRDefault="0025211E" w:rsidP="00706B01">
      <w:pPr>
        <w:spacing w:after="0" w:line="360" w:lineRule="auto"/>
        <w:rPr>
          <w:rFonts w:ascii="Arial" w:eastAsia="Calibri" w:hAnsi="Arial" w:cs="Arial"/>
          <w:sz w:val="32"/>
          <w:szCs w:val="32"/>
        </w:rPr>
      </w:pPr>
    </w:p>
    <w:p w14:paraId="75FEA130" w14:textId="77777777" w:rsidR="0025211E" w:rsidRPr="00B57D3C" w:rsidRDefault="0025211E" w:rsidP="00706B01">
      <w:pPr>
        <w:numPr>
          <w:ilvl w:val="0"/>
          <w:numId w:val="79"/>
        </w:numPr>
        <w:spacing w:after="0" w:line="360" w:lineRule="auto"/>
        <w:contextualSpacing/>
        <w:rPr>
          <w:rFonts w:ascii="Arial" w:eastAsia="Calibri" w:hAnsi="Arial" w:cs="Arial"/>
          <w:sz w:val="32"/>
          <w:szCs w:val="32"/>
        </w:rPr>
      </w:pPr>
      <w:r w:rsidRPr="00B57D3C">
        <w:rPr>
          <w:rFonts w:ascii="Arial" w:eastAsia="Calibri" w:hAnsi="Arial" w:cs="Arial"/>
          <w:sz w:val="32"/>
          <w:szCs w:val="32"/>
        </w:rPr>
        <w:t>consult with those affected by the proposed restriction</w:t>
      </w:r>
    </w:p>
    <w:p w14:paraId="447AB622" w14:textId="77777777" w:rsidR="0025211E" w:rsidRPr="00B57D3C" w:rsidRDefault="0025211E" w:rsidP="00706B01">
      <w:pPr>
        <w:numPr>
          <w:ilvl w:val="0"/>
          <w:numId w:val="79"/>
        </w:numPr>
        <w:spacing w:after="0" w:line="360" w:lineRule="auto"/>
        <w:contextualSpacing/>
        <w:rPr>
          <w:rFonts w:ascii="Arial" w:eastAsia="Calibri" w:hAnsi="Arial" w:cs="Arial"/>
          <w:sz w:val="32"/>
          <w:szCs w:val="32"/>
        </w:rPr>
      </w:pPr>
      <w:r w:rsidRPr="00B57D3C">
        <w:rPr>
          <w:rFonts w:ascii="Arial" w:eastAsia="Calibri" w:hAnsi="Arial" w:cs="Arial"/>
          <w:sz w:val="32"/>
          <w:szCs w:val="32"/>
        </w:rPr>
        <w:t>give those parties time to respond, and</w:t>
      </w:r>
    </w:p>
    <w:p w14:paraId="32AA0E65" w14:textId="77777777" w:rsidR="0025211E" w:rsidRPr="00B57D3C" w:rsidRDefault="0025211E" w:rsidP="00706B01">
      <w:pPr>
        <w:numPr>
          <w:ilvl w:val="0"/>
          <w:numId w:val="79"/>
        </w:numPr>
        <w:spacing w:after="0" w:line="360" w:lineRule="auto"/>
        <w:contextualSpacing/>
        <w:rPr>
          <w:rFonts w:ascii="Arial" w:eastAsia="Calibri" w:hAnsi="Arial" w:cs="Arial"/>
          <w:sz w:val="32"/>
          <w:szCs w:val="32"/>
        </w:rPr>
      </w:pPr>
      <w:r w:rsidRPr="00B57D3C">
        <w:rPr>
          <w:rFonts w:ascii="Arial" w:eastAsia="Calibri" w:hAnsi="Arial" w:cs="Arial"/>
          <w:sz w:val="32"/>
          <w:szCs w:val="32"/>
        </w:rPr>
        <w:t>take their submissions into account.</w:t>
      </w:r>
    </w:p>
    <w:p w14:paraId="40F6FC94"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The road controlling authority will need to register the speed limit restriction on the National Speed Limit Register maintained by the Transport Agency.</w:t>
      </w:r>
    </w:p>
    <w:p w14:paraId="5E4482F8"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The Transport Agency will also have the power to investigate and direct road controlling authorities to comply with this rule.</w:t>
      </w:r>
    </w:p>
    <w:p w14:paraId="05614FB2" w14:textId="77777777" w:rsidR="0025211E" w:rsidRPr="00B57D3C" w:rsidRDefault="0025211E" w:rsidP="00706B01">
      <w:pPr>
        <w:spacing w:before="24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Enabling road controlling authorities to restrict devices from using a shared path or cycle path</w:t>
      </w:r>
    </w:p>
    <w:p w14:paraId="013B0CDA" w14:textId="77777777" w:rsidR="00E843DD" w:rsidRPr="00B57D3C" w:rsidRDefault="00E843DD" w:rsidP="00706B01">
      <w:pPr>
        <w:spacing w:before="120" w:after="0" w:line="360" w:lineRule="auto"/>
        <w:rPr>
          <w:rFonts w:ascii="Arial" w:eastAsia="Arial" w:hAnsi="Arial" w:cs="Times New Roman"/>
          <w:i/>
          <w:iCs/>
          <w:color w:val="2575AE"/>
          <w:sz w:val="32"/>
          <w:szCs w:val="32"/>
        </w:rPr>
      </w:pPr>
    </w:p>
    <w:p w14:paraId="5168A89D" w14:textId="77777777" w:rsidR="0025211E" w:rsidRPr="00B57D3C" w:rsidRDefault="0025211E" w:rsidP="00706B01">
      <w:pPr>
        <w:spacing w:after="0" w:line="360" w:lineRule="auto"/>
        <w:rPr>
          <w:rFonts w:ascii="Arial" w:eastAsia="Calibri" w:hAnsi="Arial" w:cs="Arial"/>
          <w:sz w:val="32"/>
          <w:szCs w:val="32"/>
        </w:rPr>
      </w:pPr>
      <w:r w:rsidRPr="00B57D3C">
        <w:rPr>
          <w:rFonts w:ascii="Arial" w:eastAsia="Calibri" w:hAnsi="Arial" w:cs="Arial"/>
          <w:sz w:val="32"/>
          <w:szCs w:val="32"/>
        </w:rPr>
        <w:t xml:space="preserve">Our proposed change will allow road controlling authorities to restrict certain devices from using shared paths and cycle paths if it is unsafe for them or others. </w:t>
      </w:r>
    </w:p>
    <w:p w14:paraId="37196953"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lastRenderedPageBreak/>
        <w:t>This means if it’s unsafe to use a transport device in certain spaces, a road controlling authority can restrict them from those spaces.</w:t>
      </w:r>
    </w:p>
    <w:p w14:paraId="64EA75BC"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We’ll develop national guidance to help road controlling authorities when they’re considering restrictions on certain users in these spaces. Consideration of this guidance will be part of the criteria.</w:t>
      </w:r>
    </w:p>
    <w:p w14:paraId="11B38C4F"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 xml:space="preserve">Under this proposal road controlling authorities will be able to: </w:t>
      </w:r>
    </w:p>
    <w:p w14:paraId="301A7277" w14:textId="77777777" w:rsidR="0025211E" w:rsidRPr="00B57D3C" w:rsidRDefault="0025211E" w:rsidP="00706B01">
      <w:pPr>
        <w:spacing w:after="0" w:line="360" w:lineRule="auto"/>
        <w:rPr>
          <w:rFonts w:ascii="Arial" w:eastAsia="Calibri" w:hAnsi="Arial" w:cs="Arial"/>
          <w:sz w:val="32"/>
          <w:szCs w:val="32"/>
        </w:rPr>
      </w:pPr>
    </w:p>
    <w:p w14:paraId="01A608D0" w14:textId="77777777" w:rsidR="0025211E" w:rsidRPr="00B57D3C" w:rsidRDefault="0025211E" w:rsidP="00706B01">
      <w:pPr>
        <w:numPr>
          <w:ilvl w:val="0"/>
          <w:numId w:val="80"/>
        </w:numPr>
        <w:spacing w:after="0" w:line="360" w:lineRule="auto"/>
        <w:contextualSpacing/>
        <w:rPr>
          <w:rFonts w:ascii="Arial" w:eastAsia="Calibri" w:hAnsi="Arial" w:cs="Arial"/>
          <w:sz w:val="32"/>
          <w:szCs w:val="32"/>
        </w:rPr>
      </w:pPr>
      <w:r w:rsidRPr="00B57D3C">
        <w:rPr>
          <w:rFonts w:ascii="Arial" w:eastAsia="Calibri" w:hAnsi="Arial" w:cs="Arial"/>
          <w:sz w:val="32"/>
          <w:szCs w:val="32"/>
        </w:rPr>
        <w:t xml:space="preserve">restrict the use of the shared path, cycle path or an area of these paths to certain devices, and </w:t>
      </w:r>
    </w:p>
    <w:p w14:paraId="59ACD546" w14:textId="77777777" w:rsidR="0025211E" w:rsidRPr="00B57D3C" w:rsidRDefault="0025211E" w:rsidP="00706B01">
      <w:pPr>
        <w:numPr>
          <w:ilvl w:val="0"/>
          <w:numId w:val="80"/>
        </w:numPr>
        <w:spacing w:after="0" w:line="360" w:lineRule="auto"/>
        <w:contextualSpacing/>
        <w:rPr>
          <w:rFonts w:ascii="Arial" w:eastAsia="Calibri" w:hAnsi="Arial" w:cs="Arial"/>
          <w:sz w:val="32"/>
          <w:szCs w:val="32"/>
        </w:rPr>
      </w:pPr>
      <w:r w:rsidRPr="00B57D3C">
        <w:rPr>
          <w:rFonts w:ascii="Arial" w:eastAsia="Calibri" w:hAnsi="Arial" w:cs="Arial"/>
          <w:sz w:val="32"/>
          <w:szCs w:val="32"/>
        </w:rPr>
        <w:t xml:space="preserve">if needed, specify times at which these restrictions apply. </w:t>
      </w:r>
    </w:p>
    <w:p w14:paraId="567EC3BC"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Road controlling authorities won’t be able to restrict pedestrians and mobility devices from shared paths and cycle paths if there’s no footpath available.</w:t>
      </w:r>
    </w:p>
    <w:p w14:paraId="5827D86A"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If road controlling authorities want to restrict the use of a shared path or cycle path, they’ll need to consider:</w:t>
      </w:r>
    </w:p>
    <w:p w14:paraId="0BA6418A" w14:textId="77777777" w:rsidR="0025211E" w:rsidRPr="00B57D3C" w:rsidRDefault="0025211E" w:rsidP="00706B01">
      <w:pPr>
        <w:spacing w:after="0" w:line="360" w:lineRule="auto"/>
        <w:rPr>
          <w:rFonts w:ascii="Arial" w:eastAsia="Calibri" w:hAnsi="Arial" w:cs="Arial"/>
          <w:sz w:val="32"/>
          <w:szCs w:val="32"/>
        </w:rPr>
      </w:pPr>
    </w:p>
    <w:p w14:paraId="042CF53F" w14:textId="77777777" w:rsidR="0025211E" w:rsidRPr="00B57D3C" w:rsidRDefault="0025211E" w:rsidP="00706B01">
      <w:pPr>
        <w:numPr>
          <w:ilvl w:val="0"/>
          <w:numId w:val="77"/>
        </w:numPr>
        <w:spacing w:after="0" w:line="360" w:lineRule="auto"/>
        <w:contextualSpacing/>
        <w:rPr>
          <w:rFonts w:ascii="Arial" w:eastAsia="Calibri" w:hAnsi="Arial" w:cs="Arial"/>
          <w:sz w:val="32"/>
          <w:szCs w:val="32"/>
        </w:rPr>
      </w:pPr>
      <w:r w:rsidRPr="00B57D3C">
        <w:rPr>
          <w:rFonts w:ascii="Arial" w:eastAsia="Calibri" w:hAnsi="Arial" w:cs="Arial"/>
          <w:sz w:val="32"/>
          <w:szCs w:val="32"/>
        </w:rPr>
        <w:t>relevant guidance developed by the Transport Agency</w:t>
      </w:r>
    </w:p>
    <w:p w14:paraId="4BC92882" w14:textId="77777777" w:rsidR="0025211E" w:rsidRPr="00B57D3C" w:rsidRDefault="0025211E" w:rsidP="00706B01">
      <w:pPr>
        <w:numPr>
          <w:ilvl w:val="0"/>
          <w:numId w:val="77"/>
        </w:numPr>
        <w:spacing w:after="0" w:line="360" w:lineRule="auto"/>
        <w:contextualSpacing/>
        <w:rPr>
          <w:rFonts w:ascii="Arial" w:eastAsia="Calibri" w:hAnsi="Arial" w:cs="Arial"/>
          <w:sz w:val="32"/>
          <w:szCs w:val="32"/>
        </w:rPr>
      </w:pPr>
      <w:r w:rsidRPr="00B57D3C">
        <w:rPr>
          <w:rFonts w:ascii="Arial" w:eastAsia="Calibri" w:hAnsi="Arial" w:cs="Arial"/>
          <w:sz w:val="32"/>
          <w:szCs w:val="32"/>
        </w:rPr>
        <w:t>any alternative routes or facilities available to someone excluded from a path through a restriction</w:t>
      </w:r>
    </w:p>
    <w:p w14:paraId="7F23ED06" w14:textId="77777777" w:rsidR="0025211E" w:rsidRPr="00B57D3C" w:rsidRDefault="0025211E" w:rsidP="00706B01">
      <w:pPr>
        <w:numPr>
          <w:ilvl w:val="0"/>
          <w:numId w:val="77"/>
        </w:numPr>
        <w:spacing w:after="0" w:line="360" w:lineRule="auto"/>
        <w:contextualSpacing/>
        <w:rPr>
          <w:rFonts w:ascii="Arial" w:eastAsia="Calibri" w:hAnsi="Arial" w:cs="Arial"/>
          <w:sz w:val="32"/>
          <w:szCs w:val="32"/>
        </w:rPr>
      </w:pPr>
      <w:r w:rsidRPr="00B57D3C">
        <w:rPr>
          <w:rFonts w:ascii="Arial" w:eastAsia="Calibri" w:hAnsi="Arial" w:cs="Arial"/>
          <w:sz w:val="32"/>
          <w:szCs w:val="32"/>
        </w:rPr>
        <w:t>any other matter relevant to public safety.</w:t>
      </w:r>
    </w:p>
    <w:p w14:paraId="2048EB4E"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The road controlling authority will also need to:</w:t>
      </w:r>
    </w:p>
    <w:p w14:paraId="2877C702" w14:textId="77777777" w:rsidR="0025211E" w:rsidRPr="00B57D3C" w:rsidRDefault="0025211E" w:rsidP="00706B01">
      <w:pPr>
        <w:spacing w:after="0" w:line="360" w:lineRule="auto"/>
        <w:rPr>
          <w:rFonts w:ascii="Arial" w:eastAsia="Calibri" w:hAnsi="Arial" w:cs="Arial"/>
          <w:sz w:val="32"/>
          <w:szCs w:val="32"/>
        </w:rPr>
      </w:pPr>
    </w:p>
    <w:p w14:paraId="161A6FFF" w14:textId="77777777" w:rsidR="0025211E" w:rsidRPr="00B57D3C" w:rsidRDefault="0025211E" w:rsidP="00706B01">
      <w:pPr>
        <w:numPr>
          <w:ilvl w:val="0"/>
          <w:numId w:val="79"/>
        </w:numPr>
        <w:spacing w:after="0" w:line="360" w:lineRule="auto"/>
        <w:contextualSpacing/>
        <w:rPr>
          <w:rFonts w:ascii="Arial" w:eastAsia="Calibri" w:hAnsi="Arial" w:cs="Arial"/>
          <w:sz w:val="32"/>
          <w:szCs w:val="32"/>
        </w:rPr>
      </w:pPr>
      <w:r w:rsidRPr="00B57D3C">
        <w:rPr>
          <w:rFonts w:ascii="Arial" w:eastAsia="Calibri" w:hAnsi="Arial" w:cs="Arial"/>
          <w:sz w:val="32"/>
          <w:szCs w:val="32"/>
        </w:rPr>
        <w:t>consult with any party affected by the proposed restriction</w:t>
      </w:r>
    </w:p>
    <w:p w14:paraId="0F473C11" w14:textId="77777777" w:rsidR="0025211E" w:rsidRPr="00B57D3C" w:rsidRDefault="0025211E" w:rsidP="00706B01">
      <w:pPr>
        <w:numPr>
          <w:ilvl w:val="0"/>
          <w:numId w:val="79"/>
        </w:numPr>
        <w:spacing w:after="0" w:line="360" w:lineRule="auto"/>
        <w:contextualSpacing/>
        <w:rPr>
          <w:rFonts w:ascii="Arial" w:eastAsia="Calibri" w:hAnsi="Arial" w:cs="Arial"/>
          <w:sz w:val="32"/>
          <w:szCs w:val="32"/>
        </w:rPr>
      </w:pPr>
      <w:r w:rsidRPr="00B57D3C">
        <w:rPr>
          <w:rFonts w:ascii="Arial" w:eastAsia="Calibri" w:hAnsi="Arial" w:cs="Arial"/>
          <w:sz w:val="32"/>
          <w:szCs w:val="32"/>
        </w:rPr>
        <w:t xml:space="preserve">give those parties time to respond, and </w:t>
      </w:r>
    </w:p>
    <w:p w14:paraId="3AD81505" w14:textId="77777777" w:rsidR="0025211E" w:rsidRPr="00B57D3C" w:rsidRDefault="0025211E" w:rsidP="00706B01">
      <w:pPr>
        <w:numPr>
          <w:ilvl w:val="0"/>
          <w:numId w:val="79"/>
        </w:numPr>
        <w:spacing w:after="0" w:line="360" w:lineRule="auto"/>
        <w:contextualSpacing/>
        <w:rPr>
          <w:rFonts w:ascii="Arial" w:eastAsia="Calibri" w:hAnsi="Arial" w:cs="Arial"/>
          <w:sz w:val="32"/>
          <w:szCs w:val="32"/>
        </w:rPr>
      </w:pPr>
      <w:r w:rsidRPr="00B57D3C">
        <w:rPr>
          <w:rFonts w:ascii="Arial" w:eastAsia="Calibri" w:hAnsi="Arial" w:cs="Arial"/>
          <w:sz w:val="32"/>
          <w:szCs w:val="32"/>
        </w:rPr>
        <w:t>take their submissions into account.</w:t>
      </w:r>
    </w:p>
    <w:p w14:paraId="0EAB272D"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The Transport Agency will also have the power to investigate and direct road controlling authorities to comply with this rule.</w:t>
      </w:r>
    </w:p>
    <w:p w14:paraId="570AB254"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The road controlling authority will need to register the restriction on the Transport Agency’s National Speed Limit Register.</w:t>
      </w:r>
    </w:p>
    <w:p w14:paraId="50681735" w14:textId="77777777" w:rsidR="0025211E" w:rsidRPr="00B57D3C" w:rsidRDefault="0025211E" w:rsidP="00706B01">
      <w:pPr>
        <w:spacing w:after="0" w:line="360" w:lineRule="auto"/>
        <w:rPr>
          <w:rFonts w:ascii="Arial" w:eastAsia="Calibri" w:hAnsi="Arial" w:cs="Arial"/>
          <w:sz w:val="32"/>
          <w:szCs w:val="32"/>
        </w:rPr>
      </w:pPr>
    </w:p>
    <w:p w14:paraId="444F2C2A" w14:textId="77777777" w:rsidR="0025211E" w:rsidRPr="00B57D3C" w:rsidRDefault="0025211E" w:rsidP="00706B01">
      <w:pPr>
        <w:spacing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Signs and markings</w:t>
      </w:r>
    </w:p>
    <w:p w14:paraId="2C5E0DEB" w14:textId="77777777" w:rsidR="0025211E" w:rsidRPr="00B57D3C" w:rsidRDefault="0025211E" w:rsidP="00706B01">
      <w:pPr>
        <w:spacing w:after="0" w:line="360" w:lineRule="auto"/>
        <w:rPr>
          <w:rFonts w:ascii="Arial" w:eastAsia="Arial" w:hAnsi="Arial" w:cs="Times New Roman"/>
          <w:i/>
          <w:iCs/>
          <w:color w:val="2575AE"/>
          <w:sz w:val="32"/>
          <w:szCs w:val="32"/>
        </w:rPr>
      </w:pPr>
    </w:p>
    <w:p w14:paraId="2F48AEDD" w14:textId="77777777" w:rsidR="0025211E" w:rsidRPr="00B57D3C" w:rsidRDefault="0025211E" w:rsidP="00706B01">
      <w:pPr>
        <w:spacing w:after="0" w:line="360" w:lineRule="auto"/>
        <w:rPr>
          <w:rFonts w:ascii="Arial" w:eastAsia="Calibri" w:hAnsi="Arial" w:cs="Arial"/>
          <w:sz w:val="32"/>
          <w:szCs w:val="32"/>
        </w:rPr>
      </w:pPr>
      <w:r w:rsidRPr="00B57D3C">
        <w:rPr>
          <w:rFonts w:ascii="Arial" w:eastAsia="Calibri" w:hAnsi="Arial" w:cs="Arial"/>
          <w:sz w:val="32"/>
          <w:szCs w:val="32"/>
        </w:rPr>
        <w:t>A road controlling authority may install markings stating a speed limit or restriction</w:t>
      </w:r>
      <w:r w:rsidR="00D43F75" w:rsidRPr="00B57D3C">
        <w:rPr>
          <w:rFonts w:ascii="Arial" w:eastAsia="Calibri" w:hAnsi="Arial" w:cs="Arial"/>
          <w:sz w:val="32"/>
          <w:szCs w:val="32"/>
        </w:rPr>
        <w:t>.</w:t>
      </w:r>
      <w:r w:rsidRPr="00B57D3C">
        <w:rPr>
          <w:rFonts w:ascii="Arial" w:eastAsia="Calibri" w:hAnsi="Arial" w:cs="Arial"/>
          <w:sz w:val="32"/>
          <w:szCs w:val="32"/>
        </w:rPr>
        <w:t xml:space="preserve"> </w:t>
      </w:r>
      <w:r w:rsidR="00D43F75" w:rsidRPr="00B57D3C">
        <w:rPr>
          <w:rFonts w:ascii="Arial" w:eastAsia="Calibri" w:hAnsi="Arial" w:cs="Arial"/>
          <w:sz w:val="32"/>
          <w:szCs w:val="32"/>
        </w:rPr>
        <w:t>B</w:t>
      </w:r>
      <w:r w:rsidRPr="00B57D3C">
        <w:rPr>
          <w:rFonts w:ascii="Arial" w:eastAsia="Calibri" w:hAnsi="Arial" w:cs="Arial"/>
          <w:sz w:val="32"/>
          <w:szCs w:val="32"/>
        </w:rPr>
        <w:t>ut the speed limit or restriction will be valid whether markings are installed or not. This is similar to the approach taken for liquor ban areas.</w:t>
      </w:r>
    </w:p>
    <w:p w14:paraId="5AF128A0" w14:textId="7BF2E5F2" w:rsidR="00706B01"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Road controlling authorities will also need to follow the requirements in the Land Transport: Traffic Control Devices Rule 2004.</w:t>
      </w:r>
    </w:p>
    <w:p w14:paraId="1F4704A6" w14:textId="77777777" w:rsidR="0025211E" w:rsidRPr="00B57D3C" w:rsidRDefault="0025211E" w:rsidP="00706B01">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Use of helmets on shared paths and cycle paths</w:t>
      </w:r>
    </w:p>
    <w:p w14:paraId="028A0D1B" w14:textId="77777777" w:rsidR="0025211E" w:rsidRPr="00B57D3C" w:rsidRDefault="0025211E" w:rsidP="00706B01">
      <w:pPr>
        <w:spacing w:after="0" w:line="360" w:lineRule="auto"/>
        <w:rPr>
          <w:rFonts w:ascii="Arial" w:eastAsia="Arial" w:hAnsi="Arial" w:cs="Times New Roman"/>
          <w:i/>
          <w:iCs/>
          <w:color w:val="2575AE"/>
          <w:sz w:val="32"/>
          <w:szCs w:val="32"/>
        </w:rPr>
      </w:pPr>
    </w:p>
    <w:p w14:paraId="05256C26" w14:textId="77777777" w:rsidR="0025211E" w:rsidRPr="00B57D3C" w:rsidRDefault="0025211E" w:rsidP="00706B01">
      <w:pPr>
        <w:spacing w:after="0" w:line="360" w:lineRule="auto"/>
        <w:rPr>
          <w:rFonts w:ascii="Arial" w:eastAsia="Arial" w:hAnsi="Arial" w:cs="Arial"/>
          <w:sz w:val="32"/>
          <w:szCs w:val="32"/>
        </w:rPr>
      </w:pPr>
      <w:r w:rsidRPr="00B57D3C">
        <w:rPr>
          <w:rFonts w:ascii="Arial" w:eastAsia="Arial" w:hAnsi="Arial" w:cs="Arial"/>
          <w:sz w:val="32"/>
          <w:szCs w:val="32"/>
        </w:rPr>
        <w:lastRenderedPageBreak/>
        <w:t xml:space="preserve">We’re not addressing the current rules around wearing helmets as part of Accessible Streets. </w:t>
      </w:r>
    </w:p>
    <w:p w14:paraId="07B2AF26" w14:textId="77777777" w:rsidR="0025211E" w:rsidRPr="00B57D3C" w:rsidRDefault="0025211E" w:rsidP="00706B01">
      <w:pPr>
        <w:spacing w:after="0" w:line="360" w:lineRule="auto"/>
        <w:rPr>
          <w:rFonts w:ascii="Arial" w:eastAsia="Arial" w:hAnsi="Arial" w:cs="Arial"/>
          <w:sz w:val="32"/>
          <w:szCs w:val="32"/>
        </w:rPr>
      </w:pPr>
    </w:p>
    <w:p w14:paraId="5E087613" w14:textId="306C74F8" w:rsidR="00B57D3C" w:rsidRDefault="0025211E" w:rsidP="00706B01">
      <w:pPr>
        <w:spacing w:after="0" w:line="360" w:lineRule="auto"/>
        <w:rPr>
          <w:rFonts w:ascii="Arial" w:eastAsia="Arial" w:hAnsi="Arial" w:cs="Arial"/>
          <w:sz w:val="32"/>
          <w:szCs w:val="32"/>
        </w:rPr>
      </w:pPr>
      <w:r w:rsidRPr="00B57D3C">
        <w:rPr>
          <w:rFonts w:ascii="Arial" w:eastAsia="Arial" w:hAnsi="Arial" w:cs="Arial"/>
          <w:sz w:val="32"/>
          <w:szCs w:val="32"/>
        </w:rPr>
        <w:t>The rules around helmet use will remain the same on shared paths and cycle paths. Helmets remain compulsory for cyclists and are encouraged although not compulsory for transport device users.</w:t>
      </w:r>
    </w:p>
    <w:p w14:paraId="4BD011E7" w14:textId="084BB386" w:rsidR="00D86760" w:rsidRDefault="00D86760" w:rsidP="00706B01">
      <w:pPr>
        <w:spacing w:after="0" w:line="360" w:lineRule="auto"/>
        <w:rPr>
          <w:rFonts w:ascii="Arial" w:eastAsia="Arial" w:hAnsi="Arial" w:cs="Arial"/>
          <w:sz w:val="32"/>
          <w:szCs w:val="32"/>
        </w:rPr>
      </w:pPr>
    </w:p>
    <w:p w14:paraId="6273160A" w14:textId="77777777" w:rsidR="00B57D3C" w:rsidRPr="00B57D3C" w:rsidRDefault="00B57D3C" w:rsidP="0083390A">
      <w:pPr>
        <w:spacing w:after="0" w:line="276" w:lineRule="auto"/>
        <w:rPr>
          <w:rFonts w:ascii="Arial" w:eastAsia="Arial" w:hAnsi="Arial" w:cs="Arial"/>
          <w:sz w:val="32"/>
          <w:szCs w:val="32"/>
        </w:rPr>
      </w:pPr>
    </w:p>
    <w:tbl>
      <w:tblPr>
        <w:tblStyle w:val="TableGrid"/>
        <w:tblW w:w="0" w:type="auto"/>
        <w:tblLook w:val="04A0" w:firstRow="1" w:lastRow="0" w:firstColumn="1" w:lastColumn="0" w:noHBand="0" w:noVBand="1"/>
      </w:tblPr>
      <w:tblGrid>
        <w:gridCol w:w="8778"/>
      </w:tblGrid>
      <w:tr w:rsidR="0025211E" w14:paraId="0D915D31" w14:textId="77777777" w:rsidTr="0025211E">
        <w:tc>
          <w:tcPr>
            <w:tcW w:w="8778" w:type="dxa"/>
            <w:shd w:val="clear" w:color="auto" w:fill="F2F2F2" w:themeFill="background1" w:themeFillShade="F2"/>
          </w:tcPr>
          <w:p w14:paraId="436495F4" w14:textId="77777777" w:rsidR="0025211E" w:rsidRDefault="0025211E" w:rsidP="0083390A">
            <w:pPr>
              <w:spacing w:line="276" w:lineRule="auto"/>
            </w:pPr>
          </w:p>
          <w:p w14:paraId="04D9771A" w14:textId="77777777" w:rsidR="0025211E" w:rsidRPr="00B57D3C" w:rsidRDefault="0025211E" w:rsidP="00706B01">
            <w:pPr>
              <w:spacing w:after="120" w:line="276" w:lineRule="auto"/>
              <w:rPr>
                <w:rFonts w:ascii="Arial" w:eastAsia="Arial" w:hAnsi="Arial" w:cs="Arial"/>
                <w:i/>
                <w:sz w:val="32"/>
              </w:rPr>
            </w:pPr>
            <w:r w:rsidRPr="00B57D3C">
              <w:rPr>
                <w:rFonts w:ascii="Arial" w:eastAsia="Arial" w:hAnsi="Arial" w:cs="Arial"/>
                <w:b/>
                <w:sz w:val="32"/>
              </w:rPr>
              <w:t xml:space="preserve">Rule reference: </w:t>
            </w:r>
            <w:r w:rsidRPr="00B57D3C">
              <w:rPr>
                <w:rFonts w:ascii="Arial" w:eastAsia="Arial" w:hAnsi="Arial" w:cs="Arial"/>
                <w:i/>
                <w:sz w:val="32"/>
              </w:rPr>
              <w:t>Clauses in proposed Land Transport Rule: Paths and Road Margins 2020: Section 2 (Creation of shared paths and cycle paths), clause 3.2 (Use of shared paths and cycle paths), clause 3.3 (Priority on shared paths), Section 4 (Speed limits on paths), Section 5 (Restrictions on use of footpath, shared path or cycle path) and Part 2 (Definitions).</w:t>
            </w:r>
          </w:p>
          <w:p w14:paraId="25BAE289" w14:textId="77777777" w:rsidR="0025211E" w:rsidRDefault="0025211E" w:rsidP="0083390A">
            <w:pPr>
              <w:spacing w:line="276" w:lineRule="auto"/>
            </w:pPr>
          </w:p>
        </w:tc>
      </w:tr>
    </w:tbl>
    <w:p w14:paraId="1CB0D5DA" w14:textId="1F7064D6" w:rsidR="0025211E" w:rsidRDefault="0025211E" w:rsidP="0083390A">
      <w:pPr>
        <w:spacing w:line="276" w:lineRule="auto"/>
      </w:pPr>
    </w:p>
    <w:p w14:paraId="35D91D1D" w14:textId="653EC44A" w:rsidR="00D86760" w:rsidRDefault="00D86760" w:rsidP="0083390A">
      <w:pPr>
        <w:spacing w:line="276" w:lineRule="auto"/>
      </w:pPr>
    </w:p>
    <w:p w14:paraId="33FD3428" w14:textId="13C6C43E" w:rsidR="00D86760" w:rsidRDefault="00D86760" w:rsidP="0083390A">
      <w:pPr>
        <w:spacing w:line="276" w:lineRule="auto"/>
      </w:pPr>
    </w:p>
    <w:p w14:paraId="4B632C9B" w14:textId="36B304FC" w:rsidR="00D86760" w:rsidRDefault="00D86760" w:rsidP="0083390A">
      <w:pPr>
        <w:spacing w:line="276" w:lineRule="auto"/>
      </w:pPr>
    </w:p>
    <w:p w14:paraId="0CD306C0" w14:textId="16B6A701" w:rsidR="00D86760" w:rsidRDefault="00D86760" w:rsidP="0083390A">
      <w:pPr>
        <w:spacing w:line="276" w:lineRule="auto"/>
      </w:pPr>
    </w:p>
    <w:p w14:paraId="78318E21" w14:textId="20266DBE" w:rsidR="00D86760" w:rsidRDefault="00D86760" w:rsidP="0083390A">
      <w:pPr>
        <w:spacing w:line="276" w:lineRule="auto"/>
      </w:pPr>
    </w:p>
    <w:p w14:paraId="7D4CDF45" w14:textId="091E64B0" w:rsidR="00D86760" w:rsidRDefault="00D86760" w:rsidP="0083390A">
      <w:pPr>
        <w:spacing w:line="276" w:lineRule="auto"/>
      </w:pPr>
    </w:p>
    <w:p w14:paraId="6E0968E9" w14:textId="58C8FE23" w:rsidR="00D86760" w:rsidRDefault="00D86760" w:rsidP="0083390A">
      <w:pPr>
        <w:spacing w:line="276" w:lineRule="auto"/>
      </w:pPr>
    </w:p>
    <w:p w14:paraId="31CA5E68" w14:textId="3B947F84" w:rsidR="00C87D0C" w:rsidRDefault="00C87D0C" w:rsidP="0083390A">
      <w:pPr>
        <w:spacing w:line="276" w:lineRule="auto"/>
      </w:pPr>
    </w:p>
    <w:p w14:paraId="4AECCC96" w14:textId="77777777" w:rsidR="00C87D0C" w:rsidRDefault="00C87D0C" w:rsidP="0083390A">
      <w:pPr>
        <w:spacing w:line="276" w:lineRule="auto"/>
      </w:pPr>
    </w:p>
    <w:p w14:paraId="04264711" w14:textId="4B81148B" w:rsidR="00D86760" w:rsidRDefault="00D86760" w:rsidP="0083390A">
      <w:pPr>
        <w:spacing w:line="276" w:lineRule="auto"/>
      </w:pPr>
    </w:p>
    <w:p w14:paraId="31FDE945" w14:textId="74EACE8F" w:rsidR="00D86760" w:rsidRDefault="00D86760" w:rsidP="0083390A">
      <w:pPr>
        <w:spacing w:line="276" w:lineRule="auto"/>
      </w:pPr>
    </w:p>
    <w:p w14:paraId="7AB1CF85" w14:textId="77777777" w:rsidR="00B26CBC" w:rsidRDefault="00B26CBC" w:rsidP="0083390A">
      <w:pPr>
        <w:spacing w:line="276" w:lineRule="auto"/>
      </w:pPr>
    </w:p>
    <w:tbl>
      <w:tblPr>
        <w:tblStyle w:val="TableGrid"/>
        <w:tblW w:w="0" w:type="auto"/>
        <w:tblLook w:val="04A0" w:firstRow="1" w:lastRow="0" w:firstColumn="1" w:lastColumn="0" w:noHBand="0" w:noVBand="1"/>
      </w:tblPr>
      <w:tblGrid>
        <w:gridCol w:w="8778"/>
      </w:tblGrid>
      <w:tr w:rsidR="0025211E" w14:paraId="40BA2A17" w14:textId="77777777" w:rsidTr="0025211E">
        <w:tc>
          <w:tcPr>
            <w:tcW w:w="8778" w:type="dxa"/>
          </w:tcPr>
          <w:p w14:paraId="4708D6C0" w14:textId="77777777" w:rsidR="0025211E" w:rsidRDefault="0025211E" w:rsidP="0083390A">
            <w:pPr>
              <w:spacing w:line="276" w:lineRule="auto"/>
            </w:pPr>
          </w:p>
          <w:p w14:paraId="39235353" w14:textId="5C99809A" w:rsidR="0025211E" w:rsidRDefault="0025211E" w:rsidP="0083390A">
            <w:pPr>
              <w:spacing w:after="120" w:line="276" w:lineRule="auto"/>
              <w:rPr>
                <w:rFonts w:ascii="Arial" w:eastAsia="Arial" w:hAnsi="Arial" w:cs="Arial"/>
                <w:b/>
                <w:sz w:val="32"/>
              </w:rPr>
            </w:pPr>
            <w:r w:rsidRPr="00B57D3C">
              <w:rPr>
                <w:rFonts w:ascii="Arial" w:eastAsia="Arial" w:hAnsi="Arial" w:cs="Arial"/>
                <w:b/>
                <w:sz w:val="32"/>
              </w:rPr>
              <w:t xml:space="preserve">Proposal 3: Establish a national framework for the use of shared paths and cycle paths – Questions for your submission </w:t>
            </w:r>
          </w:p>
          <w:p w14:paraId="07E78936" w14:textId="77777777" w:rsidR="00706B01" w:rsidRPr="00B57D3C" w:rsidRDefault="00706B01" w:rsidP="0083390A">
            <w:pPr>
              <w:spacing w:after="120" w:line="276" w:lineRule="auto"/>
              <w:rPr>
                <w:rFonts w:ascii="Arial" w:eastAsia="Arial" w:hAnsi="Arial" w:cs="Arial"/>
                <w:b/>
                <w:sz w:val="32"/>
              </w:rPr>
            </w:pPr>
          </w:p>
          <w:p w14:paraId="1B406D3F" w14:textId="77777777" w:rsidR="0025211E" w:rsidRPr="00B57D3C" w:rsidRDefault="0025211E" w:rsidP="0083390A">
            <w:pPr>
              <w:numPr>
                <w:ilvl w:val="0"/>
                <w:numId w:val="81"/>
              </w:numPr>
              <w:spacing w:after="120" w:line="276" w:lineRule="auto"/>
              <w:contextualSpacing/>
              <w:rPr>
                <w:rFonts w:ascii="Arial" w:eastAsia="Arial" w:hAnsi="Arial" w:cs="Arial"/>
                <w:sz w:val="32"/>
              </w:rPr>
            </w:pPr>
            <w:r w:rsidRPr="00B57D3C">
              <w:rPr>
                <w:rFonts w:ascii="Arial" w:eastAsia="Arial" w:hAnsi="Arial" w:cs="Arial"/>
                <w:sz w:val="32"/>
              </w:rPr>
              <w:t>Do you agree that road controlling authorities should be able to declare a path a shared path or a cycle path? What factors should be considered when making this decision?</w:t>
            </w:r>
          </w:p>
          <w:p w14:paraId="11ABD86A" w14:textId="77777777" w:rsidR="0025211E" w:rsidRPr="00B57D3C" w:rsidRDefault="0025211E" w:rsidP="0083390A">
            <w:pPr>
              <w:spacing w:after="120" w:line="276" w:lineRule="auto"/>
              <w:ind w:left="720"/>
              <w:contextualSpacing/>
              <w:rPr>
                <w:rFonts w:ascii="Arial" w:eastAsia="Arial" w:hAnsi="Arial" w:cs="Arial"/>
                <w:sz w:val="32"/>
              </w:rPr>
            </w:pPr>
          </w:p>
          <w:p w14:paraId="089A1BC6" w14:textId="77777777" w:rsidR="0025211E" w:rsidRPr="00B57D3C" w:rsidRDefault="0025211E" w:rsidP="0083390A">
            <w:pPr>
              <w:numPr>
                <w:ilvl w:val="0"/>
                <w:numId w:val="81"/>
              </w:numPr>
              <w:spacing w:after="120" w:line="276" w:lineRule="auto"/>
              <w:contextualSpacing/>
              <w:rPr>
                <w:rFonts w:ascii="Arial" w:eastAsia="Arial" w:hAnsi="Arial" w:cs="Arial"/>
                <w:sz w:val="32"/>
              </w:rPr>
            </w:pPr>
            <w:r w:rsidRPr="00B57D3C">
              <w:rPr>
                <w:rFonts w:ascii="Arial" w:eastAsia="Arial" w:hAnsi="Arial" w:cs="Arial"/>
                <w:sz w:val="32"/>
              </w:rPr>
              <w:t>Do you agree with the behavioural requirements we are proposing? Should there be other requirements or rules to use a shared path or cycle path?</w:t>
            </w:r>
          </w:p>
          <w:p w14:paraId="1B28366D" w14:textId="77777777" w:rsidR="0025211E" w:rsidRPr="00B57D3C" w:rsidRDefault="0025211E" w:rsidP="0083390A">
            <w:pPr>
              <w:spacing w:after="120" w:line="276" w:lineRule="auto"/>
              <w:ind w:left="720"/>
              <w:contextualSpacing/>
              <w:rPr>
                <w:rFonts w:ascii="Arial" w:eastAsia="Arial" w:hAnsi="Arial" w:cs="Arial"/>
                <w:sz w:val="32"/>
              </w:rPr>
            </w:pPr>
          </w:p>
          <w:p w14:paraId="70BCAF9D" w14:textId="77777777" w:rsidR="0025211E" w:rsidRPr="00B57D3C" w:rsidRDefault="0025211E" w:rsidP="0083390A">
            <w:pPr>
              <w:numPr>
                <w:ilvl w:val="0"/>
                <w:numId w:val="81"/>
              </w:numPr>
              <w:spacing w:after="120" w:line="276" w:lineRule="auto"/>
              <w:contextualSpacing/>
              <w:rPr>
                <w:rFonts w:ascii="Arial" w:eastAsia="Arial" w:hAnsi="Arial" w:cs="Arial"/>
                <w:sz w:val="32"/>
              </w:rPr>
            </w:pPr>
            <w:r w:rsidRPr="00B57D3C">
              <w:rPr>
                <w:rFonts w:ascii="Arial" w:eastAsia="Arial" w:hAnsi="Arial" w:cs="Arial"/>
                <w:sz w:val="32"/>
              </w:rPr>
              <w:t>Do you agree that all users be required to give way to pedestrians when using a shared path? Why/why not?</w:t>
            </w:r>
          </w:p>
          <w:p w14:paraId="11AA06D6" w14:textId="77777777" w:rsidR="0025211E" w:rsidRPr="00B57D3C" w:rsidRDefault="0025211E" w:rsidP="0083390A">
            <w:pPr>
              <w:spacing w:after="120" w:line="276" w:lineRule="auto"/>
              <w:ind w:left="720"/>
              <w:contextualSpacing/>
              <w:rPr>
                <w:rFonts w:ascii="Arial" w:eastAsia="Arial" w:hAnsi="Arial" w:cs="Arial"/>
                <w:sz w:val="32"/>
              </w:rPr>
            </w:pPr>
          </w:p>
          <w:p w14:paraId="42D4E954" w14:textId="77777777" w:rsidR="0025211E" w:rsidRPr="00B57D3C" w:rsidRDefault="0025211E" w:rsidP="0083390A">
            <w:pPr>
              <w:numPr>
                <w:ilvl w:val="0"/>
                <w:numId w:val="81"/>
              </w:numPr>
              <w:spacing w:after="120" w:line="276" w:lineRule="auto"/>
              <w:contextualSpacing/>
              <w:rPr>
                <w:rFonts w:ascii="Arial" w:eastAsia="Arial" w:hAnsi="Arial" w:cs="Arial"/>
                <w:sz w:val="32"/>
              </w:rPr>
            </w:pPr>
            <w:r w:rsidRPr="00B57D3C">
              <w:rPr>
                <w:rFonts w:ascii="Arial" w:eastAsia="Arial" w:hAnsi="Arial" w:cs="Arial"/>
                <w:sz w:val="32"/>
              </w:rPr>
              <w:t xml:space="preserve">Do you agree with the proposed speed limits for shared paths and cycle paths and the ability of road controlling authorities to change these limits? Please explain. </w:t>
            </w:r>
          </w:p>
          <w:p w14:paraId="7D080E15" w14:textId="77777777" w:rsidR="0025211E" w:rsidRPr="00B57D3C" w:rsidRDefault="0025211E" w:rsidP="0083390A">
            <w:pPr>
              <w:spacing w:after="120" w:line="276" w:lineRule="auto"/>
              <w:ind w:left="720"/>
              <w:contextualSpacing/>
              <w:rPr>
                <w:rFonts w:ascii="Arial" w:eastAsia="Arial" w:hAnsi="Arial" w:cs="Arial"/>
                <w:sz w:val="32"/>
              </w:rPr>
            </w:pPr>
          </w:p>
          <w:p w14:paraId="39114247" w14:textId="77777777" w:rsidR="0025211E" w:rsidRPr="00B57D3C" w:rsidRDefault="0025211E" w:rsidP="0083390A">
            <w:pPr>
              <w:numPr>
                <w:ilvl w:val="0"/>
                <w:numId w:val="81"/>
              </w:numPr>
              <w:spacing w:after="120" w:line="276" w:lineRule="auto"/>
              <w:contextualSpacing/>
              <w:rPr>
                <w:rFonts w:ascii="Arial" w:eastAsia="Arial" w:hAnsi="Arial" w:cs="Arial"/>
                <w:sz w:val="32"/>
              </w:rPr>
            </w:pPr>
            <w:r w:rsidRPr="00B57D3C">
              <w:rPr>
                <w:rFonts w:ascii="Arial" w:eastAsia="Arial" w:hAnsi="Arial" w:cs="Arial"/>
                <w:sz w:val="32"/>
              </w:rPr>
              <w:t>Do you think that the Transport Agency should be able to investigate and direct road controlling authorities to comply with the required criteria? Why/why not?</w:t>
            </w:r>
          </w:p>
          <w:p w14:paraId="66286100" w14:textId="77777777" w:rsidR="0025211E" w:rsidRDefault="0025211E" w:rsidP="0083390A">
            <w:pPr>
              <w:spacing w:line="276" w:lineRule="auto"/>
            </w:pPr>
          </w:p>
          <w:p w14:paraId="361E3A95" w14:textId="77777777" w:rsidR="0025211E" w:rsidRDefault="0025211E" w:rsidP="0083390A">
            <w:pPr>
              <w:spacing w:line="276" w:lineRule="auto"/>
            </w:pPr>
          </w:p>
        </w:tc>
      </w:tr>
    </w:tbl>
    <w:p w14:paraId="40ED8487" w14:textId="77777777" w:rsidR="0025211E" w:rsidRDefault="0025211E" w:rsidP="0025211E"/>
    <w:p w14:paraId="73021684" w14:textId="77777777" w:rsidR="0025211E" w:rsidRDefault="0025211E" w:rsidP="0025211E"/>
    <w:p w14:paraId="3226C03D" w14:textId="77777777" w:rsidR="0025211E" w:rsidRDefault="0025211E" w:rsidP="0025211E"/>
    <w:p w14:paraId="352448B1" w14:textId="77777777" w:rsidR="00B57D3C" w:rsidRDefault="00B57D3C" w:rsidP="0025211E"/>
    <w:p w14:paraId="0DE7C412" w14:textId="77777777" w:rsidR="0025211E" w:rsidRPr="00706B01" w:rsidRDefault="0025211E" w:rsidP="0083390A">
      <w:pPr>
        <w:pStyle w:val="Heading2"/>
        <w:spacing w:line="276" w:lineRule="auto"/>
        <w:rPr>
          <w:sz w:val="36"/>
          <w:szCs w:val="32"/>
        </w:rPr>
      </w:pPr>
      <w:bookmarkStart w:id="69" w:name="_Toc34666337"/>
      <w:r w:rsidRPr="00706B01">
        <w:rPr>
          <w:sz w:val="36"/>
          <w:szCs w:val="32"/>
        </w:rPr>
        <w:lastRenderedPageBreak/>
        <w:t>Proposal 4: Enable transport devices to use cycle lanes and cycle paths</w:t>
      </w:r>
      <w:bookmarkEnd w:id="69"/>
    </w:p>
    <w:p w14:paraId="0F5993A6" w14:textId="77777777" w:rsidR="0025211E" w:rsidRPr="00B57D3C" w:rsidRDefault="0025211E" w:rsidP="00706B01">
      <w:pPr>
        <w:spacing w:before="120" w:after="0" w:line="360" w:lineRule="auto"/>
        <w:rPr>
          <w:rFonts w:ascii="Arial" w:eastAsia="Arial" w:hAnsi="Arial" w:cs="Times New Roman"/>
          <w:b/>
          <w:i/>
          <w:iCs/>
          <w:color w:val="2575AE"/>
          <w:sz w:val="32"/>
          <w:szCs w:val="32"/>
        </w:rPr>
      </w:pPr>
      <w:r w:rsidRPr="00B57D3C">
        <w:rPr>
          <w:rFonts w:ascii="Arial" w:eastAsia="Arial" w:hAnsi="Arial" w:cs="Times New Roman"/>
          <w:b/>
          <w:i/>
          <w:iCs/>
          <w:color w:val="2575AE"/>
          <w:sz w:val="32"/>
          <w:szCs w:val="32"/>
        </w:rPr>
        <w:t>Current state</w:t>
      </w:r>
    </w:p>
    <w:p w14:paraId="7A82081D"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Currently, transport devices</w:t>
      </w:r>
      <w:r w:rsidRPr="00B57D3C">
        <w:rPr>
          <w:rFonts w:ascii="Arial" w:eastAsia="Calibri" w:hAnsi="Arial" w:cs="Arial"/>
          <w:sz w:val="32"/>
          <w:szCs w:val="32"/>
          <w:vertAlign w:val="superscript"/>
        </w:rPr>
        <w:footnoteReference w:id="14"/>
      </w:r>
      <w:r w:rsidRPr="00B57D3C">
        <w:rPr>
          <w:rFonts w:ascii="Arial" w:eastAsia="Calibri" w:hAnsi="Arial" w:cs="Arial"/>
          <w:sz w:val="32"/>
          <w:szCs w:val="32"/>
        </w:rPr>
        <w:t xml:space="preserve"> like e-scooters and skateboards can use: </w:t>
      </w:r>
    </w:p>
    <w:p w14:paraId="697E454E" w14:textId="77777777" w:rsidR="0025211E" w:rsidRPr="00B57D3C" w:rsidRDefault="0025211E" w:rsidP="00706B01">
      <w:pPr>
        <w:spacing w:after="0" w:line="360" w:lineRule="auto"/>
        <w:rPr>
          <w:rFonts w:ascii="Arial" w:eastAsia="Calibri" w:hAnsi="Arial" w:cs="Arial"/>
          <w:sz w:val="32"/>
          <w:szCs w:val="32"/>
        </w:rPr>
      </w:pPr>
    </w:p>
    <w:p w14:paraId="2C35BC72" w14:textId="77777777" w:rsidR="0025211E" w:rsidRPr="00B57D3C" w:rsidRDefault="0025211E" w:rsidP="00706B01">
      <w:pPr>
        <w:pStyle w:val="ListParagraph"/>
        <w:numPr>
          <w:ilvl w:val="0"/>
          <w:numId w:val="129"/>
        </w:numPr>
        <w:spacing w:after="200" w:line="360" w:lineRule="auto"/>
        <w:rPr>
          <w:rFonts w:ascii="Times New Roman" w:eastAsia="Arial" w:hAnsi="Times New Roman" w:cs="Arial"/>
          <w:sz w:val="32"/>
          <w:szCs w:val="32"/>
        </w:rPr>
      </w:pPr>
      <w:r w:rsidRPr="00B57D3C">
        <w:rPr>
          <w:rFonts w:ascii="Arial" w:eastAsia="Arial" w:hAnsi="Arial" w:cs="Arial"/>
          <w:sz w:val="32"/>
          <w:szCs w:val="32"/>
        </w:rPr>
        <w:t>footpaths</w:t>
      </w:r>
    </w:p>
    <w:p w14:paraId="248B259A" w14:textId="77777777" w:rsidR="0025211E" w:rsidRPr="00B57D3C" w:rsidRDefault="0025211E" w:rsidP="00706B01">
      <w:pPr>
        <w:pStyle w:val="ListParagraph"/>
        <w:numPr>
          <w:ilvl w:val="0"/>
          <w:numId w:val="129"/>
        </w:numPr>
        <w:spacing w:after="200" w:line="360" w:lineRule="auto"/>
        <w:rPr>
          <w:rFonts w:ascii="Times New Roman" w:eastAsia="Arial" w:hAnsi="Times New Roman" w:cs="Arial"/>
          <w:sz w:val="32"/>
          <w:szCs w:val="32"/>
        </w:rPr>
      </w:pPr>
      <w:r w:rsidRPr="00B57D3C">
        <w:rPr>
          <w:rFonts w:ascii="Arial" w:eastAsia="Arial" w:hAnsi="Arial" w:cs="Arial"/>
          <w:sz w:val="32"/>
          <w:szCs w:val="32"/>
        </w:rPr>
        <w:t>shared paths</w:t>
      </w:r>
    </w:p>
    <w:p w14:paraId="092E43AA" w14:textId="77777777" w:rsidR="0025211E" w:rsidRPr="00B57D3C" w:rsidRDefault="0025211E" w:rsidP="00706B01">
      <w:pPr>
        <w:pStyle w:val="ListParagraph"/>
        <w:numPr>
          <w:ilvl w:val="0"/>
          <w:numId w:val="129"/>
        </w:numPr>
        <w:spacing w:after="200" w:line="360" w:lineRule="auto"/>
        <w:rPr>
          <w:rFonts w:ascii="Times New Roman" w:eastAsia="Arial" w:hAnsi="Times New Roman" w:cs="Arial"/>
          <w:sz w:val="32"/>
          <w:szCs w:val="32"/>
        </w:rPr>
      </w:pPr>
      <w:r w:rsidRPr="00B57D3C">
        <w:rPr>
          <w:rFonts w:ascii="Arial" w:eastAsia="Arial" w:hAnsi="Arial" w:cs="Arial"/>
          <w:sz w:val="32"/>
          <w:szCs w:val="32"/>
        </w:rPr>
        <w:t>some cycle paths, and</w:t>
      </w:r>
    </w:p>
    <w:p w14:paraId="4EE68582" w14:textId="77777777" w:rsidR="0025211E" w:rsidRPr="00B57D3C" w:rsidRDefault="0025211E" w:rsidP="00706B01">
      <w:pPr>
        <w:pStyle w:val="ListParagraph"/>
        <w:numPr>
          <w:ilvl w:val="0"/>
          <w:numId w:val="129"/>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the road. </w:t>
      </w:r>
    </w:p>
    <w:p w14:paraId="7C9CA144"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You can’t use transport devices in on-road cycle lanes</w:t>
      </w:r>
      <w:r w:rsidRPr="00B57D3C">
        <w:rPr>
          <w:rFonts w:ascii="Arial" w:eastAsia="Calibri" w:hAnsi="Arial" w:cs="Arial"/>
          <w:sz w:val="32"/>
          <w:szCs w:val="32"/>
          <w:vertAlign w:val="superscript"/>
        </w:rPr>
        <w:footnoteReference w:id="15"/>
      </w:r>
      <w:r w:rsidRPr="00B57D3C">
        <w:rPr>
          <w:rFonts w:ascii="Arial" w:eastAsia="Calibri" w:hAnsi="Arial" w:cs="Arial"/>
          <w:sz w:val="32"/>
          <w:szCs w:val="32"/>
        </w:rPr>
        <w:t xml:space="preserve">, or some cycle paths if this is specified by council bylaw. This means that people using these devices are supposed to use the road or the footpath, even if a cycle lane or cycle path is available. </w:t>
      </w:r>
    </w:p>
    <w:p w14:paraId="1FE3B420"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People on transport devices may be at risk travelling on the road alongside fast</w:t>
      </w:r>
      <w:r w:rsidRPr="00B57D3C">
        <w:rPr>
          <w:rFonts w:ascii="Arial" w:eastAsia="Calibri" w:hAnsi="Arial" w:cs="Arial"/>
          <w:sz w:val="32"/>
          <w:szCs w:val="32"/>
        </w:rPr>
        <w:noBreakHyphen/>
        <w:t xml:space="preserve">moving motor vehicle traffic. However, using transport devices at higher speeds on the footpath can endanger other people on the path, particularly pedestrians. </w:t>
      </w:r>
    </w:p>
    <w:p w14:paraId="7D82045E" w14:textId="77777777" w:rsidR="0025211E" w:rsidRPr="00B57D3C" w:rsidRDefault="0025211E" w:rsidP="00706B01">
      <w:pPr>
        <w:spacing w:before="120" w:after="0" w:line="360" w:lineRule="auto"/>
        <w:rPr>
          <w:rFonts w:ascii="Arial" w:eastAsia="Calibri" w:hAnsi="Arial" w:cs="Times New Roman"/>
          <w:sz w:val="32"/>
          <w:szCs w:val="32"/>
        </w:rPr>
      </w:pPr>
      <w:r w:rsidRPr="00B57D3C">
        <w:rPr>
          <w:rFonts w:ascii="Arial" w:eastAsia="Calibri" w:hAnsi="Arial" w:cs="Times New Roman"/>
          <w:sz w:val="32"/>
          <w:szCs w:val="32"/>
        </w:rPr>
        <w:lastRenderedPageBreak/>
        <w:t xml:space="preserve">Crash statistics in New Zealand show that as a result of vehicle crashes between 2012 and 2018: </w:t>
      </w:r>
    </w:p>
    <w:p w14:paraId="7FEE74B1" w14:textId="77777777" w:rsidR="00E843DD" w:rsidRPr="00B57D3C" w:rsidRDefault="00E843DD" w:rsidP="00706B01">
      <w:pPr>
        <w:spacing w:after="0" w:line="360" w:lineRule="auto"/>
        <w:rPr>
          <w:rFonts w:ascii="Arial" w:eastAsia="Calibri" w:hAnsi="Arial" w:cs="Times New Roman"/>
          <w:sz w:val="32"/>
          <w:szCs w:val="32"/>
        </w:rPr>
      </w:pPr>
    </w:p>
    <w:p w14:paraId="79FFB5E4" w14:textId="77777777" w:rsidR="0025211E" w:rsidRPr="00B57D3C" w:rsidRDefault="0025211E" w:rsidP="00706B01">
      <w:pPr>
        <w:numPr>
          <w:ilvl w:val="0"/>
          <w:numId w:val="83"/>
        </w:numPr>
        <w:spacing w:before="120" w:after="0" w:line="360" w:lineRule="auto"/>
        <w:contextualSpacing/>
        <w:rPr>
          <w:rFonts w:ascii="Arial" w:eastAsia="Calibri" w:hAnsi="Arial" w:cs="Arial"/>
          <w:sz w:val="32"/>
          <w:szCs w:val="32"/>
        </w:rPr>
      </w:pPr>
      <w:r w:rsidRPr="00B57D3C">
        <w:rPr>
          <w:rFonts w:ascii="Arial" w:eastAsia="Calibri" w:hAnsi="Arial" w:cs="Times New Roman"/>
          <w:sz w:val="32"/>
          <w:szCs w:val="32"/>
        </w:rPr>
        <w:t>130 skateboarders were injured</w:t>
      </w:r>
    </w:p>
    <w:p w14:paraId="61F1D4F3" w14:textId="77777777" w:rsidR="0025211E" w:rsidRPr="00B57D3C" w:rsidRDefault="0025211E" w:rsidP="00706B01">
      <w:pPr>
        <w:numPr>
          <w:ilvl w:val="0"/>
          <w:numId w:val="83"/>
        </w:numPr>
        <w:spacing w:before="120" w:after="0" w:line="360" w:lineRule="auto"/>
        <w:contextualSpacing/>
        <w:rPr>
          <w:rFonts w:ascii="Arial" w:eastAsia="Calibri" w:hAnsi="Arial" w:cs="Arial"/>
          <w:sz w:val="32"/>
          <w:szCs w:val="32"/>
        </w:rPr>
      </w:pPr>
      <w:r w:rsidRPr="00B57D3C">
        <w:rPr>
          <w:rFonts w:ascii="Arial" w:eastAsia="Calibri" w:hAnsi="Arial" w:cs="Times New Roman"/>
          <w:sz w:val="32"/>
          <w:szCs w:val="32"/>
        </w:rPr>
        <w:t>232 wheeled pedestrians</w:t>
      </w:r>
      <w:r w:rsidRPr="00B57D3C">
        <w:rPr>
          <w:rFonts w:ascii="Arial" w:eastAsia="Calibri" w:hAnsi="Arial" w:cs="Times New Roman"/>
          <w:sz w:val="32"/>
          <w:szCs w:val="32"/>
          <w:vertAlign w:val="superscript"/>
        </w:rPr>
        <w:footnoteReference w:id="16"/>
      </w:r>
      <w:r w:rsidRPr="00B57D3C">
        <w:rPr>
          <w:rFonts w:ascii="Arial" w:eastAsia="Calibri" w:hAnsi="Arial" w:cs="Times New Roman"/>
          <w:sz w:val="32"/>
          <w:szCs w:val="32"/>
        </w:rPr>
        <w:t>, including people using wheelchairs, mobility devices and push scooters, were injured</w:t>
      </w:r>
    </w:p>
    <w:p w14:paraId="1583687D" w14:textId="77777777" w:rsidR="0025211E" w:rsidRPr="00B57D3C" w:rsidRDefault="0025211E" w:rsidP="00706B01">
      <w:pPr>
        <w:numPr>
          <w:ilvl w:val="0"/>
          <w:numId w:val="83"/>
        </w:numPr>
        <w:spacing w:before="120" w:after="0" w:line="360" w:lineRule="auto"/>
        <w:contextualSpacing/>
        <w:rPr>
          <w:rFonts w:ascii="Arial" w:eastAsia="Calibri" w:hAnsi="Arial" w:cs="Arial"/>
          <w:sz w:val="32"/>
          <w:szCs w:val="32"/>
        </w:rPr>
      </w:pPr>
      <w:r w:rsidRPr="00B57D3C">
        <w:rPr>
          <w:rFonts w:ascii="Arial" w:eastAsia="Calibri" w:hAnsi="Arial" w:cs="Times New Roman"/>
          <w:sz w:val="32"/>
          <w:szCs w:val="32"/>
        </w:rPr>
        <w:t>one skateboarder and 11 wheeled pedestrians were killed.</w:t>
      </w:r>
      <w:r w:rsidRPr="00B57D3C">
        <w:rPr>
          <w:rFonts w:ascii="Arial" w:eastAsia="Calibri" w:hAnsi="Arial" w:cs="Times New Roman"/>
          <w:sz w:val="32"/>
          <w:szCs w:val="32"/>
          <w:vertAlign w:val="superscript"/>
        </w:rPr>
        <w:footnoteReference w:id="17"/>
      </w:r>
    </w:p>
    <w:p w14:paraId="6D4C40B3"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While limited data is available about where and how different transport devices are currently used, a survey conducted as part of the Lime e-scooter trial in Christchurch found that, of the 2298 people surveyed who used the devices, 28 percent preferred using on-road cycle lanes. </w:t>
      </w:r>
    </w:p>
    <w:p w14:paraId="215B0332" w14:textId="77777777" w:rsidR="0025211E" w:rsidRPr="00B57D3C" w:rsidRDefault="0025211E" w:rsidP="00706B01">
      <w:pPr>
        <w:spacing w:before="120" w:after="0" w:line="360" w:lineRule="auto"/>
        <w:rPr>
          <w:rFonts w:ascii="Arial" w:eastAsia="Arial" w:hAnsi="Arial" w:cs="Times New Roman"/>
          <w:b/>
          <w:i/>
          <w:iCs/>
          <w:color w:val="2575AE"/>
          <w:sz w:val="32"/>
          <w:szCs w:val="32"/>
        </w:rPr>
      </w:pPr>
      <w:r w:rsidRPr="00B57D3C">
        <w:rPr>
          <w:rFonts w:ascii="Arial" w:eastAsia="Arial" w:hAnsi="Arial" w:cs="Times New Roman"/>
          <w:b/>
          <w:i/>
          <w:iCs/>
          <w:color w:val="2575AE"/>
          <w:sz w:val="32"/>
          <w:szCs w:val="32"/>
        </w:rPr>
        <w:t>Proposed change</w:t>
      </w:r>
    </w:p>
    <w:p w14:paraId="3B966BDB"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We propose to allow transport devices (such as e-scooters and skateboards) to use cycle lanes and cycle paths. Allowing people to use transport devices in cycle lanes and cycle paths would help to:</w:t>
      </w:r>
    </w:p>
    <w:p w14:paraId="14B49078" w14:textId="77777777" w:rsidR="0025211E" w:rsidRPr="00B57D3C" w:rsidRDefault="0025211E" w:rsidP="00706B01">
      <w:pPr>
        <w:spacing w:after="0" w:line="360" w:lineRule="auto"/>
        <w:rPr>
          <w:rFonts w:ascii="Arial" w:eastAsia="Calibri" w:hAnsi="Arial" w:cs="Arial"/>
          <w:sz w:val="32"/>
          <w:szCs w:val="32"/>
        </w:rPr>
      </w:pPr>
    </w:p>
    <w:p w14:paraId="6E171240" w14:textId="77777777" w:rsidR="0025211E" w:rsidRPr="00B57D3C" w:rsidRDefault="0025211E" w:rsidP="00706B01">
      <w:pPr>
        <w:pStyle w:val="ListParagraph"/>
        <w:numPr>
          <w:ilvl w:val="0"/>
          <w:numId w:val="130"/>
        </w:numPr>
        <w:spacing w:after="200" w:line="360" w:lineRule="auto"/>
        <w:rPr>
          <w:rFonts w:ascii="Times New Roman" w:eastAsia="Arial" w:hAnsi="Times New Roman" w:cs="Arial"/>
          <w:sz w:val="32"/>
          <w:szCs w:val="32"/>
        </w:rPr>
      </w:pPr>
      <w:r w:rsidRPr="00B57D3C">
        <w:rPr>
          <w:rFonts w:ascii="Arial" w:eastAsia="Arial" w:hAnsi="Arial" w:cs="Arial"/>
          <w:sz w:val="32"/>
          <w:szCs w:val="32"/>
        </w:rPr>
        <w:lastRenderedPageBreak/>
        <w:t>encourage people using these devices to move off the footpath, and onto a defined strip within a roadway</w:t>
      </w:r>
    </w:p>
    <w:p w14:paraId="0624061B" w14:textId="77777777" w:rsidR="0025211E" w:rsidRPr="00B57D3C" w:rsidRDefault="0025211E" w:rsidP="00706B01">
      <w:pPr>
        <w:pStyle w:val="ListParagraph"/>
        <w:numPr>
          <w:ilvl w:val="0"/>
          <w:numId w:val="130"/>
        </w:numPr>
        <w:spacing w:after="200" w:line="360" w:lineRule="auto"/>
        <w:rPr>
          <w:rFonts w:ascii="Times New Roman" w:eastAsia="Arial" w:hAnsi="Times New Roman" w:cs="Arial"/>
          <w:sz w:val="32"/>
          <w:szCs w:val="32"/>
        </w:rPr>
      </w:pPr>
      <w:r w:rsidRPr="00B57D3C">
        <w:rPr>
          <w:rFonts w:ascii="Arial" w:eastAsia="Arial" w:hAnsi="Arial" w:cs="Arial"/>
          <w:sz w:val="32"/>
          <w:szCs w:val="32"/>
        </w:rPr>
        <w:t>reduce the risks associated with travelling on the road with fast-moving motor vehicles</w:t>
      </w:r>
    </w:p>
    <w:p w14:paraId="2F0B002B" w14:textId="77777777" w:rsidR="0025211E" w:rsidRPr="00B57D3C" w:rsidRDefault="0025211E" w:rsidP="00706B01">
      <w:pPr>
        <w:pStyle w:val="ListParagraph"/>
        <w:numPr>
          <w:ilvl w:val="0"/>
          <w:numId w:val="130"/>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reduce risks for pedestrians </w:t>
      </w:r>
    </w:p>
    <w:p w14:paraId="54123A9A" w14:textId="77777777" w:rsidR="0025211E" w:rsidRPr="00B57D3C" w:rsidRDefault="0025211E" w:rsidP="00706B01">
      <w:pPr>
        <w:pStyle w:val="ListParagraph"/>
        <w:numPr>
          <w:ilvl w:val="0"/>
          <w:numId w:val="130"/>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provide a safer place for transport devices to travel at higher speeds. </w:t>
      </w:r>
    </w:p>
    <w:p w14:paraId="5A5EFCA3"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Some safety risk </w:t>
      </w:r>
      <w:r w:rsidR="00D43F75" w:rsidRPr="00B57D3C">
        <w:rPr>
          <w:rFonts w:ascii="Arial" w:eastAsia="Calibri" w:hAnsi="Arial" w:cs="Arial"/>
          <w:sz w:val="32"/>
          <w:szCs w:val="32"/>
        </w:rPr>
        <w:t>c</w:t>
      </w:r>
      <w:r w:rsidRPr="00B57D3C">
        <w:rPr>
          <w:rFonts w:ascii="Arial" w:eastAsia="Calibri" w:hAnsi="Arial" w:cs="Arial"/>
          <w:sz w:val="32"/>
          <w:szCs w:val="32"/>
        </w:rPr>
        <w:t>ould transfer to people</w:t>
      </w:r>
      <w:r w:rsidR="00D43F75" w:rsidRPr="00B57D3C">
        <w:rPr>
          <w:rFonts w:ascii="Arial" w:eastAsia="Calibri" w:hAnsi="Arial" w:cs="Arial"/>
          <w:sz w:val="32"/>
          <w:szCs w:val="32"/>
        </w:rPr>
        <w:t xml:space="preserve"> who</w:t>
      </w:r>
      <w:r w:rsidRPr="00B57D3C">
        <w:rPr>
          <w:rFonts w:ascii="Arial" w:eastAsia="Calibri" w:hAnsi="Arial" w:cs="Arial"/>
          <w:sz w:val="32"/>
          <w:szCs w:val="32"/>
        </w:rPr>
        <w:t xml:space="preserve"> already using cycle lanes by introducing additional users into this space.</w:t>
      </w:r>
    </w:p>
    <w:p w14:paraId="090ED920"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All powered and unpowered transport devices can still use footpaths and shared paths. They can still use the road if they stay as far to the left as practicable. </w:t>
      </w:r>
    </w:p>
    <w:p w14:paraId="19AC6749" w14:textId="77777777" w:rsidR="00E843DD" w:rsidRPr="00B57D3C" w:rsidRDefault="00E843DD" w:rsidP="00706B01">
      <w:pPr>
        <w:spacing w:before="120" w:after="0" w:line="360" w:lineRule="auto"/>
        <w:rPr>
          <w:rFonts w:ascii="Arial" w:eastAsia="Calibri" w:hAnsi="Arial" w:cs="Arial"/>
          <w:sz w:val="32"/>
          <w:szCs w:val="32"/>
        </w:rPr>
      </w:pPr>
    </w:p>
    <w:p w14:paraId="06031A03"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This rule change aligns with the government’s goals of:</w:t>
      </w:r>
    </w:p>
    <w:p w14:paraId="4009AB4C" w14:textId="77777777" w:rsidR="0025211E" w:rsidRPr="00B57D3C" w:rsidRDefault="0025211E" w:rsidP="00706B01">
      <w:pPr>
        <w:spacing w:after="0" w:line="360" w:lineRule="auto"/>
        <w:rPr>
          <w:rFonts w:ascii="Arial" w:eastAsia="Calibri" w:hAnsi="Arial" w:cs="Arial"/>
          <w:sz w:val="32"/>
          <w:szCs w:val="32"/>
        </w:rPr>
      </w:pPr>
    </w:p>
    <w:p w14:paraId="4DFD6404" w14:textId="77777777" w:rsidR="0025211E" w:rsidRPr="00B57D3C" w:rsidRDefault="0025211E" w:rsidP="00706B01">
      <w:pPr>
        <w:pStyle w:val="ListParagraph"/>
        <w:numPr>
          <w:ilvl w:val="0"/>
          <w:numId w:val="131"/>
        </w:numPr>
        <w:spacing w:after="200" w:line="360" w:lineRule="auto"/>
        <w:rPr>
          <w:rFonts w:ascii="Times New Roman" w:eastAsia="Arial" w:hAnsi="Times New Roman" w:cs="Arial"/>
          <w:sz w:val="32"/>
          <w:szCs w:val="32"/>
        </w:rPr>
      </w:pPr>
      <w:r w:rsidRPr="00B57D3C">
        <w:rPr>
          <w:rFonts w:ascii="Arial" w:eastAsia="Arial" w:hAnsi="Arial" w:cs="Arial"/>
          <w:sz w:val="32"/>
          <w:szCs w:val="32"/>
        </w:rPr>
        <w:t>Lowering transport emissions</w:t>
      </w:r>
    </w:p>
    <w:p w14:paraId="0CF2CC64" w14:textId="77777777" w:rsidR="0025211E" w:rsidRPr="00B57D3C" w:rsidRDefault="0025211E" w:rsidP="00706B01">
      <w:pPr>
        <w:pStyle w:val="ListParagraph"/>
        <w:numPr>
          <w:ilvl w:val="0"/>
          <w:numId w:val="131"/>
        </w:numPr>
        <w:spacing w:after="200" w:line="360" w:lineRule="auto"/>
        <w:rPr>
          <w:rFonts w:ascii="Times New Roman" w:eastAsia="Arial" w:hAnsi="Times New Roman" w:cs="Arial"/>
          <w:sz w:val="32"/>
          <w:szCs w:val="32"/>
        </w:rPr>
      </w:pPr>
      <w:r w:rsidRPr="00B57D3C">
        <w:rPr>
          <w:rFonts w:ascii="Arial" w:eastAsia="Arial" w:hAnsi="Arial" w:cs="Arial"/>
          <w:sz w:val="32"/>
          <w:szCs w:val="32"/>
        </w:rPr>
        <w:t>Creating more liveable cities</w:t>
      </w:r>
    </w:p>
    <w:p w14:paraId="5997D11F" w14:textId="77777777" w:rsidR="0025211E" w:rsidRPr="00B57D3C" w:rsidRDefault="0025211E" w:rsidP="00706B01">
      <w:pPr>
        <w:pStyle w:val="ListParagraph"/>
        <w:numPr>
          <w:ilvl w:val="0"/>
          <w:numId w:val="131"/>
        </w:numPr>
        <w:spacing w:after="200" w:line="360" w:lineRule="auto"/>
        <w:rPr>
          <w:rFonts w:ascii="Times New Roman" w:eastAsia="Arial" w:hAnsi="Times New Roman" w:cs="Arial"/>
          <w:sz w:val="32"/>
          <w:szCs w:val="32"/>
        </w:rPr>
      </w:pPr>
      <w:r w:rsidRPr="00B57D3C">
        <w:rPr>
          <w:rFonts w:ascii="Arial" w:eastAsia="Arial" w:hAnsi="Arial" w:cs="Arial"/>
          <w:sz w:val="32"/>
          <w:szCs w:val="32"/>
        </w:rPr>
        <w:t xml:space="preserve">Minimising disruption to other travellers. </w:t>
      </w:r>
    </w:p>
    <w:p w14:paraId="303E8654"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Pedestrians and mobility devices may use cycle lanes and cycle paths when a footpath is unavailable or if it’s impractical to use the footpath. If a cycle lane or cycle path is available, these users won’t be forced onto the roadway when they can’t use the footpath. </w:t>
      </w:r>
    </w:p>
    <w:p w14:paraId="69B405DA"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lastRenderedPageBreak/>
        <w:t xml:space="preserve">All pedestrians and mobility devices using cycle lanes must keep as far to the left as is practicable. </w:t>
      </w:r>
    </w:p>
    <w:p w14:paraId="3A516505" w14:textId="77777777" w:rsidR="0025211E" w:rsidRPr="00B57D3C" w:rsidRDefault="0025211E" w:rsidP="00706B01">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Use of helmets in cycle lanes</w:t>
      </w:r>
    </w:p>
    <w:p w14:paraId="5F9D4F13" w14:textId="77777777" w:rsidR="0025211E" w:rsidRPr="00B57D3C" w:rsidRDefault="0025211E" w:rsidP="00706B01">
      <w:pPr>
        <w:spacing w:before="120" w:after="120" w:line="360" w:lineRule="auto"/>
        <w:rPr>
          <w:rFonts w:ascii="Arial" w:eastAsia="Calibri" w:hAnsi="Arial" w:cs="Arial"/>
          <w:sz w:val="32"/>
          <w:szCs w:val="32"/>
        </w:rPr>
      </w:pPr>
      <w:r w:rsidRPr="00B57D3C">
        <w:rPr>
          <w:rFonts w:ascii="Arial" w:eastAsia="Arial" w:hAnsi="Arial" w:cs="Arial"/>
          <w:sz w:val="32"/>
          <w:szCs w:val="32"/>
        </w:rPr>
        <w:t xml:space="preserve">We’re not addressing the current rules around wearing helmets as part of Accessible Streets. </w:t>
      </w:r>
      <w:r w:rsidRPr="00B57D3C">
        <w:rPr>
          <w:rFonts w:ascii="Arial" w:eastAsia="Calibri" w:hAnsi="Arial" w:cs="Arial"/>
          <w:sz w:val="32"/>
          <w:szCs w:val="32"/>
        </w:rPr>
        <w:t xml:space="preserve">This means cyclists must still wear helmets on cycle paths, cycle lanes and the road. We encourage people </w:t>
      </w:r>
      <w:r w:rsidRPr="00B57D3C">
        <w:rPr>
          <w:rFonts w:ascii="Arial" w:eastAsia="Arial" w:hAnsi="Arial" w:cs="Arial"/>
          <w:sz w:val="32"/>
          <w:szCs w:val="32"/>
        </w:rPr>
        <w:t>using unpowered and powered transport devices to wear helmets, but this won’t be compulsory.</w:t>
      </w:r>
    </w:p>
    <w:p w14:paraId="30EF7913" w14:textId="77777777" w:rsidR="0025211E" w:rsidRPr="00B57D3C" w:rsidRDefault="0025211E" w:rsidP="00706B01">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Restrictions by road controlling authorities</w:t>
      </w:r>
    </w:p>
    <w:p w14:paraId="6E049A54"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These changes would allow transport devices to use cycle lanes and cycle paths alongside cycles. However, if road controlling authorities have location-specific reasons to exclude them, they can restrict those devices. </w:t>
      </w:r>
    </w:p>
    <w:p w14:paraId="41A16CD8"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 xml:space="preserve">To restrict the use of transport devices in cycle lanes and cycle paths, road controlling authorities will need to consider: </w:t>
      </w:r>
    </w:p>
    <w:p w14:paraId="68D97CB3" w14:textId="77777777" w:rsidR="0025211E" w:rsidRPr="00B57D3C" w:rsidRDefault="0025211E" w:rsidP="00706B01">
      <w:pPr>
        <w:spacing w:after="0" w:line="360" w:lineRule="auto"/>
        <w:rPr>
          <w:rFonts w:ascii="Arial" w:eastAsia="Calibri" w:hAnsi="Arial" w:cs="Arial"/>
          <w:sz w:val="32"/>
          <w:szCs w:val="32"/>
        </w:rPr>
      </w:pPr>
    </w:p>
    <w:p w14:paraId="7A91BDE2" w14:textId="77777777" w:rsidR="0025211E" w:rsidRPr="00B57D3C" w:rsidRDefault="0025211E" w:rsidP="00706B01">
      <w:pPr>
        <w:numPr>
          <w:ilvl w:val="0"/>
          <w:numId w:val="82"/>
        </w:numPr>
        <w:spacing w:after="0" w:line="360" w:lineRule="auto"/>
        <w:contextualSpacing/>
        <w:rPr>
          <w:rFonts w:ascii="Arial" w:eastAsia="Calibri" w:hAnsi="Arial" w:cs="Arial"/>
          <w:sz w:val="32"/>
          <w:szCs w:val="32"/>
        </w:rPr>
      </w:pPr>
      <w:r w:rsidRPr="00B57D3C">
        <w:rPr>
          <w:rFonts w:ascii="Arial" w:eastAsia="Calibri" w:hAnsi="Arial" w:cs="Arial"/>
          <w:sz w:val="32"/>
          <w:szCs w:val="32"/>
        </w:rPr>
        <w:t>relevant guidance developed by the Transport Agency</w:t>
      </w:r>
    </w:p>
    <w:p w14:paraId="442E85A8" w14:textId="77777777" w:rsidR="0025211E" w:rsidRPr="00B57D3C" w:rsidRDefault="0025211E" w:rsidP="00706B01">
      <w:pPr>
        <w:numPr>
          <w:ilvl w:val="0"/>
          <w:numId w:val="82"/>
        </w:numPr>
        <w:spacing w:after="0" w:line="360" w:lineRule="auto"/>
        <w:contextualSpacing/>
        <w:rPr>
          <w:rFonts w:ascii="Arial" w:eastAsia="Calibri" w:hAnsi="Arial" w:cs="Arial"/>
          <w:sz w:val="32"/>
          <w:szCs w:val="32"/>
        </w:rPr>
      </w:pPr>
      <w:r w:rsidRPr="00B57D3C">
        <w:rPr>
          <w:rFonts w:ascii="Arial" w:eastAsia="Calibri" w:hAnsi="Arial" w:cs="Arial"/>
          <w:sz w:val="32"/>
          <w:szCs w:val="32"/>
        </w:rPr>
        <w:t>any alternative routes or facilities that people will no longer be able to use because of the restriction</w:t>
      </w:r>
    </w:p>
    <w:p w14:paraId="47CA4FED" w14:textId="77777777" w:rsidR="0025211E" w:rsidRPr="00B57D3C" w:rsidRDefault="0025211E" w:rsidP="00706B01">
      <w:pPr>
        <w:numPr>
          <w:ilvl w:val="0"/>
          <w:numId w:val="82"/>
        </w:numPr>
        <w:spacing w:after="0" w:line="360" w:lineRule="auto"/>
        <w:contextualSpacing/>
        <w:rPr>
          <w:rFonts w:ascii="Arial" w:eastAsia="Calibri" w:hAnsi="Arial" w:cs="Arial"/>
          <w:sz w:val="32"/>
          <w:szCs w:val="32"/>
        </w:rPr>
      </w:pPr>
      <w:r w:rsidRPr="00B57D3C">
        <w:rPr>
          <w:rFonts w:ascii="Arial" w:eastAsia="Calibri" w:hAnsi="Arial" w:cs="Arial"/>
          <w:sz w:val="32"/>
          <w:szCs w:val="32"/>
        </w:rPr>
        <w:t>any other matter relevant to public safety.</w:t>
      </w:r>
    </w:p>
    <w:p w14:paraId="37692565"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The road controlling authority will also need to:</w:t>
      </w:r>
    </w:p>
    <w:p w14:paraId="57CC558D" w14:textId="77777777" w:rsidR="0025211E" w:rsidRPr="00B57D3C" w:rsidRDefault="0025211E" w:rsidP="00706B01">
      <w:pPr>
        <w:spacing w:after="0" w:line="360" w:lineRule="auto"/>
        <w:rPr>
          <w:rFonts w:ascii="Arial" w:eastAsia="Calibri" w:hAnsi="Arial" w:cs="Arial"/>
          <w:sz w:val="32"/>
          <w:szCs w:val="32"/>
        </w:rPr>
      </w:pPr>
    </w:p>
    <w:p w14:paraId="54FAF576" w14:textId="77777777" w:rsidR="0025211E" w:rsidRPr="00B57D3C" w:rsidRDefault="0025211E" w:rsidP="00706B01">
      <w:pPr>
        <w:numPr>
          <w:ilvl w:val="0"/>
          <w:numId w:val="79"/>
        </w:numPr>
        <w:spacing w:after="0" w:line="360" w:lineRule="auto"/>
        <w:contextualSpacing/>
        <w:rPr>
          <w:rFonts w:ascii="Arial" w:eastAsia="Calibri" w:hAnsi="Arial" w:cs="Arial"/>
          <w:sz w:val="32"/>
          <w:szCs w:val="32"/>
        </w:rPr>
      </w:pPr>
      <w:r w:rsidRPr="00B57D3C">
        <w:rPr>
          <w:rFonts w:ascii="Arial" w:eastAsia="Calibri" w:hAnsi="Arial" w:cs="Arial"/>
          <w:sz w:val="32"/>
          <w:szCs w:val="32"/>
        </w:rPr>
        <w:lastRenderedPageBreak/>
        <w:t>consult with any party affected by the proposed restriction</w:t>
      </w:r>
    </w:p>
    <w:p w14:paraId="3AA797A5" w14:textId="77777777" w:rsidR="0025211E" w:rsidRPr="00B57D3C" w:rsidRDefault="0025211E" w:rsidP="00706B01">
      <w:pPr>
        <w:numPr>
          <w:ilvl w:val="0"/>
          <w:numId w:val="79"/>
        </w:numPr>
        <w:spacing w:after="0" w:line="360" w:lineRule="auto"/>
        <w:contextualSpacing/>
        <w:rPr>
          <w:rFonts w:ascii="Arial" w:eastAsia="Calibri" w:hAnsi="Arial" w:cs="Arial"/>
          <w:sz w:val="32"/>
          <w:szCs w:val="32"/>
        </w:rPr>
      </w:pPr>
      <w:r w:rsidRPr="00B57D3C">
        <w:rPr>
          <w:rFonts w:ascii="Arial" w:eastAsia="Calibri" w:hAnsi="Arial" w:cs="Arial"/>
          <w:sz w:val="32"/>
          <w:szCs w:val="32"/>
        </w:rPr>
        <w:t>give those parties time to respond, and</w:t>
      </w:r>
    </w:p>
    <w:p w14:paraId="4A715E5F" w14:textId="77777777" w:rsidR="0025211E" w:rsidRPr="00B57D3C" w:rsidRDefault="0025211E" w:rsidP="00706B01">
      <w:pPr>
        <w:numPr>
          <w:ilvl w:val="0"/>
          <w:numId w:val="79"/>
        </w:numPr>
        <w:spacing w:after="0" w:line="360" w:lineRule="auto"/>
        <w:contextualSpacing/>
        <w:rPr>
          <w:rFonts w:ascii="Arial" w:eastAsia="Calibri" w:hAnsi="Arial" w:cs="Arial"/>
          <w:sz w:val="32"/>
          <w:szCs w:val="32"/>
        </w:rPr>
      </w:pPr>
      <w:r w:rsidRPr="00B57D3C">
        <w:rPr>
          <w:rFonts w:ascii="Arial" w:eastAsia="Calibri" w:hAnsi="Arial" w:cs="Arial"/>
          <w:sz w:val="32"/>
          <w:szCs w:val="32"/>
        </w:rPr>
        <w:t>take their submissions into account.</w:t>
      </w:r>
    </w:p>
    <w:p w14:paraId="7A3E3CA6"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The road controlling authority will need to register the restriction on the Transport Agency’s National Speed Limit Register.</w:t>
      </w:r>
    </w:p>
    <w:p w14:paraId="40A999DA" w14:textId="77777777" w:rsidR="0025211E" w:rsidRPr="00B57D3C" w:rsidRDefault="0025211E" w:rsidP="00706B01">
      <w:pPr>
        <w:spacing w:before="240" w:after="0" w:line="360" w:lineRule="auto"/>
        <w:rPr>
          <w:rFonts w:ascii="Arial" w:eastAsia="Calibri" w:hAnsi="Arial" w:cs="Arial"/>
          <w:sz w:val="32"/>
          <w:szCs w:val="32"/>
        </w:rPr>
      </w:pPr>
      <w:r w:rsidRPr="00B57D3C">
        <w:rPr>
          <w:rFonts w:ascii="Arial" w:eastAsia="Calibri" w:hAnsi="Arial" w:cs="Arial"/>
          <w:sz w:val="32"/>
          <w:szCs w:val="32"/>
        </w:rPr>
        <w:t>The Transport Agency will also have the power to investigate and direct road controlling authorities to comply with this rule.</w:t>
      </w:r>
    </w:p>
    <w:p w14:paraId="45800940" w14:textId="77777777" w:rsidR="0025211E" w:rsidRPr="00B57D3C" w:rsidRDefault="0025211E" w:rsidP="00706B01">
      <w:pPr>
        <w:spacing w:before="120" w:after="0" w:line="360" w:lineRule="auto"/>
        <w:rPr>
          <w:rFonts w:ascii="Arial" w:eastAsia="Calibri" w:hAnsi="Arial" w:cs="Arial"/>
          <w:sz w:val="32"/>
          <w:szCs w:val="32"/>
        </w:rPr>
      </w:pPr>
      <w:r w:rsidRPr="00B57D3C">
        <w:rPr>
          <w:rFonts w:ascii="Arial" w:eastAsia="Calibri" w:hAnsi="Arial" w:cs="Arial"/>
          <w:sz w:val="32"/>
          <w:szCs w:val="32"/>
        </w:rPr>
        <w:t>The creation of a cycle-only lane won’t prevent pedestrians or mobility devices from using a cycle lane or cycle path if a footpath is unavailable.</w:t>
      </w:r>
    </w:p>
    <w:p w14:paraId="5BEFB9E9" w14:textId="77777777" w:rsidR="0025211E" w:rsidRPr="00B57D3C" w:rsidRDefault="0025211E" w:rsidP="00706B01">
      <w:pPr>
        <w:spacing w:before="120" w:after="0" w:line="360" w:lineRule="auto"/>
        <w:rPr>
          <w:rFonts w:ascii="Arial" w:eastAsia="Arial" w:hAnsi="Arial" w:cs="Times New Roman"/>
          <w:i/>
          <w:iCs/>
          <w:color w:val="2575AE"/>
          <w:sz w:val="32"/>
          <w:szCs w:val="32"/>
        </w:rPr>
      </w:pPr>
      <w:r w:rsidRPr="00B57D3C">
        <w:rPr>
          <w:rFonts w:ascii="Arial" w:eastAsia="Arial" w:hAnsi="Arial" w:cs="Times New Roman"/>
          <w:i/>
          <w:iCs/>
          <w:color w:val="2575AE"/>
          <w:sz w:val="32"/>
          <w:szCs w:val="32"/>
        </w:rPr>
        <w:t>Risks</w:t>
      </w:r>
    </w:p>
    <w:p w14:paraId="16BBFB6F" w14:textId="77777777" w:rsidR="00E843DD" w:rsidRPr="00B57D3C" w:rsidRDefault="00E843DD" w:rsidP="00706B01">
      <w:pPr>
        <w:spacing w:after="0" w:line="360" w:lineRule="auto"/>
        <w:rPr>
          <w:rFonts w:ascii="Arial" w:eastAsia="Arial" w:hAnsi="Arial" w:cs="Times New Roman"/>
          <w:i/>
          <w:iCs/>
          <w:color w:val="2575AE"/>
          <w:sz w:val="32"/>
          <w:szCs w:val="32"/>
        </w:rPr>
      </w:pPr>
    </w:p>
    <w:p w14:paraId="44A9985B" w14:textId="77777777" w:rsidR="0025211E" w:rsidRPr="00B57D3C" w:rsidRDefault="0025211E" w:rsidP="00706B01">
      <w:pPr>
        <w:spacing w:after="0" w:line="360" w:lineRule="auto"/>
        <w:rPr>
          <w:rFonts w:ascii="Arial" w:eastAsia="Calibri" w:hAnsi="Arial" w:cs="Arial"/>
          <w:sz w:val="32"/>
          <w:szCs w:val="32"/>
        </w:rPr>
      </w:pPr>
      <w:r w:rsidRPr="00B57D3C">
        <w:rPr>
          <w:rFonts w:ascii="Arial" w:eastAsia="Calibri" w:hAnsi="Arial" w:cs="Arial"/>
          <w:sz w:val="32"/>
          <w:szCs w:val="32"/>
        </w:rPr>
        <w:t xml:space="preserve">Though cycles already manage different speeds and overtake when needed, there could be conflict between cycles and transport devices in cycle lanes, particularly if people using these devices are: </w:t>
      </w:r>
    </w:p>
    <w:p w14:paraId="3946BC64" w14:textId="77777777" w:rsidR="00E843DD" w:rsidRPr="00B57D3C" w:rsidRDefault="00E843DD" w:rsidP="00706B01">
      <w:pPr>
        <w:spacing w:after="0" w:line="360" w:lineRule="auto"/>
        <w:rPr>
          <w:rFonts w:ascii="Arial" w:eastAsia="Calibri" w:hAnsi="Arial" w:cs="Arial"/>
          <w:sz w:val="32"/>
          <w:szCs w:val="32"/>
        </w:rPr>
      </w:pPr>
    </w:p>
    <w:p w14:paraId="69B6204B" w14:textId="77777777" w:rsidR="0025211E" w:rsidRPr="00B57D3C" w:rsidRDefault="0025211E" w:rsidP="00706B01">
      <w:pPr>
        <w:pStyle w:val="ListParagraph"/>
        <w:numPr>
          <w:ilvl w:val="0"/>
          <w:numId w:val="132"/>
        </w:numPr>
        <w:spacing w:after="200" w:line="360" w:lineRule="auto"/>
        <w:rPr>
          <w:rFonts w:ascii="Times New Roman" w:eastAsia="Arial" w:hAnsi="Times New Roman" w:cs="Arial"/>
          <w:sz w:val="32"/>
          <w:szCs w:val="32"/>
        </w:rPr>
      </w:pPr>
      <w:r w:rsidRPr="00B57D3C">
        <w:rPr>
          <w:rFonts w:ascii="Arial" w:eastAsia="Arial" w:hAnsi="Arial" w:cs="Arial"/>
          <w:sz w:val="32"/>
          <w:szCs w:val="32"/>
        </w:rPr>
        <w:t>travelling slowly</w:t>
      </w:r>
    </w:p>
    <w:p w14:paraId="0B01C088" w14:textId="77777777" w:rsidR="0025211E" w:rsidRPr="00B57D3C" w:rsidRDefault="0025211E" w:rsidP="00706B01">
      <w:pPr>
        <w:pStyle w:val="ListParagraph"/>
        <w:numPr>
          <w:ilvl w:val="0"/>
          <w:numId w:val="132"/>
        </w:numPr>
        <w:spacing w:after="200" w:line="360" w:lineRule="auto"/>
        <w:rPr>
          <w:rFonts w:ascii="Times New Roman" w:eastAsia="Arial" w:hAnsi="Times New Roman" w:cs="Arial"/>
          <w:sz w:val="32"/>
          <w:szCs w:val="32"/>
        </w:rPr>
      </w:pPr>
      <w:r w:rsidRPr="00B57D3C">
        <w:rPr>
          <w:rFonts w:ascii="Arial" w:eastAsia="Arial" w:hAnsi="Arial" w:cs="Arial"/>
          <w:sz w:val="32"/>
          <w:szCs w:val="32"/>
        </w:rPr>
        <w:t>moving erratically</w:t>
      </w:r>
    </w:p>
    <w:p w14:paraId="5D43C85E" w14:textId="77777777" w:rsidR="0025211E" w:rsidRPr="00B57D3C" w:rsidRDefault="0025211E" w:rsidP="00706B01">
      <w:pPr>
        <w:pStyle w:val="ListParagraph"/>
        <w:numPr>
          <w:ilvl w:val="0"/>
          <w:numId w:val="132"/>
        </w:numPr>
        <w:spacing w:after="200" w:line="360" w:lineRule="auto"/>
        <w:rPr>
          <w:rFonts w:ascii="Times New Roman" w:eastAsia="Arial" w:hAnsi="Times New Roman" w:cs="Arial"/>
          <w:sz w:val="32"/>
          <w:szCs w:val="32"/>
        </w:rPr>
      </w:pPr>
      <w:r w:rsidRPr="00B57D3C">
        <w:rPr>
          <w:rFonts w:ascii="Arial" w:eastAsia="Arial" w:hAnsi="Arial" w:cs="Arial"/>
          <w:sz w:val="32"/>
          <w:szCs w:val="32"/>
        </w:rPr>
        <w:lastRenderedPageBreak/>
        <w:t xml:space="preserve">moving differently to the straight-ahead movement of cycles, such as the side to side movement of people using roller blades or skateboards going downhill. </w:t>
      </w:r>
    </w:p>
    <w:p w14:paraId="0C6AA960" w14:textId="77777777" w:rsidR="0025211E" w:rsidRPr="00B57D3C" w:rsidRDefault="0025211E" w:rsidP="00706B01">
      <w:pPr>
        <w:spacing w:after="200" w:line="360" w:lineRule="auto"/>
        <w:rPr>
          <w:rFonts w:ascii="Arial" w:eastAsia="Calibri" w:hAnsi="Arial" w:cs="Arial"/>
          <w:sz w:val="32"/>
          <w:szCs w:val="32"/>
        </w:rPr>
      </w:pPr>
      <w:r w:rsidRPr="00B57D3C">
        <w:rPr>
          <w:rFonts w:ascii="Arial" w:eastAsia="Calibri" w:hAnsi="Arial" w:cs="Arial"/>
          <w:sz w:val="32"/>
          <w:szCs w:val="32"/>
        </w:rPr>
        <w:t xml:space="preserve">There may also be increased conflict between cycles and drivers, for example, if a cycle needs to enter the live traffic lane in order to overtake someone on a transport device. </w:t>
      </w:r>
    </w:p>
    <w:p w14:paraId="72F07893" w14:textId="77777777" w:rsidR="0025211E" w:rsidRPr="00B57D3C" w:rsidRDefault="0025211E" w:rsidP="00706B01">
      <w:pPr>
        <w:spacing w:after="200" w:line="360" w:lineRule="auto"/>
        <w:rPr>
          <w:rFonts w:ascii="Arial" w:eastAsia="Calibri" w:hAnsi="Arial" w:cs="Arial"/>
          <w:sz w:val="32"/>
          <w:szCs w:val="32"/>
        </w:rPr>
      </w:pPr>
      <w:r w:rsidRPr="00B57D3C">
        <w:rPr>
          <w:rFonts w:ascii="Arial" w:eastAsia="Calibri" w:hAnsi="Arial" w:cs="Arial"/>
          <w:sz w:val="32"/>
          <w:szCs w:val="32"/>
        </w:rPr>
        <w:t>If they perceive cycle lanes to be a slower environment, more cyclists may choose to ride in general traffic lanes instead of in cycle lanes. This could also cause more interaction between cycles and cars.</w:t>
      </w:r>
    </w:p>
    <w:p w14:paraId="0E4EA228" w14:textId="77777777" w:rsidR="0025211E" w:rsidRPr="00B57D3C" w:rsidRDefault="0025211E" w:rsidP="00706B01">
      <w:pPr>
        <w:spacing w:after="200" w:line="360" w:lineRule="auto"/>
        <w:rPr>
          <w:rFonts w:ascii="Arial" w:eastAsia="Calibri" w:hAnsi="Arial" w:cs="Arial"/>
          <w:sz w:val="32"/>
          <w:szCs w:val="32"/>
        </w:rPr>
      </w:pPr>
      <w:r w:rsidRPr="00B57D3C">
        <w:rPr>
          <w:rFonts w:ascii="Arial" w:eastAsia="Calibri" w:hAnsi="Arial" w:cs="Arial"/>
          <w:sz w:val="32"/>
          <w:szCs w:val="32"/>
        </w:rPr>
        <w:t>We will provide guidance recommending that slow-moving transport devices use footpaths and shared paths instead of cycle lanes or roads.</w:t>
      </w:r>
    </w:p>
    <w:tbl>
      <w:tblPr>
        <w:tblStyle w:val="TableGrid"/>
        <w:tblW w:w="0" w:type="auto"/>
        <w:tblLook w:val="04A0" w:firstRow="1" w:lastRow="0" w:firstColumn="1" w:lastColumn="0" w:noHBand="0" w:noVBand="1"/>
      </w:tblPr>
      <w:tblGrid>
        <w:gridCol w:w="8778"/>
      </w:tblGrid>
      <w:tr w:rsidR="0025211E" w14:paraId="1E44E3FE" w14:textId="77777777" w:rsidTr="0025211E">
        <w:tc>
          <w:tcPr>
            <w:tcW w:w="8778" w:type="dxa"/>
            <w:shd w:val="clear" w:color="auto" w:fill="F2F2F2" w:themeFill="background1" w:themeFillShade="F2"/>
          </w:tcPr>
          <w:p w14:paraId="79AF8AA8" w14:textId="77777777" w:rsidR="0025211E" w:rsidRDefault="0025211E" w:rsidP="0083390A">
            <w:pPr>
              <w:spacing w:line="276" w:lineRule="auto"/>
            </w:pPr>
          </w:p>
          <w:p w14:paraId="5E673CBA" w14:textId="77777777" w:rsidR="0025211E" w:rsidRPr="0090372E" w:rsidRDefault="0025211E" w:rsidP="0083390A">
            <w:pPr>
              <w:spacing w:line="276" w:lineRule="auto"/>
              <w:rPr>
                <w:rFonts w:ascii="Arial" w:eastAsia="Arial" w:hAnsi="Arial" w:cs="Arial"/>
                <w:i/>
                <w:sz w:val="32"/>
              </w:rPr>
            </w:pPr>
            <w:r w:rsidRPr="0090372E">
              <w:rPr>
                <w:rFonts w:ascii="Arial" w:eastAsia="Arial" w:hAnsi="Arial" w:cs="Arial"/>
                <w:b/>
                <w:sz w:val="32"/>
              </w:rPr>
              <w:t xml:space="preserve">Rule reference: </w:t>
            </w:r>
            <w:r w:rsidRPr="0090372E">
              <w:rPr>
                <w:rFonts w:ascii="Arial" w:eastAsia="Arial" w:hAnsi="Arial" w:cs="Arial"/>
                <w:i/>
                <w:sz w:val="32"/>
              </w:rPr>
              <w:t>Clauses in the proposed Land Transport (Road User) Amendment Rule (No2) 2020. Clause 7(4) (Cycle lane), Clauses in the proposed Land Transport: Paths and Road Margins Rule 2020. Part 2 (Definitions).</w:t>
            </w:r>
          </w:p>
          <w:p w14:paraId="3991826A" w14:textId="77777777" w:rsidR="0025211E" w:rsidRDefault="0025211E" w:rsidP="0083390A">
            <w:pPr>
              <w:spacing w:line="276" w:lineRule="auto"/>
            </w:pPr>
          </w:p>
        </w:tc>
      </w:tr>
    </w:tbl>
    <w:p w14:paraId="639DFFA4" w14:textId="4F94FE0A" w:rsidR="00005839" w:rsidRDefault="00005839" w:rsidP="0083390A">
      <w:pPr>
        <w:spacing w:line="276" w:lineRule="auto"/>
      </w:pPr>
    </w:p>
    <w:p w14:paraId="21E2A7A4" w14:textId="0F460889" w:rsidR="00706B01" w:rsidRDefault="00706B01" w:rsidP="0083390A">
      <w:pPr>
        <w:spacing w:line="276" w:lineRule="auto"/>
      </w:pPr>
    </w:p>
    <w:p w14:paraId="0CC22DF7" w14:textId="106A0711" w:rsidR="00706B01" w:rsidRDefault="00706B01" w:rsidP="0083390A">
      <w:pPr>
        <w:spacing w:line="276" w:lineRule="auto"/>
      </w:pPr>
    </w:p>
    <w:p w14:paraId="4E9DE2B4" w14:textId="1A0EF0D4" w:rsidR="00706B01" w:rsidRDefault="00706B01" w:rsidP="0083390A">
      <w:pPr>
        <w:spacing w:line="276" w:lineRule="auto"/>
      </w:pPr>
    </w:p>
    <w:p w14:paraId="4A39BBE6" w14:textId="23EA39F4" w:rsidR="00706B01" w:rsidRDefault="00706B01" w:rsidP="0083390A">
      <w:pPr>
        <w:spacing w:line="276" w:lineRule="auto"/>
      </w:pPr>
    </w:p>
    <w:p w14:paraId="6BBDFF7C" w14:textId="72FF1A93" w:rsidR="00706B01" w:rsidRDefault="00706B01" w:rsidP="0083390A">
      <w:pPr>
        <w:spacing w:line="276" w:lineRule="auto"/>
      </w:pPr>
    </w:p>
    <w:p w14:paraId="3FAB7436" w14:textId="2F960A5E" w:rsidR="00706B01" w:rsidRDefault="00706B01" w:rsidP="0083390A">
      <w:pPr>
        <w:spacing w:line="276" w:lineRule="auto"/>
      </w:pPr>
    </w:p>
    <w:p w14:paraId="7BAE494D" w14:textId="77777777" w:rsidR="00706B01" w:rsidRDefault="00706B01" w:rsidP="0083390A">
      <w:pPr>
        <w:spacing w:line="276" w:lineRule="auto"/>
      </w:pPr>
    </w:p>
    <w:tbl>
      <w:tblPr>
        <w:tblStyle w:val="TableGrid"/>
        <w:tblW w:w="0" w:type="auto"/>
        <w:tblLook w:val="04A0" w:firstRow="1" w:lastRow="0" w:firstColumn="1" w:lastColumn="0" w:noHBand="0" w:noVBand="1"/>
      </w:tblPr>
      <w:tblGrid>
        <w:gridCol w:w="8778"/>
      </w:tblGrid>
      <w:tr w:rsidR="0025211E" w14:paraId="1C76A1D7" w14:textId="77777777" w:rsidTr="0025211E">
        <w:tc>
          <w:tcPr>
            <w:tcW w:w="8778" w:type="dxa"/>
          </w:tcPr>
          <w:p w14:paraId="03DD568B" w14:textId="77777777" w:rsidR="0025211E" w:rsidRDefault="0025211E" w:rsidP="0083390A">
            <w:pPr>
              <w:spacing w:line="276" w:lineRule="auto"/>
            </w:pPr>
          </w:p>
          <w:p w14:paraId="5D4DD1A9" w14:textId="77777777" w:rsidR="0025211E" w:rsidRDefault="0025211E" w:rsidP="0083390A">
            <w:pPr>
              <w:spacing w:line="276" w:lineRule="auto"/>
            </w:pPr>
          </w:p>
          <w:p w14:paraId="0D711EF5" w14:textId="683F135E" w:rsidR="0025211E" w:rsidRDefault="0025211E" w:rsidP="0083390A">
            <w:pPr>
              <w:spacing w:after="120" w:line="276" w:lineRule="auto"/>
              <w:rPr>
                <w:rFonts w:ascii="Arial" w:eastAsia="Arial" w:hAnsi="Arial" w:cs="Arial"/>
                <w:b/>
                <w:sz w:val="32"/>
              </w:rPr>
            </w:pPr>
            <w:r w:rsidRPr="0090372E">
              <w:rPr>
                <w:rFonts w:ascii="Arial" w:eastAsia="Arial" w:hAnsi="Arial" w:cs="Arial"/>
                <w:b/>
                <w:sz w:val="32"/>
              </w:rPr>
              <w:t>Proposal 4: Enable transport devices to use cycle lanes and cycle paths – Questions for your submission:</w:t>
            </w:r>
            <w:bookmarkStart w:id="70" w:name="_Hlk27125119"/>
          </w:p>
          <w:p w14:paraId="56D6FBDA" w14:textId="77777777" w:rsidR="00706B01" w:rsidRPr="0090372E" w:rsidRDefault="00706B01" w:rsidP="0083390A">
            <w:pPr>
              <w:spacing w:after="120" w:line="276" w:lineRule="auto"/>
              <w:rPr>
                <w:rFonts w:ascii="Arial" w:eastAsia="Arial" w:hAnsi="Arial" w:cs="Arial"/>
                <w:b/>
                <w:sz w:val="32"/>
              </w:rPr>
            </w:pPr>
          </w:p>
          <w:p w14:paraId="47BD5952" w14:textId="77777777" w:rsidR="0025211E" w:rsidRPr="0090372E" w:rsidRDefault="0025211E" w:rsidP="0083390A">
            <w:pPr>
              <w:numPr>
                <w:ilvl w:val="0"/>
                <w:numId w:val="84"/>
              </w:numPr>
              <w:spacing w:after="120" w:line="276" w:lineRule="auto"/>
              <w:contextualSpacing/>
              <w:rPr>
                <w:rFonts w:ascii="Arial" w:eastAsia="Arial" w:hAnsi="Arial" w:cs="Arial"/>
                <w:b/>
                <w:sz w:val="32"/>
              </w:rPr>
            </w:pPr>
            <w:r w:rsidRPr="0090372E">
              <w:rPr>
                <w:rFonts w:ascii="Arial" w:eastAsia="Arial" w:hAnsi="Arial" w:cs="Arial"/>
                <w:sz w:val="32"/>
              </w:rPr>
              <w:t>Do you agree that devices other than cycles should be allowed to use cycle lanes and/or cycle paths? Why/why not?</w:t>
            </w:r>
          </w:p>
          <w:p w14:paraId="46188118" w14:textId="77777777" w:rsidR="0025211E" w:rsidRPr="0090372E" w:rsidRDefault="0025211E" w:rsidP="0083390A">
            <w:pPr>
              <w:spacing w:after="120" w:line="276" w:lineRule="auto"/>
              <w:ind w:left="720"/>
              <w:contextualSpacing/>
              <w:rPr>
                <w:rFonts w:ascii="Arial" w:eastAsia="Arial" w:hAnsi="Arial" w:cs="Arial"/>
                <w:sz w:val="32"/>
              </w:rPr>
            </w:pPr>
          </w:p>
          <w:p w14:paraId="351D5B8C" w14:textId="77777777" w:rsidR="0025211E" w:rsidRPr="0090372E" w:rsidRDefault="0025211E" w:rsidP="0083390A">
            <w:pPr>
              <w:numPr>
                <w:ilvl w:val="0"/>
                <w:numId w:val="84"/>
              </w:numPr>
              <w:spacing w:after="120" w:line="276" w:lineRule="auto"/>
              <w:contextualSpacing/>
              <w:rPr>
                <w:rFonts w:ascii="Arial" w:eastAsia="Arial" w:hAnsi="Arial" w:cs="Arial"/>
                <w:sz w:val="32"/>
              </w:rPr>
            </w:pPr>
            <w:r w:rsidRPr="0090372E">
              <w:rPr>
                <w:rFonts w:ascii="Arial" w:eastAsia="Arial" w:hAnsi="Arial" w:cs="Arial"/>
                <w:sz w:val="32"/>
              </w:rPr>
              <w:t>Do you agree that road controlling authorities should be able to exclude powered transport devices or unpowered transport devices from cycle lanes and/or cycle paths? Why/why not?</w:t>
            </w:r>
            <w:bookmarkEnd w:id="70"/>
          </w:p>
          <w:p w14:paraId="424DDDEE" w14:textId="77777777" w:rsidR="0025211E" w:rsidRDefault="0025211E" w:rsidP="0083390A">
            <w:pPr>
              <w:spacing w:line="276" w:lineRule="auto"/>
            </w:pPr>
          </w:p>
          <w:p w14:paraId="4047C5A8" w14:textId="77777777" w:rsidR="0025211E" w:rsidRDefault="0025211E" w:rsidP="0083390A">
            <w:pPr>
              <w:spacing w:line="276" w:lineRule="auto"/>
            </w:pPr>
          </w:p>
        </w:tc>
      </w:tr>
    </w:tbl>
    <w:p w14:paraId="0E2B667D" w14:textId="77777777" w:rsidR="0025211E" w:rsidRDefault="0025211E" w:rsidP="0083390A">
      <w:pPr>
        <w:spacing w:line="276" w:lineRule="auto"/>
      </w:pPr>
    </w:p>
    <w:p w14:paraId="3207716C" w14:textId="77777777" w:rsidR="0025211E" w:rsidRDefault="0025211E" w:rsidP="0083390A">
      <w:pPr>
        <w:spacing w:line="276" w:lineRule="auto"/>
      </w:pPr>
    </w:p>
    <w:p w14:paraId="2709A2FA" w14:textId="3F653223" w:rsidR="0025211E" w:rsidRDefault="0025211E" w:rsidP="0083390A">
      <w:pPr>
        <w:spacing w:line="276" w:lineRule="auto"/>
      </w:pPr>
    </w:p>
    <w:p w14:paraId="28413059" w14:textId="67E892AF" w:rsidR="00005839" w:rsidRDefault="00005839" w:rsidP="0083390A">
      <w:pPr>
        <w:spacing w:line="276" w:lineRule="auto"/>
      </w:pPr>
    </w:p>
    <w:p w14:paraId="605020EF" w14:textId="20195834" w:rsidR="00005839" w:rsidRDefault="00005839" w:rsidP="0083390A">
      <w:pPr>
        <w:spacing w:line="276" w:lineRule="auto"/>
      </w:pPr>
    </w:p>
    <w:p w14:paraId="07598295" w14:textId="70770C7C" w:rsidR="00005839" w:rsidRDefault="00005839" w:rsidP="0083390A">
      <w:pPr>
        <w:spacing w:line="276" w:lineRule="auto"/>
      </w:pPr>
    </w:p>
    <w:p w14:paraId="2226E497" w14:textId="7455D35C" w:rsidR="00005839" w:rsidRDefault="00005839" w:rsidP="0083390A">
      <w:pPr>
        <w:spacing w:line="276" w:lineRule="auto"/>
      </w:pPr>
    </w:p>
    <w:p w14:paraId="1B9A76FF" w14:textId="74650FF5" w:rsidR="00005839" w:rsidRDefault="00005839" w:rsidP="0083390A">
      <w:pPr>
        <w:spacing w:line="276" w:lineRule="auto"/>
      </w:pPr>
    </w:p>
    <w:p w14:paraId="642223B0" w14:textId="229134FF" w:rsidR="00005839" w:rsidRDefault="00005839" w:rsidP="0083390A">
      <w:pPr>
        <w:spacing w:line="276" w:lineRule="auto"/>
      </w:pPr>
    </w:p>
    <w:p w14:paraId="37AAE5DE" w14:textId="30F03A72" w:rsidR="00005839" w:rsidRDefault="00005839" w:rsidP="0083390A">
      <w:pPr>
        <w:spacing w:line="276" w:lineRule="auto"/>
      </w:pPr>
    </w:p>
    <w:p w14:paraId="0AFEEF59" w14:textId="4677298F" w:rsidR="00005839" w:rsidRDefault="00005839" w:rsidP="0083390A">
      <w:pPr>
        <w:spacing w:line="276" w:lineRule="auto"/>
      </w:pPr>
    </w:p>
    <w:p w14:paraId="64822A63" w14:textId="78A9E521" w:rsidR="00005839" w:rsidRDefault="00005839" w:rsidP="0083390A">
      <w:pPr>
        <w:spacing w:line="276" w:lineRule="auto"/>
      </w:pPr>
    </w:p>
    <w:p w14:paraId="28C819C0" w14:textId="19AE23E7" w:rsidR="00005839" w:rsidRDefault="00005839" w:rsidP="0083390A">
      <w:pPr>
        <w:spacing w:line="276" w:lineRule="auto"/>
      </w:pPr>
    </w:p>
    <w:p w14:paraId="48A41069" w14:textId="7014D344" w:rsidR="00005839" w:rsidRDefault="00005839" w:rsidP="0083390A">
      <w:pPr>
        <w:spacing w:line="276" w:lineRule="auto"/>
      </w:pPr>
    </w:p>
    <w:p w14:paraId="69F9D0A3" w14:textId="0996233F" w:rsidR="00005839" w:rsidRDefault="00005839" w:rsidP="0083390A">
      <w:pPr>
        <w:spacing w:line="276" w:lineRule="auto"/>
      </w:pPr>
    </w:p>
    <w:p w14:paraId="5FD2F0B7" w14:textId="46487634" w:rsidR="00005839" w:rsidRDefault="00005839" w:rsidP="0083390A">
      <w:pPr>
        <w:spacing w:line="276" w:lineRule="auto"/>
      </w:pPr>
    </w:p>
    <w:p w14:paraId="64EB94DC" w14:textId="6F2DB252" w:rsidR="00005839" w:rsidRDefault="00005839" w:rsidP="0083390A">
      <w:pPr>
        <w:spacing w:line="276" w:lineRule="auto"/>
      </w:pPr>
    </w:p>
    <w:p w14:paraId="471EDDAA" w14:textId="02317D08" w:rsidR="00005839" w:rsidRDefault="00005839" w:rsidP="0083390A">
      <w:pPr>
        <w:spacing w:line="276" w:lineRule="auto"/>
      </w:pPr>
    </w:p>
    <w:p w14:paraId="4466996A" w14:textId="77777777" w:rsidR="00005839" w:rsidRDefault="00005839" w:rsidP="0083390A">
      <w:pPr>
        <w:spacing w:line="276" w:lineRule="auto"/>
      </w:pPr>
    </w:p>
    <w:p w14:paraId="37BE172E" w14:textId="77777777" w:rsidR="0025211E" w:rsidRPr="00706B01" w:rsidRDefault="0025211E" w:rsidP="0083390A">
      <w:pPr>
        <w:pStyle w:val="Heading2"/>
        <w:spacing w:line="276" w:lineRule="auto"/>
        <w:rPr>
          <w:sz w:val="36"/>
          <w:szCs w:val="32"/>
        </w:rPr>
      </w:pPr>
      <w:bookmarkStart w:id="71" w:name="_Toc34666338"/>
      <w:r w:rsidRPr="00706B01">
        <w:rPr>
          <w:sz w:val="36"/>
          <w:szCs w:val="32"/>
        </w:rPr>
        <w:lastRenderedPageBreak/>
        <w:t>Proposal 5: Introduce lighting and reflector requirements for powered transport devices at night</w:t>
      </w:r>
      <w:bookmarkEnd w:id="71"/>
    </w:p>
    <w:p w14:paraId="128C08B2" w14:textId="77777777" w:rsidR="0025211E" w:rsidRPr="0090372E" w:rsidRDefault="0025211E" w:rsidP="0083390A">
      <w:pPr>
        <w:spacing w:line="276" w:lineRule="auto"/>
        <w:rPr>
          <w:sz w:val="32"/>
          <w:szCs w:val="32"/>
        </w:rPr>
      </w:pPr>
    </w:p>
    <w:p w14:paraId="213644FF" w14:textId="77777777" w:rsidR="00D42770" w:rsidRPr="0090372E" w:rsidRDefault="00D42770" w:rsidP="00706B01">
      <w:pPr>
        <w:spacing w:before="120" w:after="0" w:line="360" w:lineRule="auto"/>
        <w:rPr>
          <w:rFonts w:ascii="Arial" w:eastAsia="Arial" w:hAnsi="Arial" w:cs="Times New Roman"/>
          <w:b/>
          <w:i/>
          <w:iCs/>
          <w:color w:val="2575AE"/>
          <w:sz w:val="32"/>
          <w:szCs w:val="32"/>
        </w:rPr>
      </w:pPr>
      <w:r w:rsidRPr="0090372E">
        <w:rPr>
          <w:rFonts w:ascii="Arial" w:eastAsia="Arial" w:hAnsi="Arial" w:cs="Times New Roman"/>
          <w:b/>
          <w:i/>
          <w:iCs/>
          <w:color w:val="2575AE"/>
          <w:sz w:val="32"/>
          <w:szCs w:val="32"/>
        </w:rPr>
        <w:t>Current state</w:t>
      </w:r>
    </w:p>
    <w:p w14:paraId="3A01A42F" w14:textId="77777777" w:rsidR="00D42770" w:rsidRPr="0090372E" w:rsidRDefault="00D42770" w:rsidP="00706B01">
      <w:pPr>
        <w:spacing w:before="120" w:after="0" w:line="360" w:lineRule="auto"/>
        <w:rPr>
          <w:rFonts w:ascii="Arial" w:eastAsia="Calibri" w:hAnsi="Arial" w:cs="Times New Roman"/>
          <w:sz w:val="32"/>
          <w:szCs w:val="32"/>
        </w:rPr>
      </w:pPr>
      <w:r w:rsidRPr="0090372E">
        <w:rPr>
          <w:rFonts w:ascii="Arial" w:eastAsia="Calibri" w:hAnsi="Arial" w:cs="Times New Roman"/>
          <w:sz w:val="32"/>
          <w:szCs w:val="32"/>
        </w:rPr>
        <w:t>Cyclists must use a headlamp</w:t>
      </w:r>
      <w:r w:rsidRPr="0090372E">
        <w:rPr>
          <w:rFonts w:ascii="Arial" w:eastAsia="Calibri" w:hAnsi="Arial" w:cs="Times New Roman"/>
          <w:sz w:val="32"/>
          <w:szCs w:val="32"/>
          <w:vertAlign w:val="superscript"/>
        </w:rPr>
        <w:footnoteReference w:id="18"/>
      </w:r>
      <w:r w:rsidRPr="0090372E">
        <w:rPr>
          <w:rFonts w:ascii="Arial" w:eastAsia="Calibri" w:hAnsi="Arial" w:cs="Times New Roman"/>
          <w:sz w:val="32"/>
          <w:szCs w:val="32"/>
        </w:rPr>
        <w:t>, a rear-facing position light</w:t>
      </w:r>
      <w:r w:rsidRPr="0090372E">
        <w:rPr>
          <w:rFonts w:ascii="Arial" w:eastAsia="Calibri" w:hAnsi="Arial" w:cs="Times New Roman"/>
          <w:sz w:val="32"/>
          <w:szCs w:val="32"/>
          <w:vertAlign w:val="superscript"/>
        </w:rPr>
        <w:footnoteReference w:id="19"/>
      </w:r>
      <w:r w:rsidRPr="0090372E">
        <w:rPr>
          <w:rFonts w:ascii="Arial" w:eastAsia="Calibri" w:hAnsi="Arial" w:cs="Times New Roman"/>
          <w:sz w:val="32"/>
          <w:szCs w:val="32"/>
        </w:rPr>
        <w:t xml:space="preserve"> and reflectors</w:t>
      </w:r>
      <w:r w:rsidRPr="0090372E">
        <w:rPr>
          <w:rFonts w:ascii="Arial" w:eastAsia="Calibri" w:hAnsi="Arial" w:cs="Times New Roman"/>
          <w:sz w:val="32"/>
          <w:szCs w:val="32"/>
          <w:vertAlign w:val="superscript"/>
        </w:rPr>
        <w:footnoteReference w:id="20"/>
      </w:r>
      <w:r w:rsidRPr="0090372E">
        <w:rPr>
          <w:rFonts w:ascii="Arial" w:eastAsia="Calibri" w:hAnsi="Arial" w:cs="Times New Roman"/>
          <w:sz w:val="32"/>
          <w:szCs w:val="32"/>
        </w:rPr>
        <w:t xml:space="preserve"> when riding on the road at night. Powered transport devices, while also permitted on the road (and most paths), aren’t legally required to have lights or reflectors at night. This inconsistency can be dangerous as it means powered transport devices can travel at night without being visible to others. The risk is higher if they’re on the road with fast-moving traffic, travelling through intersections or riding past driveways with low lighting. </w:t>
      </w:r>
    </w:p>
    <w:p w14:paraId="6C0465BB" w14:textId="77777777" w:rsidR="00E843DD" w:rsidRPr="0090372E" w:rsidRDefault="00E843DD" w:rsidP="00706B01">
      <w:pPr>
        <w:spacing w:before="120" w:after="0" w:line="360" w:lineRule="auto"/>
        <w:rPr>
          <w:rFonts w:ascii="Arial" w:eastAsia="Calibri" w:hAnsi="Arial" w:cs="Arial"/>
          <w:sz w:val="32"/>
          <w:szCs w:val="32"/>
        </w:rPr>
      </w:pPr>
    </w:p>
    <w:p w14:paraId="7FBF9BC9" w14:textId="77777777" w:rsidR="00D42770" w:rsidRPr="0090372E" w:rsidRDefault="00D42770" w:rsidP="00706B01">
      <w:pPr>
        <w:spacing w:before="120" w:after="0" w:line="360" w:lineRule="auto"/>
        <w:rPr>
          <w:rFonts w:ascii="Arial" w:eastAsia="Arial" w:hAnsi="Arial" w:cs="Times New Roman"/>
          <w:b/>
          <w:i/>
          <w:iCs/>
          <w:color w:val="2575AE"/>
          <w:sz w:val="32"/>
          <w:szCs w:val="32"/>
        </w:rPr>
      </w:pPr>
      <w:r w:rsidRPr="0090372E">
        <w:rPr>
          <w:rFonts w:ascii="Arial" w:eastAsia="Arial" w:hAnsi="Arial" w:cs="Times New Roman"/>
          <w:b/>
          <w:i/>
          <w:iCs/>
          <w:color w:val="2575AE"/>
          <w:sz w:val="32"/>
          <w:szCs w:val="32"/>
        </w:rPr>
        <w:t>Proposed change</w:t>
      </w:r>
    </w:p>
    <w:p w14:paraId="74C85ABD" w14:textId="77777777" w:rsidR="00D42770" w:rsidRPr="0090372E" w:rsidRDefault="00D42770" w:rsidP="00706B01">
      <w:pPr>
        <w:spacing w:before="120" w:after="0" w:line="360" w:lineRule="auto"/>
        <w:rPr>
          <w:rFonts w:ascii="Arial" w:eastAsia="Calibri" w:hAnsi="Arial" w:cs="Arial"/>
          <w:sz w:val="32"/>
          <w:szCs w:val="32"/>
        </w:rPr>
      </w:pPr>
      <w:r w:rsidRPr="0090372E">
        <w:rPr>
          <w:rFonts w:ascii="Arial" w:eastAsia="Calibri" w:hAnsi="Arial" w:cs="Arial"/>
          <w:sz w:val="32"/>
          <w:szCs w:val="32"/>
        </w:rPr>
        <w:t>Our proposed change would only permit powered transport devices on the road and on paths at night, provided the device is fitted with:</w:t>
      </w:r>
    </w:p>
    <w:p w14:paraId="454DF414" w14:textId="77777777" w:rsidR="00D42770" w:rsidRPr="0090372E" w:rsidRDefault="00D42770" w:rsidP="00706B01">
      <w:pPr>
        <w:spacing w:after="0" w:line="360" w:lineRule="auto"/>
        <w:rPr>
          <w:rFonts w:ascii="Arial" w:eastAsia="Calibri" w:hAnsi="Arial" w:cs="Arial"/>
          <w:sz w:val="32"/>
          <w:szCs w:val="32"/>
        </w:rPr>
      </w:pPr>
    </w:p>
    <w:p w14:paraId="5A998100" w14:textId="77777777" w:rsidR="00D42770" w:rsidRPr="0090372E" w:rsidRDefault="00D42770" w:rsidP="00706B01">
      <w:pPr>
        <w:numPr>
          <w:ilvl w:val="0"/>
          <w:numId w:val="85"/>
        </w:numPr>
        <w:spacing w:after="0" w:line="360" w:lineRule="auto"/>
        <w:contextualSpacing/>
        <w:rPr>
          <w:rFonts w:ascii="Arial" w:eastAsia="Calibri" w:hAnsi="Arial" w:cs="Arial"/>
          <w:sz w:val="32"/>
          <w:szCs w:val="32"/>
        </w:rPr>
      </w:pPr>
      <w:r w:rsidRPr="0090372E">
        <w:rPr>
          <w:rFonts w:ascii="Arial" w:eastAsia="Calibri" w:hAnsi="Arial" w:cs="Arial"/>
          <w:sz w:val="32"/>
          <w:szCs w:val="32"/>
        </w:rPr>
        <w:lastRenderedPageBreak/>
        <w:t xml:space="preserve">a headlamp </w:t>
      </w:r>
    </w:p>
    <w:p w14:paraId="4DF6BFC1" w14:textId="77777777" w:rsidR="00D42770" w:rsidRPr="0090372E" w:rsidRDefault="00D42770" w:rsidP="00706B01">
      <w:pPr>
        <w:numPr>
          <w:ilvl w:val="0"/>
          <w:numId w:val="85"/>
        </w:numPr>
        <w:spacing w:after="0" w:line="360" w:lineRule="auto"/>
        <w:contextualSpacing/>
        <w:rPr>
          <w:rFonts w:ascii="Arial" w:eastAsia="Calibri" w:hAnsi="Arial" w:cs="Arial"/>
          <w:sz w:val="32"/>
          <w:szCs w:val="32"/>
        </w:rPr>
      </w:pPr>
      <w:r w:rsidRPr="0090372E">
        <w:rPr>
          <w:rFonts w:ascii="Arial" w:eastAsia="Calibri" w:hAnsi="Arial" w:cs="Arial"/>
          <w:sz w:val="32"/>
          <w:szCs w:val="32"/>
        </w:rPr>
        <w:t>a rear-facing position light, and</w:t>
      </w:r>
    </w:p>
    <w:p w14:paraId="0E273864" w14:textId="77777777" w:rsidR="00D42770" w:rsidRPr="0090372E" w:rsidRDefault="00D42770" w:rsidP="00706B01">
      <w:pPr>
        <w:numPr>
          <w:ilvl w:val="0"/>
          <w:numId w:val="85"/>
        </w:numPr>
        <w:spacing w:after="0" w:line="360" w:lineRule="auto"/>
        <w:contextualSpacing/>
        <w:rPr>
          <w:rFonts w:ascii="Arial" w:eastAsia="Calibri" w:hAnsi="Arial" w:cs="Arial"/>
          <w:sz w:val="32"/>
          <w:szCs w:val="32"/>
        </w:rPr>
      </w:pPr>
      <w:r w:rsidRPr="0090372E">
        <w:rPr>
          <w:rFonts w:ascii="Arial" w:eastAsia="Calibri" w:hAnsi="Arial" w:cs="Arial"/>
          <w:sz w:val="32"/>
          <w:szCs w:val="32"/>
        </w:rPr>
        <w:t>a reflector (or the person is wearing reflective material)</w:t>
      </w:r>
    </w:p>
    <w:p w14:paraId="11AB0FAD" w14:textId="77777777" w:rsidR="00E843DD" w:rsidRPr="0090372E" w:rsidRDefault="00E843DD" w:rsidP="00706B01">
      <w:pPr>
        <w:spacing w:after="0" w:line="360" w:lineRule="auto"/>
        <w:ind w:left="720"/>
        <w:contextualSpacing/>
        <w:rPr>
          <w:rFonts w:ascii="Arial" w:eastAsia="Calibri" w:hAnsi="Arial" w:cs="Arial"/>
          <w:sz w:val="32"/>
          <w:szCs w:val="32"/>
        </w:rPr>
      </w:pPr>
    </w:p>
    <w:p w14:paraId="6A850DED" w14:textId="77777777" w:rsidR="00D42770" w:rsidRPr="0090372E" w:rsidRDefault="00D42770" w:rsidP="00706B01">
      <w:pPr>
        <w:spacing w:before="120" w:after="0" w:line="360" w:lineRule="auto"/>
        <w:rPr>
          <w:rFonts w:ascii="Arial" w:eastAsia="Calibri" w:hAnsi="Arial" w:cs="Arial"/>
          <w:sz w:val="32"/>
          <w:szCs w:val="32"/>
        </w:rPr>
      </w:pPr>
      <w:r w:rsidRPr="0090372E">
        <w:rPr>
          <w:rFonts w:ascii="Arial" w:eastAsia="Calibri" w:hAnsi="Arial" w:cs="Arial"/>
          <w:sz w:val="32"/>
          <w:szCs w:val="32"/>
        </w:rPr>
        <w:t xml:space="preserve">If proposals 4 and 6C are introduced, powered transport devices would need to follow the same lighting and reflector requirements if they’re riding in a cycle lane or cycle path. </w:t>
      </w:r>
    </w:p>
    <w:p w14:paraId="0D743224" w14:textId="77777777" w:rsidR="00E843DD" w:rsidRPr="0090372E" w:rsidRDefault="00E843DD" w:rsidP="00706B01">
      <w:pPr>
        <w:spacing w:after="0" w:line="360" w:lineRule="auto"/>
        <w:rPr>
          <w:rFonts w:ascii="Arial" w:eastAsia="Calibri" w:hAnsi="Arial" w:cs="Arial"/>
          <w:sz w:val="32"/>
          <w:szCs w:val="32"/>
        </w:rPr>
      </w:pPr>
    </w:p>
    <w:p w14:paraId="3DB437EA" w14:textId="77777777" w:rsidR="00D42770" w:rsidRPr="0090372E" w:rsidRDefault="00D42770" w:rsidP="00706B01">
      <w:pPr>
        <w:spacing w:before="120" w:after="0" w:line="360" w:lineRule="auto"/>
        <w:rPr>
          <w:rFonts w:ascii="Arial" w:eastAsia="Arial" w:hAnsi="Arial" w:cs="Times New Roman"/>
          <w:i/>
          <w:iCs/>
          <w:color w:val="2575AE"/>
          <w:sz w:val="32"/>
          <w:szCs w:val="32"/>
        </w:rPr>
      </w:pPr>
      <w:r w:rsidRPr="0090372E">
        <w:rPr>
          <w:rFonts w:ascii="Arial" w:eastAsia="Arial" w:hAnsi="Arial" w:cs="Times New Roman"/>
          <w:i/>
          <w:iCs/>
          <w:color w:val="2575AE"/>
          <w:sz w:val="32"/>
          <w:szCs w:val="32"/>
        </w:rPr>
        <w:t>Enforcement</w:t>
      </w:r>
    </w:p>
    <w:p w14:paraId="45D1E59F" w14:textId="77777777" w:rsidR="00D42770" w:rsidRPr="0090372E" w:rsidRDefault="00D42770" w:rsidP="00706B01">
      <w:pPr>
        <w:spacing w:before="120" w:after="0" w:line="360" w:lineRule="auto"/>
        <w:rPr>
          <w:rFonts w:ascii="Arial" w:eastAsia="Calibri" w:hAnsi="Arial" w:cs="Arial"/>
          <w:sz w:val="32"/>
          <w:szCs w:val="32"/>
        </w:rPr>
      </w:pPr>
      <w:r w:rsidRPr="0090372E">
        <w:rPr>
          <w:rFonts w:ascii="Arial" w:eastAsia="Calibri" w:hAnsi="Arial" w:cs="Arial"/>
          <w:sz w:val="32"/>
          <w:szCs w:val="32"/>
        </w:rPr>
        <w:t>Police and road controlling authorities currently work together to ensure that cyclists follow lighting requirements when travelling at night. We expect they’ll apply the same process to users of powered transport devices.</w:t>
      </w:r>
    </w:p>
    <w:p w14:paraId="2062E7E5" w14:textId="77777777" w:rsidR="00D42770" w:rsidRPr="0090372E" w:rsidRDefault="00D42770" w:rsidP="00706B01">
      <w:pPr>
        <w:spacing w:before="120" w:after="0" w:line="360" w:lineRule="auto"/>
        <w:rPr>
          <w:rFonts w:ascii="Arial" w:eastAsia="Calibri" w:hAnsi="Arial" w:cs="Arial"/>
          <w:sz w:val="32"/>
          <w:szCs w:val="32"/>
        </w:rPr>
      </w:pPr>
      <w:r w:rsidRPr="0090372E">
        <w:rPr>
          <w:rFonts w:ascii="Arial" w:eastAsia="Calibri" w:hAnsi="Arial" w:cs="Arial"/>
          <w:sz w:val="32"/>
          <w:szCs w:val="32"/>
        </w:rPr>
        <w:t>People using powered transport devices could potentially be fined for not following these requirements at night.</w:t>
      </w:r>
    </w:p>
    <w:p w14:paraId="0D66FB96" w14:textId="77777777" w:rsidR="00E843DD" w:rsidRPr="0090372E" w:rsidRDefault="00E843DD" w:rsidP="00706B01">
      <w:pPr>
        <w:spacing w:after="0" w:line="360" w:lineRule="auto"/>
        <w:rPr>
          <w:rFonts w:ascii="Arial" w:eastAsia="Calibri" w:hAnsi="Arial" w:cs="Arial"/>
          <w:sz w:val="32"/>
          <w:szCs w:val="32"/>
        </w:rPr>
      </w:pPr>
    </w:p>
    <w:p w14:paraId="42CE503B" w14:textId="77777777" w:rsidR="00D42770" w:rsidRPr="0090372E" w:rsidRDefault="00D42770" w:rsidP="00706B01">
      <w:pPr>
        <w:spacing w:before="120" w:after="0" w:line="360" w:lineRule="auto"/>
        <w:rPr>
          <w:rFonts w:ascii="Arial" w:eastAsia="Arial" w:hAnsi="Arial" w:cs="Times New Roman"/>
          <w:i/>
          <w:iCs/>
          <w:color w:val="2575AE"/>
          <w:sz w:val="32"/>
          <w:szCs w:val="32"/>
        </w:rPr>
      </w:pPr>
      <w:r w:rsidRPr="0090372E">
        <w:rPr>
          <w:rFonts w:ascii="Arial" w:eastAsia="Arial" w:hAnsi="Arial" w:cs="Times New Roman"/>
          <w:i/>
          <w:iCs/>
          <w:color w:val="2575AE"/>
          <w:sz w:val="32"/>
          <w:szCs w:val="32"/>
        </w:rPr>
        <w:t>Risks</w:t>
      </w:r>
    </w:p>
    <w:p w14:paraId="7FE8BDBF" w14:textId="77777777" w:rsidR="00D42770" w:rsidRPr="0090372E" w:rsidRDefault="00D42770" w:rsidP="00706B01">
      <w:pPr>
        <w:spacing w:after="0" w:line="360" w:lineRule="auto"/>
        <w:rPr>
          <w:rFonts w:ascii="Times New Roman" w:eastAsia="Calibri" w:hAnsi="Times New Roman" w:cs="Times New Roman"/>
          <w:sz w:val="32"/>
          <w:szCs w:val="32"/>
        </w:rPr>
      </w:pPr>
    </w:p>
    <w:p w14:paraId="1EC4522F" w14:textId="77777777" w:rsidR="00D42770" w:rsidRPr="0090372E" w:rsidRDefault="00D42770" w:rsidP="00706B01">
      <w:pPr>
        <w:spacing w:after="120" w:line="360" w:lineRule="auto"/>
        <w:rPr>
          <w:rFonts w:ascii="Arial" w:eastAsia="Calibri" w:hAnsi="Arial" w:cs="Arial"/>
          <w:sz w:val="32"/>
          <w:szCs w:val="32"/>
        </w:rPr>
      </w:pPr>
      <w:r w:rsidRPr="0090372E">
        <w:rPr>
          <w:rFonts w:ascii="Arial" w:eastAsia="Calibri" w:hAnsi="Arial" w:cs="Arial"/>
          <w:sz w:val="32"/>
          <w:szCs w:val="32"/>
        </w:rPr>
        <w:t xml:space="preserve">Some powered transport devices may not have fitted reflectors and many people don’t own or use headlamps, position lights or reflective clothing. Under our proposed change, these people may need to purchase some, or all, this equipment themselves. This may be impractical or expensive and could discourage them from using their device at night. </w:t>
      </w:r>
    </w:p>
    <w:p w14:paraId="6C918A0C" w14:textId="77777777" w:rsidR="00D42770" w:rsidRPr="0090372E" w:rsidRDefault="00D42770" w:rsidP="00706B01">
      <w:pPr>
        <w:spacing w:after="120" w:line="360" w:lineRule="auto"/>
        <w:rPr>
          <w:rFonts w:ascii="Arial" w:eastAsia="Calibri" w:hAnsi="Arial" w:cs="Arial"/>
          <w:sz w:val="32"/>
          <w:szCs w:val="32"/>
        </w:rPr>
      </w:pPr>
      <w:r w:rsidRPr="0090372E">
        <w:rPr>
          <w:rFonts w:ascii="Arial" w:eastAsia="Calibri" w:hAnsi="Arial" w:cs="Arial"/>
          <w:sz w:val="32"/>
          <w:szCs w:val="32"/>
        </w:rPr>
        <w:lastRenderedPageBreak/>
        <w:t>However, the safety benefits of our proposed change are likely to outweigh this cost.</w:t>
      </w:r>
    </w:p>
    <w:p w14:paraId="2669D84F" w14:textId="77777777" w:rsidR="00D42770" w:rsidRDefault="00D42770" w:rsidP="0083390A">
      <w:pPr>
        <w:spacing w:line="276" w:lineRule="auto"/>
      </w:pPr>
    </w:p>
    <w:tbl>
      <w:tblPr>
        <w:tblStyle w:val="TableGrid"/>
        <w:tblW w:w="0" w:type="auto"/>
        <w:tblLook w:val="04A0" w:firstRow="1" w:lastRow="0" w:firstColumn="1" w:lastColumn="0" w:noHBand="0" w:noVBand="1"/>
      </w:tblPr>
      <w:tblGrid>
        <w:gridCol w:w="8778"/>
      </w:tblGrid>
      <w:tr w:rsidR="00D42770" w14:paraId="0BCAC614" w14:textId="77777777" w:rsidTr="00D42770">
        <w:tc>
          <w:tcPr>
            <w:tcW w:w="8778" w:type="dxa"/>
            <w:shd w:val="clear" w:color="auto" w:fill="F2F2F2" w:themeFill="background1" w:themeFillShade="F2"/>
          </w:tcPr>
          <w:p w14:paraId="459C228B" w14:textId="77777777" w:rsidR="00D42770" w:rsidRDefault="00D42770" w:rsidP="0083390A">
            <w:pPr>
              <w:spacing w:line="276" w:lineRule="auto"/>
            </w:pPr>
          </w:p>
          <w:p w14:paraId="11E61227" w14:textId="77777777" w:rsidR="00D42770" w:rsidRPr="0090372E" w:rsidRDefault="00D42770" w:rsidP="00706B01">
            <w:pPr>
              <w:spacing w:after="120" w:line="276" w:lineRule="auto"/>
              <w:rPr>
                <w:rFonts w:ascii="Arial" w:eastAsia="Arial" w:hAnsi="Arial" w:cs="Arial"/>
                <w:sz w:val="32"/>
              </w:rPr>
            </w:pPr>
            <w:r w:rsidRPr="0090372E">
              <w:rPr>
                <w:rFonts w:ascii="Arial" w:eastAsia="Arial" w:hAnsi="Arial" w:cs="Arial"/>
                <w:b/>
                <w:sz w:val="32"/>
              </w:rPr>
              <w:t>Rule reference:</w:t>
            </w:r>
            <w:r w:rsidRPr="0090372E">
              <w:rPr>
                <w:rFonts w:ascii="Arial" w:eastAsia="Arial" w:hAnsi="Arial" w:cs="Arial"/>
                <w:sz w:val="32"/>
              </w:rPr>
              <w:t xml:space="preserve"> </w:t>
            </w:r>
            <w:r w:rsidRPr="0090372E">
              <w:rPr>
                <w:rFonts w:ascii="Arial" w:eastAsia="Arial" w:hAnsi="Arial" w:cs="Arial"/>
                <w:i/>
                <w:sz w:val="32"/>
              </w:rPr>
              <w:t>Clauses in proposed Land Transport (Road User) Amendment Rule (No 2) 2020: Clause 11.12 (Lighting and reflector requirements for cyclists).</w:t>
            </w:r>
          </w:p>
          <w:p w14:paraId="42532BF9" w14:textId="77777777" w:rsidR="00D42770" w:rsidRDefault="00D42770" w:rsidP="0083390A">
            <w:pPr>
              <w:spacing w:line="276" w:lineRule="auto"/>
            </w:pPr>
          </w:p>
        </w:tc>
      </w:tr>
    </w:tbl>
    <w:p w14:paraId="0F9C9DFF" w14:textId="0665E721" w:rsidR="00B26CBC" w:rsidRDefault="00B26CBC" w:rsidP="0083390A">
      <w:pPr>
        <w:spacing w:line="276" w:lineRule="auto"/>
      </w:pPr>
    </w:p>
    <w:p w14:paraId="0E6085E7" w14:textId="77777777" w:rsidR="00B26CBC" w:rsidRDefault="00B26CBC" w:rsidP="0083390A">
      <w:pPr>
        <w:spacing w:line="276" w:lineRule="auto"/>
      </w:pPr>
    </w:p>
    <w:tbl>
      <w:tblPr>
        <w:tblStyle w:val="TableGrid"/>
        <w:tblW w:w="0" w:type="auto"/>
        <w:tblLook w:val="04A0" w:firstRow="1" w:lastRow="0" w:firstColumn="1" w:lastColumn="0" w:noHBand="0" w:noVBand="1"/>
      </w:tblPr>
      <w:tblGrid>
        <w:gridCol w:w="8778"/>
      </w:tblGrid>
      <w:tr w:rsidR="00D42770" w14:paraId="5FF72600" w14:textId="77777777" w:rsidTr="00D42770">
        <w:tc>
          <w:tcPr>
            <w:tcW w:w="8778" w:type="dxa"/>
          </w:tcPr>
          <w:p w14:paraId="2A61CCB2" w14:textId="77777777" w:rsidR="00D42770" w:rsidRDefault="00D42770" w:rsidP="0083390A">
            <w:pPr>
              <w:spacing w:line="276" w:lineRule="auto"/>
            </w:pPr>
          </w:p>
          <w:p w14:paraId="04F6970B" w14:textId="77777777" w:rsidR="00D42770" w:rsidRPr="0090372E" w:rsidRDefault="00D42770" w:rsidP="0083390A">
            <w:pPr>
              <w:spacing w:after="120" w:line="276" w:lineRule="auto"/>
              <w:rPr>
                <w:rFonts w:ascii="Arial" w:eastAsia="Arial" w:hAnsi="Arial" w:cs="Arial"/>
                <w:b/>
                <w:sz w:val="32"/>
              </w:rPr>
            </w:pPr>
            <w:r w:rsidRPr="0090372E">
              <w:rPr>
                <w:rFonts w:ascii="Arial" w:eastAsia="Arial" w:hAnsi="Arial" w:cs="Arial"/>
                <w:b/>
                <w:sz w:val="32"/>
              </w:rPr>
              <w:t>Proposal 5: Introduce lighting and reflector requirements for powered transport devices at night – Questions for your submission</w:t>
            </w:r>
          </w:p>
          <w:p w14:paraId="030D3453" w14:textId="77777777" w:rsidR="00D42770" w:rsidRPr="0090372E" w:rsidRDefault="00D42770" w:rsidP="0083390A">
            <w:pPr>
              <w:numPr>
                <w:ilvl w:val="0"/>
                <w:numId w:val="86"/>
              </w:numPr>
              <w:spacing w:after="120" w:line="276" w:lineRule="auto"/>
              <w:contextualSpacing/>
              <w:rPr>
                <w:rFonts w:ascii="Arial" w:eastAsia="Arial" w:hAnsi="Arial" w:cs="Arial"/>
                <w:sz w:val="32"/>
              </w:rPr>
            </w:pPr>
            <w:r w:rsidRPr="0090372E">
              <w:rPr>
                <w:rFonts w:ascii="Arial" w:eastAsia="Arial" w:hAnsi="Arial" w:cs="Arial"/>
                <w:sz w:val="32"/>
              </w:rPr>
              <w:t>Do you agree with the proposal that powered transport devices must be fitted with a headlamp, rear facing position light, and be fitted with a reflector (unless the user is wearing reflective material) if they are used at night? Why/why not?</w:t>
            </w:r>
          </w:p>
          <w:p w14:paraId="2C9D17E4" w14:textId="77777777" w:rsidR="00D42770" w:rsidRPr="0090372E" w:rsidRDefault="00D42770" w:rsidP="0083390A">
            <w:pPr>
              <w:spacing w:after="120" w:line="276" w:lineRule="auto"/>
              <w:ind w:left="720"/>
              <w:contextualSpacing/>
              <w:rPr>
                <w:rFonts w:ascii="Arial" w:eastAsia="Arial" w:hAnsi="Arial" w:cs="Arial"/>
                <w:sz w:val="32"/>
              </w:rPr>
            </w:pPr>
          </w:p>
          <w:p w14:paraId="21AA411A" w14:textId="77777777" w:rsidR="00D42770" w:rsidRPr="0090372E" w:rsidRDefault="00D42770" w:rsidP="0083390A">
            <w:pPr>
              <w:numPr>
                <w:ilvl w:val="0"/>
                <w:numId w:val="86"/>
              </w:numPr>
              <w:spacing w:after="120" w:line="276" w:lineRule="auto"/>
              <w:contextualSpacing/>
              <w:rPr>
                <w:rFonts w:ascii="Arial" w:eastAsia="Arial" w:hAnsi="Arial" w:cs="Arial"/>
                <w:sz w:val="32"/>
              </w:rPr>
            </w:pPr>
            <w:r w:rsidRPr="0090372E">
              <w:rPr>
                <w:rFonts w:ascii="Arial" w:eastAsia="Arial" w:hAnsi="Arial" w:cs="Arial"/>
                <w:sz w:val="32"/>
              </w:rPr>
              <w:t>Do you think these requirements are practical? For example, if you own a powered transport device, will you be able to purchase and attach a reflector or lights to your device or yourself?</w:t>
            </w:r>
          </w:p>
          <w:p w14:paraId="1B904090" w14:textId="77777777" w:rsidR="00D42770" w:rsidRPr="0090372E" w:rsidRDefault="00D42770" w:rsidP="0083390A">
            <w:pPr>
              <w:spacing w:after="120" w:line="276" w:lineRule="auto"/>
              <w:ind w:left="720"/>
              <w:contextualSpacing/>
              <w:rPr>
                <w:rFonts w:ascii="Arial" w:eastAsia="Arial" w:hAnsi="Arial" w:cs="Arial"/>
                <w:sz w:val="32"/>
              </w:rPr>
            </w:pPr>
          </w:p>
          <w:p w14:paraId="08099E0C" w14:textId="77777777" w:rsidR="00D42770" w:rsidRPr="0090372E" w:rsidRDefault="00D42770" w:rsidP="0083390A">
            <w:pPr>
              <w:numPr>
                <w:ilvl w:val="0"/>
                <w:numId w:val="86"/>
              </w:numPr>
              <w:spacing w:after="120" w:line="276" w:lineRule="auto"/>
              <w:contextualSpacing/>
              <w:rPr>
                <w:rFonts w:ascii="Arial" w:eastAsia="Arial" w:hAnsi="Arial" w:cs="Arial"/>
                <w:sz w:val="32"/>
              </w:rPr>
            </w:pPr>
            <w:r w:rsidRPr="0090372E">
              <w:rPr>
                <w:rFonts w:ascii="Arial" w:eastAsia="Arial" w:hAnsi="Arial" w:cs="Arial"/>
                <w:sz w:val="32"/>
              </w:rPr>
              <w:t>Do you think unpowered transport device users should be required to meet the same lighting and reflector requirements as powered transport device users at night time? Why/why not?</w:t>
            </w:r>
          </w:p>
          <w:p w14:paraId="7400DBA4" w14:textId="77777777" w:rsidR="00D42770" w:rsidRDefault="00D42770" w:rsidP="0083390A">
            <w:pPr>
              <w:spacing w:line="276" w:lineRule="auto"/>
            </w:pPr>
          </w:p>
        </w:tc>
      </w:tr>
    </w:tbl>
    <w:p w14:paraId="2779BEEB" w14:textId="77777777" w:rsidR="00D42770" w:rsidRDefault="00D42770" w:rsidP="0083390A">
      <w:pPr>
        <w:spacing w:line="276" w:lineRule="auto"/>
      </w:pPr>
    </w:p>
    <w:p w14:paraId="049E0CF3" w14:textId="77777777" w:rsidR="00D42770" w:rsidRDefault="00D42770" w:rsidP="0083390A">
      <w:pPr>
        <w:spacing w:line="276" w:lineRule="auto"/>
      </w:pPr>
    </w:p>
    <w:p w14:paraId="158CC825" w14:textId="77777777" w:rsidR="00D42770" w:rsidRDefault="00D42770" w:rsidP="0083390A">
      <w:pPr>
        <w:spacing w:line="276" w:lineRule="auto"/>
      </w:pPr>
    </w:p>
    <w:p w14:paraId="54E6FD8B" w14:textId="1DE56945" w:rsidR="00D42770" w:rsidRDefault="00D42770" w:rsidP="0083390A">
      <w:pPr>
        <w:pStyle w:val="Heading2"/>
        <w:spacing w:line="276" w:lineRule="auto"/>
        <w:rPr>
          <w:sz w:val="36"/>
        </w:rPr>
      </w:pPr>
      <w:bookmarkStart w:id="72" w:name="_Toc34666339"/>
      <w:r w:rsidRPr="00706B01">
        <w:rPr>
          <w:sz w:val="36"/>
        </w:rPr>
        <w:lastRenderedPageBreak/>
        <w:t>Proposal 6: Remove barriers to walking, transport device use and cycling through rule changes</w:t>
      </w:r>
      <w:bookmarkEnd w:id="72"/>
    </w:p>
    <w:p w14:paraId="05043B29" w14:textId="77777777" w:rsidR="00706B01" w:rsidRPr="00706B01" w:rsidRDefault="00706B01" w:rsidP="00706B01"/>
    <w:p w14:paraId="3C99AFFD"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People walking, cycling, riding a device, or taking public transport are often given lower priority on the road than motor vehicles. There are also situations where the law prevents pedestrians, cycles and transport devices from engaging in safe behaviours that would:</w:t>
      </w:r>
    </w:p>
    <w:p w14:paraId="6F01455D" w14:textId="77777777" w:rsidR="00D42770" w:rsidRPr="0090372E" w:rsidRDefault="00D42770" w:rsidP="00706B01">
      <w:pPr>
        <w:spacing w:after="0" w:line="360" w:lineRule="auto"/>
        <w:rPr>
          <w:rFonts w:ascii="Arial" w:eastAsia="Calibri" w:hAnsi="Arial" w:cs="Arial"/>
          <w:sz w:val="32"/>
        </w:rPr>
      </w:pPr>
    </w:p>
    <w:p w14:paraId="1ECEF36E" w14:textId="77777777" w:rsidR="00D42770" w:rsidRPr="0090372E" w:rsidRDefault="00D42770" w:rsidP="00706B01">
      <w:pPr>
        <w:numPr>
          <w:ilvl w:val="0"/>
          <w:numId w:val="88"/>
        </w:numPr>
        <w:spacing w:after="0" w:line="360" w:lineRule="auto"/>
        <w:contextualSpacing/>
        <w:rPr>
          <w:rFonts w:ascii="Arial" w:eastAsia="Calibri" w:hAnsi="Arial" w:cs="Arial"/>
          <w:sz w:val="32"/>
        </w:rPr>
      </w:pPr>
      <w:r w:rsidRPr="0090372E">
        <w:rPr>
          <w:rFonts w:ascii="Arial" w:eastAsia="Calibri" w:hAnsi="Arial" w:cs="Arial"/>
          <w:sz w:val="32"/>
        </w:rPr>
        <w:t>improve their visibility, and</w:t>
      </w:r>
    </w:p>
    <w:p w14:paraId="045D7325" w14:textId="77777777" w:rsidR="00D42770" w:rsidRPr="0090372E" w:rsidRDefault="00D42770" w:rsidP="00706B01">
      <w:pPr>
        <w:numPr>
          <w:ilvl w:val="0"/>
          <w:numId w:val="88"/>
        </w:numPr>
        <w:spacing w:after="0" w:line="360" w:lineRule="auto"/>
        <w:contextualSpacing/>
        <w:rPr>
          <w:rFonts w:ascii="Arial" w:eastAsia="Calibri" w:hAnsi="Arial" w:cs="Arial"/>
          <w:sz w:val="32"/>
        </w:rPr>
      </w:pPr>
      <w:r w:rsidRPr="0090372E">
        <w:rPr>
          <w:rFonts w:ascii="Arial" w:eastAsia="Calibri" w:hAnsi="Arial" w:cs="Arial"/>
          <w:sz w:val="32"/>
        </w:rPr>
        <w:t>reduce conflicts with motor vehicles.</w:t>
      </w:r>
    </w:p>
    <w:p w14:paraId="1016FE0E" w14:textId="77777777" w:rsidR="00E843DD" w:rsidRPr="0090372E" w:rsidRDefault="00E843DD" w:rsidP="00706B01">
      <w:pPr>
        <w:spacing w:after="0" w:line="360" w:lineRule="auto"/>
        <w:ind w:left="780"/>
        <w:contextualSpacing/>
        <w:rPr>
          <w:rFonts w:ascii="Arial" w:eastAsia="Calibri" w:hAnsi="Arial" w:cs="Arial"/>
          <w:sz w:val="32"/>
        </w:rPr>
      </w:pPr>
    </w:p>
    <w:p w14:paraId="5D1D079F"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We aim to make our streets safer and more active mode friendly. We also want to reduce delays and make active transport modes more efficient. The following four proposals will achieve these goals, by: </w:t>
      </w:r>
    </w:p>
    <w:p w14:paraId="3DBA42DE" w14:textId="77777777" w:rsidR="00D42770" w:rsidRPr="0090372E" w:rsidRDefault="00D42770" w:rsidP="00706B01">
      <w:pPr>
        <w:spacing w:after="0" w:line="360" w:lineRule="auto"/>
        <w:rPr>
          <w:rFonts w:ascii="Arial" w:eastAsia="Calibri" w:hAnsi="Arial" w:cs="Arial"/>
          <w:sz w:val="32"/>
        </w:rPr>
      </w:pPr>
    </w:p>
    <w:p w14:paraId="2DA40BE7" w14:textId="77777777" w:rsidR="00D42770" w:rsidRPr="0090372E" w:rsidRDefault="00D42770" w:rsidP="00706B01">
      <w:pPr>
        <w:pStyle w:val="ListParagraph"/>
        <w:numPr>
          <w:ilvl w:val="0"/>
          <w:numId w:val="133"/>
        </w:numPr>
        <w:spacing w:after="200" w:line="360" w:lineRule="auto"/>
        <w:rPr>
          <w:rFonts w:ascii="Times New Roman" w:eastAsia="Arial" w:hAnsi="Times New Roman" w:cs="Arial"/>
          <w:sz w:val="36"/>
        </w:rPr>
      </w:pPr>
      <w:r w:rsidRPr="0090372E">
        <w:rPr>
          <w:rFonts w:ascii="Arial" w:eastAsia="Arial" w:hAnsi="Arial" w:cs="Arial"/>
          <w:sz w:val="32"/>
        </w:rPr>
        <w:t>improving the visibility of people</w:t>
      </w:r>
    </w:p>
    <w:p w14:paraId="09695AD0" w14:textId="77777777" w:rsidR="00D42770" w:rsidRPr="0090372E" w:rsidRDefault="00D42770" w:rsidP="00706B01">
      <w:pPr>
        <w:pStyle w:val="ListParagraph"/>
        <w:numPr>
          <w:ilvl w:val="0"/>
          <w:numId w:val="133"/>
        </w:numPr>
        <w:spacing w:after="200" w:line="360" w:lineRule="auto"/>
        <w:rPr>
          <w:rFonts w:ascii="Times New Roman" w:eastAsia="Arial" w:hAnsi="Times New Roman" w:cs="Arial"/>
          <w:sz w:val="36"/>
        </w:rPr>
      </w:pPr>
      <w:r w:rsidRPr="0090372E">
        <w:rPr>
          <w:rFonts w:ascii="Arial" w:eastAsia="Arial" w:hAnsi="Arial" w:cs="Arial"/>
          <w:sz w:val="32"/>
        </w:rPr>
        <w:t xml:space="preserve">legitimising some beneficial road user behaviours </w:t>
      </w:r>
    </w:p>
    <w:p w14:paraId="29CD9263" w14:textId="77777777" w:rsidR="00D42770" w:rsidRPr="0090372E" w:rsidRDefault="00D42770" w:rsidP="00706B01">
      <w:pPr>
        <w:pStyle w:val="ListParagraph"/>
        <w:numPr>
          <w:ilvl w:val="0"/>
          <w:numId w:val="133"/>
        </w:numPr>
        <w:spacing w:after="200" w:line="360" w:lineRule="auto"/>
        <w:rPr>
          <w:rFonts w:ascii="Times New Roman" w:eastAsia="Arial" w:hAnsi="Times New Roman" w:cs="Arial"/>
          <w:sz w:val="36"/>
        </w:rPr>
      </w:pPr>
      <w:r w:rsidRPr="0090372E">
        <w:rPr>
          <w:rFonts w:ascii="Arial" w:eastAsia="Arial" w:hAnsi="Arial" w:cs="Arial"/>
          <w:sz w:val="32"/>
        </w:rPr>
        <w:t xml:space="preserve">prioritising pedestrian, transport device user, cyclist and bus movements. </w:t>
      </w:r>
    </w:p>
    <w:p w14:paraId="518E9D10" w14:textId="77777777" w:rsidR="00706B01" w:rsidRDefault="00706B01" w:rsidP="00706B01">
      <w:pPr>
        <w:spacing w:before="120" w:after="120" w:line="360" w:lineRule="auto"/>
        <w:rPr>
          <w:rFonts w:ascii="Arial" w:eastAsia="Calibri" w:hAnsi="Arial" w:cs="Arial"/>
          <w:sz w:val="32"/>
        </w:rPr>
      </w:pPr>
    </w:p>
    <w:p w14:paraId="2A227260" w14:textId="77777777" w:rsidR="00706B01" w:rsidRDefault="00706B01" w:rsidP="00706B01">
      <w:pPr>
        <w:spacing w:before="120" w:after="120" w:line="360" w:lineRule="auto"/>
        <w:rPr>
          <w:rFonts w:ascii="Arial" w:eastAsia="Calibri" w:hAnsi="Arial" w:cs="Arial"/>
          <w:sz w:val="32"/>
        </w:rPr>
      </w:pPr>
    </w:p>
    <w:p w14:paraId="0CA3F4C4" w14:textId="77777777" w:rsidR="00706B01" w:rsidRDefault="00706B01" w:rsidP="00706B01">
      <w:pPr>
        <w:spacing w:before="120" w:after="120" w:line="360" w:lineRule="auto"/>
        <w:rPr>
          <w:rFonts w:ascii="Arial" w:eastAsia="Calibri" w:hAnsi="Arial" w:cs="Arial"/>
          <w:sz w:val="32"/>
        </w:rPr>
      </w:pPr>
    </w:p>
    <w:p w14:paraId="4E75BBFA" w14:textId="068A8F31" w:rsidR="00D42770" w:rsidRPr="0090372E" w:rsidRDefault="00D42770" w:rsidP="00706B01">
      <w:pPr>
        <w:spacing w:before="120" w:after="120" w:line="360" w:lineRule="auto"/>
        <w:rPr>
          <w:rFonts w:ascii="Arial" w:eastAsia="Calibri" w:hAnsi="Arial" w:cs="Arial"/>
          <w:sz w:val="32"/>
        </w:rPr>
      </w:pPr>
      <w:r w:rsidRPr="0090372E">
        <w:rPr>
          <w:rFonts w:ascii="Arial" w:eastAsia="Calibri" w:hAnsi="Arial" w:cs="Arial"/>
          <w:sz w:val="32"/>
        </w:rPr>
        <w:lastRenderedPageBreak/>
        <w:t>The four proposals are:</w:t>
      </w:r>
    </w:p>
    <w:p w14:paraId="15B941C3" w14:textId="77777777" w:rsidR="00E843DD" w:rsidRPr="0090372E" w:rsidRDefault="00E843DD" w:rsidP="00706B01">
      <w:pPr>
        <w:spacing w:before="120" w:after="120" w:line="360" w:lineRule="auto"/>
        <w:rPr>
          <w:rFonts w:ascii="Arial" w:eastAsia="Calibri" w:hAnsi="Arial" w:cs="Arial"/>
          <w:sz w:val="32"/>
        </w:rPr>
      </w:pPr>
    </w:p>
    <w:p w14:paraId="7F1C8471" w14:textId="77777777" w:rsidR="00D42770" w:rsidRPr="0090372E" w:rsidRDefault="00D42770" w:rsidP="00706B01">
      <w:pPr>
        <w:numPr>
          <w:ilvl w:val="0"/>
          <w:numId w:val="87"/>
        </w:numPr>
        <w:spacing w:before="120" w:after="0" w:line="360" w:lineRule="auto"/>
        <w:ind w:left="720"/>
        <w:contextualSpacing/>
        <w:rPr>
          <w:rFonts w:ascii="Arial" w:eastAsia="Calibri" w:hAnsi="Arial" w:cs="Arial"/>
          <w:sz w:val="32"/>
        </w:rPr>
      </w:pPr>
      <w:bookmarkStart w:id="73" w:name="_Hlk26212477"/>
      <w:r w:rsidRPr="0090372E">
        <w:rPr>
          <w:rFonts w:ascii="Arial" w:eastAsia="Calibri" w:hAnsi="Arial" w:cs="Arial"/>
          <w:sz w:val="32"/>
        </w:rPr>
        <w:t>Allow cycles and transport devices to travel straight ahead from a left turn lane</w:t>
      </w:r>
      <w:bookmarkEnd w:id="73"/>
      <w:r w:rsidRPr="0090372E">
        <w:rPr>
          <w:rFonts w:ascii="Arial" w:eastAsia="Calibri" w:hAnsi="Arial" w:cs="Arial"/>
          <w:sz w:val="32"/>
        </w:rPr>
        <w:t>.</w:t>
      </w:r>
    </w:p>
    <w:p w14:paraId="0411E282" w14:textId="77777777" w:rsidR="00D42770" w:rsidRPr="0090372E" w:rsidRDefault="00D42770" w:rsidP="00706B01">
      <w:pPr>
        <w:spacing w:before="120" w:after="0" w:line="360" w:lineRule="auto"/>
        <w:ind w:left="720"/>
        <w:contextualSpacing/>
        <w:rPr>
          <w:rFonts w:ascii="Arial" w:eastAsia="Calibri" w:hAnsi="Arial" w:cs="Arial"/>
          <w:sz w:val="32"/>
        </w:rPr>
      </w:pPr>
    </w:p>
    <w:p w14:paraId="3D2B47A7" w14:textId="77777777" w:rsidR="00D42770" w:rsidRPr="0090372E" w:rsidRDefault="00D42770" w:rsidP="00706B01">
      <w:pPr>
        <w:numPr>
          <w:ilvl w:val="0"/>
          <w:numId w:val="87"/>
        </w:numPr>
        <w:spacing w:before="120" w:after="0" w:line="360" w:lineRule="auto"/>
        <w:ind w:left="720"/>
        <w:contextualSpacing/>
        <w:rPr>
          <w:rFonts w:ascii="Arial" w:eastAsia="Calibri" w:hAnsi="Arial" w:cs="Arial"/>
          <w:sz w:val="32"/>
        </w:rPr>
      </w:pPr>
      <w:r w:rsidRPr="0090372E">
        <w:rPr>
          <w:rFonts w:ascii="Arial" w:eastAsia="Calibri" w:hAnsi="Arial" w:cs="Arial"/>
          <w:sz w:val="32"/>
        </w:rPr>
        <w:t>Allow cycles and transport devices to carefully pass slow-moving vehicles on the left, unless a motor vehicle is indicating a left turn.</w:t>
      </w:r>
    </w:p>
    <w:p w14:paraId="4068B4E0" w14:textId="77777777" w:rsidR="00D42770" w:rsidRPr="0090372E" w:rsidRDefault="00D42770" w:rsidP="00706B01">
      <w:pPr>
        <w:spacing w:before="120" w:after="0" w:line="360" w:lineRule="auto"/>
        <w:contextualSpacing/>
        <w:rPr>
          <w:rFonts w:ascii="Arial" w:eastAsia="Calibri" w:hAnsi="Arial" w:cs="Arial"/>
          <w:sz w:val="32"/>
        </w:rPr>
      </w:pPr>
    </w:p>
    <w:p w14:paraId="0BEFBBBC" w14:textId="77777777" w:rsidR="00D42770" w:rsidRPr="0090372E" w:rsidRDefault="00D42770" w:rsidP="00706B01">
      <w:pPr>
        <w:numPr>
          <w:ilvl w:val="0"/>
          <w:numId w:val="87"/>
        </w:numPr>
        <w:spacing w:before="120" w:after="0" w:line="360" w:lineRule="auto"/>
        <w:ind w:left="720"/>
        <w:contextualSpacing/>
        <w:rPr>
          <w:rFonts w:ascii="Arial" w:eastAsia="Calibri" w:hAnsi="Arial" w:cs="Times New Roman"/>
          <w:sz w:val="32"/>
        </w:rPr>
      </w:pPr>
      <w:r w:rsidRPr="0090372E">
        <w:rPr>
          <w:rFonts w:ascii="Arial" w:eastAsia="Calibri" w:hAnsi="Arial" w:cs="Times New Roman"/>
          <w:sz w:val="32"/>
        </w:rPr>
        <w:t>Give cycles and buses priority over turning traffic when they’re travelling through an intersection in a separated lane.</w:t>
      </w:r>
    </w:p>
    <w:p w14:paraId="0701E448" w14:textId="77777777" w:rsidR="00D42770" w:rsidRPr="0090372E" w:rsidRDefault="00D42770" w:rsidP="00706B01">
      <w:pPr>
        <w:spacing w:after="0" w:line="360" w:lineRule="auto"/>
        <w:ind w:left="720"/>
        <w:contextualSpacing/>
        <w:rPr>
          <w:rFonts w:ascii="Arial" w:eastAsia="Calibri" w:hAnsi="Arial" w:cs="Arial"/>
          <w:sz w:val="32"/>
        </w:rPr>
      </w:pPr>
    </w:p>
    <w:p w14:paraId="6E9F4E7C" w14:textId="77777777" w:rsidR="00D42770" w:rsidRPr="0090372E" w:rsidRDefault="00D42770" w:rsidP="00706B01">
      <w:pPr>
        <w:numPr>
          <w:ilvl w:val="0"/>
          <w:numId w:val="87"/>
        </w:numPr>
        <w:spacing w:after="0" w:line="360" w:lineRule="auto"/>
        <w:ind w:left="720"/>
        <w:contextualSpacing/>
        <w:rPr>
          <w:rFonts w:ascii="Arial" w:eastAsia="Calibri" w:hAnsi="Arial" w:cs="Times New Roman"/>
          <w:sz w:val="32"/>
        </w:rPr>
      </w:pPr>
      <w:r w:rsidRPr="0090372E">
        <w:rPr>
          <w:rFonts w:ascii="Arial" w:eastAsia="Calibri" w:hAnsi="Arial" w:cs="Arial"/>
          <w:sz w:val="32"/>
        </w:rPr>
        <w:t>Give priority to footpath, shared path and cycle path users over turning traffic where the necessary traffic control devices are installed.</w:t>
      </w:r>
    </w:p>
    <w:p w14:paraId="7092CAF4" w14:textId="77777777" w:rsidR="00D42770" w:rsidRPr="0090372E" w:rsidRDefault="00D42770" w:rsidP="00706B01">
      <w:pPr>
        <w:spacing w:after="0" w:line="360" w:lineRule="auto"/>
        <w:ind w:left="720"/>
        <w:contextualSpacing/>
        <w:rPr>
          <w:rFonts w:ascii="Arial" w:eastAsia="Calibri" w:hAnsi="Arial" w:cs="Times New Roman"/>
          <w:sz w:val="32"/>
        </w:rPr>
      </w:pPr>
    </w:p>
    <w:p w14:paraId="4A80DFA9"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We’ve included question prompts at the end of each proposal.</w:t>
      </w:r>
    </w:p>
    <w:p w14:paraId="4D113B53" w14:textId="51F01290" w:rsidR="00D42770" w:rsidRDefault="00D42770" w:rsidP="00706B01">
      <w:pPr>
        <w:spacing w:line="360" w:lineRule="auto"/>
        <w:rPr>
          <w:sz w:val="32"/>
        </w:rPr>
      </w:pPr>
    </w:p>
    <w:p w14:paraId="02050CB0" w14:textId="16C45E68" w:rsidR="00005839" w:rsidRDefault="00005839" w:rsidP="00706B01">
      <w:pPr>
        <w:spacing w:line="360" w:lineRule="auto"/>
        <w:rPr>
          <w:sz w:val="32"/>
        </w:rPr>
      </w:pPr>
    </w:p>
    <w:p w14:paraId="0666848B" w14:textId="2F98EDE9" w:rsidR="00005839" w:rsidRDefault="00005839" w:rsidP="00706B01">
      <w:pPr>
        <w:spacing w:line="360" w:lineRule="auto"/>
        <w:rPr>
          <w:sz w:val="32"/>
        </w:rPr>
      </w:pPr>
    </w:p>
    <w:p w14:paraId="18EBCCA1" w14:textId="0EF2F167" w:rsidR="00005839" w:rsidRDefault="00005839" w:rsidP="00706B01">
      <w:pPr>
        <w:spacing w:line="360" w:lineRule="auto"/>
        <w:rPr>
          <w:sz w:val="32"/>
        </w:rPr>
      </w:pPr>
    </w:p>
    <w:p w14:paraId="660FEB29" w14:textId="77777777" w:rsidR="00005839" w:rsidRPr="0090372E" w:rsidRDefault="00005839" w:rsidP="00706B01">
      <w:pPr>
        <w:spacing w:line="360" w:lineRule="auto"/>
        <w:rPr>
          <w:sz w:val="32"/>
        </w:rPr>
      </w:pPr>
    </w:p>
    <w:p w14:paraId="291DAC55" w14:textId="77777777" w:rsidR="00D42770" w:rsidRPr="0090372E" w:rsidRDefault="00D42770" w:rsidP="00706B01">
      <w:pPr>
        <w:pStyle w:val="Heading3"/>
        <w:spacing w:line="360" w:lineRule="auto"/>
        <w:rPr>
          <w:sz w:val="32"/>
        </w:rPr>
      </w:pPr>
      <w:bookmarkStart w:id="74" w:name="_Toc34666340"/>
      <w:r w:rsidRPr="0090372E">
        <w:rPr>
          <w:sz w:val="32"/>
        </w:rPr>
        <w:lastRenderedPageBreak/>
        <w:t>Proposal 6A: Allow cycles and transport devices to travel straight ahead from a left turn lane</w:t>
      </w:r>
      <w:bookmarkEnd w:id="74"/>
    </w:p>
    <w:p w14:paraId="7268EFCC" w14:textId="77777777" w:rsidR="00D42770" w:rsidRPr="0090372E" w:rsidRDefault="00D42770" w:rsidP="00706B01">
      <w:pPr>
        <w:spacing w:before="120" w:after="0" w:line="360" w:lineRule="auto"/>
        <w:rPr>
          <w:rFonts w:ascii="Arial" w:eastAsia="Arial" w:hAnsi="Arial" w:cs="Times New Roman"/>
          <w:b/>
          <w:i/>
          <w:iCs/>
          <w:color w:val="2575AE"/>
          <w:sz w:val="32"/>
        </w:rPr>
      </w:pPr>
      <w:r w:rsidRPr="0090372E">
        <w:rPr>
          <w:rFonts w:ascii="Arial" w:eastAsia="Arial" w:hAnsi="Arial" w:cs="Times New Roman"/>
          <w:b/>
          <w:i/>
          <w:iCs/>
          <w:color w:val="2575AE"/>
          <w:sz w:val="32"/>
        </w:rPr>
        <w:t>Current state</w:t>
      </w:r>
    </w:p>
    <w:p w14:paraId="3EC46AC8"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Cycles and other transport devices need to keep as far to the left as practicable when on the road. But, once they reach an intersection, they’re legally required to cross from a left turn lane into the straight-through lane to travel straight ahead (figure 1A). </w:t>
      </w:r>
    </w:p>
    <w:p w14:paraId="1041564C"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Often, </w:t>
      </w:r>
      <w:bookmarkStart w:id="75" w:name="_Hlk25771661"/>
      <w:r w:rsidRPr="0090372E">
        <w:rPr>
          <w:rFonts w:ascii="Arial" w:eastAsia="Calibri" w:hAnsi="Arial" w:cs="Arial"/>
          <w:sz w:val="32"/>
        </w:rPr>
        <w:t>it can be difficult to find a gap to move safely into the straight-through lane during heavy traffic (figure 1B).</w:t>
      </w:r>
      <w:bookmarkEnd w:id="75"/>
      <w:r w:rsidRPr="0090372E">
        <w:rPr>
          <w:rFonts w:ascii="Arial" w:eastAsia="Calibri" w:hAnsi="Arial" w:cs="Arial"/>
          <w:sz w:val="32"/>
        </w:rPr>
        <w:t xml:space="preserve"> </w:t>
      </w:r>
    </w:p>
    <w:p w14:paraId="35985AB5" w14:textId="77777777" w:rsidR="00D42770" w:rsidRPr="0090372E" w:rsidRDefault="00D42770" w:rsidP="00706B01">
      <w:pPr>
        <w:spacing w:before="120" w:after="0" w:line="360" w:lineRule="auto"/>
        <w:rPr>
          <w:rFonts w:ascii="Arial" w:eastAsia="Calibri" w:hAnsi="Arial" w:cs="Times New Roman"/>
          <w:sz w:val="32"/>
        </w:rPr>
      </w:pPr>
      <w:r w:rsidRPr="0090372E">
        <w:rPr>
          <w:rFonts w:ascii="Arial" w:eastAsia="Calibri" w:hAnsi="Arial" w:cs="Arial"/>
          <w:sz w:val="32"/>
        </w:rPr>
        <w:t>Travelling through heavier, faster-moving traffic also increases the possibility and severity of a crash.</w:t>
      </w:r>
    </w:p>
    <w:p w14:paraId="30DC94F7"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Times New Roman"/>
          <w:sz w:val="32"/>
        </w:rPr>
        <w:t>Currently, 80 percent of cycles choose to ignore the rule</w:t>
      </w:r>
      <w:r w:rsidRPr="0090372E">
        <w:rPr>
          <w:rFonts w:ascii="Arial" w:eastAsia="Calibri" w:hAnsi="Arial" w:cs="Times New Roman"/>
          <w:sz w:val="32"/>
          <w:vertAlign w:val="superscript"/>
        </w:rPr>
        <w:footnoteReference w:id="21"/>
      </w:r>
      <w:r w:rsidRPr="0090372E">
        <w:rPr>
          <w:rFonts w:ascii="Arial" w:eastAsia="Calibri" w:hAnsi="Arial" w:cs="Times New Roman"/>
          <w:sz w:val="32"/>
        </w:rPr>
        <w:t xml:space="preserve">, and use left turn lanes to travel straight ahead. </w:t>
      </w:r>
      <w:bookmarkStart w:id="76" w:name="_Hlk25782985"/>
      <w:r w:rsidRPr="0090372E">
        <w:rPr>
          <w:rFonts w:ascii="Arial" w:eastAsia="Calibri" w:hAnsi="Arial" w:cs="Times New Roman"/>
          <w:sz w:val="32"/>
        </w:rPr>
        <w:t xml:space="preserve">The law is inconsistent with both common behaviour and what’s generally considered safe practice. </w:t>
      </w:r>
      <w:bookmarkEnd w:id="76"/>
      <w:r w:rsidRPr="0090372E">
        <w:rPr>
          <w:rFonts w:ascii="Arial" w:eastAsia="Calibri" w:hAnsi="Arial" w:cs="Times New Roman"/>
          <w:sz w:val="32"/>
        </w:rPr>
        <w:t xml:space="preserve">The </w:t>
      </w:r>
      <w:r w:rsidRPr="0090372E">
        <w:rPr>
          <w:rFonts w:ascii="Arial" w:eastAsia="Calibri" w:hAnsi="Arial" w:cs="Times New Roman"/>
          <w:i/>
          <w:iCs/>
          <w:sz w:val="32"/>
        </w:rPr>
        <w:t>Official New Zealand Code for Cyclists</w:t>
      </w:r>
      <w:r w:rsidRPr="0090372E">
        <w:rPr>
          <w:rFonts w:ascii="Arial" w:eastAsia="Calibri" w:hAnsi="Arial" w:cs="Times New Roman"/>
          <w:sz w:val="32"/>
        </w:rPr>
        <w:t>, for example, explains that when there are heavy flows of traffic, it’s safest to ride “just to the left of this lane.”</w:t>
      </w:r>
      <w:r w:rsidRPr="0090372E">
        <w:rPr>
          <w:rFonts w:ascii="Arial" w:eastAsia="Calibri" w:hAnsi="Arial" w:cs="Times New Roman"/>
          <w:sz w:val="32"/>
          <w:vertAlign w:val="superscript"/>
        </w:rPr>
        <w:footnoteReference w:id="22"/>
      </w:r>
      <w:r w:rsidRPr="0090372E">
        <w:rPr>
          <w:rFonts w:ascii="Arial" w:eastAsia="Calibri" w:hAnsi="Arial" w:cs="Times New Roman"/>
          <w:sz w:val="32"/>
        </w:rPr>
        <w:t xml:space="preserve"> </w:t>
      </w:r>
    </w:p>
    <w:p w14:paraId="051D943E" w14:textId="77777777" w:rsidR="00D42770" w:rsidRDefault="00D42770" w:rsidP="00706B01">
      <w:pPr>
        <w:spacing w:line="360" w:lineRule="auto"/>
      </w:pPr>
    </w:p>
    <w:p w14:paraId="5ACCB855" w14:textId="77777777" w:rsidR="00D42770" w:rsidRDefault="00D42770" w:rsidP="00D42770">
      <w:r w:rsidRPr="00D42770">
        <w:rPr>
          <w:rFonts w:ascii="Arial" w:eastAsia="Arial" w:hAnsi="Arial" w:cs="Times New Roman"/>
          <w:noProof/>
          <w:lang w:eastAsia="en-NZ"/>
        </w:rPr>
        <w:drawing>
          <wp:inline distT="0" distB="0" distL="0" distR="0" wp14:anchorId="2DAEA239" wp14:editId="1F922BD1">
            <wp:extent cx="5580380" cy="6372225"/>
            <wp:effectExtent l="0" t="0" r="127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380" cy="6372225"/>
                    </a:xfrm>
                    <a:prstGeom prst="rect">
                      <a:avLst/>
                    </a:prstGeom>
                    <a:noFill/>
                    <a:ln>
                      <a:noFill/>
                    </a:ln>
                  </pic:spPr>
                </pic:pic>
              </a:graphicData>
            </a:graphic>
          </wp:inline>
        </w:drawing>
      </w:r>
    </w:p>
    <w:p w14:paraId="7AC87C5A" w14:textId="77777777" w:rsidR="00D42770" w:rsidRPr="0090372E" w:rsidRDefault="00D42770" w:rsidP="00D42770">
      <w:pPr>
        <w:spacing w:after="0" w:line="276" w:lineRule="auto"/>
        <w:jc w:val="center"/>
        <w:rPr>
          <w:rFonts w:ascii="Arial" w:eastAsia="Arial" w:hAnsi="Arial" w:cs="Arial"/>
          <w:bCs/>
          <w:i/>
          <w:iCs/>
          <w:sz w:val="32"/>
        </w:rPr>
      </w:pPr>
      <w:r w:rsidRPr="0090372E">
        <w:rPr>
          <w:rFonts w:ascii="Arial" w:eastAsia="Arial" w:hAnsi="Arial" w:cs="Arial"/>
          <w:bCs/>
          <w:i/>
          <w:iCs/>
          <w:sz w:val="32"/>
        </w:rPr>
        <w:t xml:space="preserve">Figure 1A. Under the current state, cyclists and transport devices must legally cross from the left turn lane to travel straight ahead. </w:t>
      </w:r>
    </w:p>
    <w:p w14:paraId="785782FA" w14:textId="77777777" w:rsidR="00D42770" w:rsidRPr="0090372E" w:rsidRDefault="00D42770" w:rsidP="00D42770">
      <w:pPr>
        <w:spacing w:after="0" w:line="276" w:lineRule="auto"/>
        <w:jc w:val="center"/>
        <w:rPr>
          <w:rFonts w:ascii="Arial" w:eastAsia="Arial" w:hAnsi="Arial" w:cs="Arial"/>
          <w:bCs/>
          <w:i/>
          <w:iCs/>
          <w:sz w:val="32"/>
        </w:rPr>
      </w:pPr>
    </w:p>
    <w:p w14:paraId="50489B71" w14:textId="77777777" w:rsidR="00D42770" w:rsidRPr="0090372E" w:rsidRDefault="00D42770" w:rsidP="00D42770">
      <w:pPr>
        <w:spacing w:after="0" w:line="276" w:lineRule="auto"/>
        <w:jc w:val="center"/>
        <w:rPr>
          <w:rFonts w:ascii="Arial" w:eastAsia="Arial" w:hAnsi="Arial" w:cs="Arial"/>
          <w:bCs/>
          <w:i/>
          <w:iCs/>
          <w:sz w:val="32"/>
        </w:rPr>
      </w:pPr>
      <w:r w:rsidRPr="0090372E">
        <w:rPr>
          <w:rFonts w:ascii="Arial" w:eastAsia="Arial" w:hAnsi="Arial" w:cs="Arial"/>
          <w:bCs/>
          <w:i/>
          <w:iCs/>
          <w:sz w:val="32"/>
        </w:rPr>
        <w:t>The cyclist pictured (labelled A) must travel between multiple cars (labelled B, C and D) to move from the left lane to the straight-ahead lane.</w:t>
      </w:r>
    </w:p>
    <w:p w14:paraId="0C802A2D" w14:textId="77777777" w:rsidR="00D42770" w:rsidRDefault="00D42770" w:rsidP="00D42770"/>
    <w:p w14:paraId="23ED4842" w14:textId="77777777" w:rsidR="00D42770" w:rsidRDefault="00D42770" w:rsidP="00D42770"/>
    <w:p w14:paraId="60F9C359" w14:textId="77777777" w:rsidR="00D42770" w:rsidRDefault="00D42770" w:rsidP="00D42770">
      <w:r w:rsidRPr="00D42770">
        <w:rPr>
          <w:rFonts w:ascii="Arial" w:eastAsia="Arial" w:hAnsi="Arial" w:cs="Times New Roman"/>
          <w:noProof/>
          <w:lang w:eastAsia="en-NZ"/>
        </w:rPr>
        <w:drawing>
          <wp:inline distT="0" distB="0" distL="0" distR="0" wp14:anchorId="45A7B2DD" wp14:editId="4D859C21">
            <wp:extent cx="5580380" cy="69227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380" cy="6922770"/>
                    </a:xfrm>
                    <a:prstGeom prst="rect">
                      <a:avLst/>
                    </a:prstGeom>
                    <a:noFill/>
                    <a:ln>
                      <a:noFill/>
                    </a:ln>
                  </pic:spPr>
                </pic:pic>
              </a:graphicData>
            </a:graphic>
          </wp:inline>
        </w:drawing>
      </w:r>
    </w:p>
    <w:p w14:paraId="68C81016" w14:textId="77777777" w:rsidR="00D42770" w:rsidRPr="0090372E" w:rsidRDefault="00D42770" w:rsidP="00D42770">
      <w:pPr>
        <w:spacing w:after="120" w:line="276" w:lineRule="auto"/>
        <w:jc w:val="center"/>
        <w:rPr>
          <w:rFonts w:ascii="Arial" w:eastAsia="Arial" w:hAnsi="Arial" w:cs="Arial"/>
          <w:bCs/>
          <w:i/>
          <w:iCs/>
          <w:sz w:val="32"/>
        </w:rPr>
      </w:pPr>
      <w:r w:rsidRPr="0090372E">
        <w:rPr>
          <w:rFonts w:ascii="Arial" w:eastAsia="Arial" w:hAnsi="Arial" w:cs="Arial"/>
          <w:bCs/>
          <w:i/>
          <w:iCs/>
          <w:sz w:val="32"/>
        </w:rPr>
        <w:t>Figure 1B. Under the current state, it can be difficult to find a gap to move safely into the straight</w:t>
      </w:r>
      <w:r w:rsidRPr="0090372E">
        <w:rPr>
          <w:rFonts w:ascii="Arial" w:eastAsia="Arial" w:hAnsi="Arial" w:cs="Arial"/>
          <w:bCs/>
          <w:i/>
          <w:iCs/>
          <w:sz w:val="32"/>
        </w:rPr>
        <w:noBreakHyphen/>
        <w:t>through lane in heavy traffic.</w:t>
      </w:r>
    </w:p>
    <w:p w14:paraId="5E1E0544" w14:textId="77777777" w:rsidR="00D42770" w:rsidRPr="0090372E" w:rsidRDefault="00D42770" w:rsidP="00D42770">
      <w:pPr>
        <w:spacing w:after="120" w:line="276" w:lineRule="auto"/>
        <w:jc w:val="center"/>
        <w:rPr>
          <w:rFonts w:ascii="Arial" w:eastAsia="Arial" w:hAnsi="Arial" w:cs="Arial"/>
          <w:bCs/>
          <w:i/>
          <w:iCs/>
          <w:sz w:val="32"/>
        </w:rPr>
      </w:pPr>
      <w:r w:rsidRPr="0090372E">
        <w:rPr>
          <w:rFonts w:ascii="Arial" w:eastAsia="Arial" w:hAnsi="Arial" w:cs="Arial"/>
          <w:bCs/>
          <w:i/>
          <w:iCs/>
          <w:sz w:val="32"/>
        </w:rPr>
        <w:lastRenderedPageBreak/>
        <w:t>The cyclist pictured (labelled A) must travel between multiple cars (labelled B, C and D) to move from the left lane to the straight-ahead lane and this can be dangerous for the rider.</w:t>
      </w:r>
    </w:p>
    <w:p w14:paraId="7740029A" w14:textId="77777777" w:rsidR="00D42770" w:rsidRDefault="00D42770" w:rsidP="00D42770"/>
    <w:p w14:paraId="6DB0CDEC" w14:textId="77777777" w:rsidR="00D42770" w:rsidRPr="0090372E" w:rsidRDefault="00D42770" w:rsidP="00706B01">
      <w:pPr>
        <w:spacing w:before="120" w:after="0" w:line="360" w:lineRule="auto"/>
        <w:rPr>
          <w:rFonts w:ascii="Arial" w:eastAsia="Arial" w:hAnsi="Arial" w:cs="Times New Roman"/>
          <w:b/>
          <w:i/>
          <w:iCs/>
          <w:color w:val="2575AE"/>
          <w:sz w:val="32"/>
        </w:rPr>
      </w:pPr>
      <w:r w:rsidRPr="0090372E">
        <w:rPr>
          <w:rFonts w:ascii="Arial" w:eastAsia="Arial" w:hAnsi="Arial" w:cs="Times New Roman"/>
          <w:b/>
          <w:i/>
          <w:iCs/>
          <w:color w:val="2575AE"/>
          <w:sz w:val="32"/>
        </w:rPr>
        <w:t>Proposed change</w:t>
      </w:r>
    </w:p>
    <w:p w14:paraId="32D8B9DE"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The change will allow cycles and other transport devices to ride straight ahead from left turn lanes, unless:</w:t>
      </w:r>
    </w:p>
    <w:p w14:paraId="3F5F391D" w14:textId="77777777" w:rsidR="00D42770" w:rsidRPr="0090372E" w:rsidRDefault="00D42770" w:rsidP="00706B01">
      <w:pPr>
        <w:pStyle w:val="ListParagraph"/>
        <w:numPr>
          <w:ilvl w:val="0"/>
          <w:numId w:val="90"/>
        </w:numPr>
        <w:spacing w:after="200" w:line="360" w:lineRule="auto"/>
        <w:rPr>
          <w:rFonts w:ascii="Times New Roman" w:eastAsia="Arial" w:hAnsi="Times New Roman" w:cs="Arial"/>
          <w:sz w:val="36"/>
        </w:rPr>
      </w:pPr>
      <w:r w:rsidRPr="0090372E">
        <w:rPr>
          <w:rFonts w:ascii="Arial" w:eastAsia="Arial" w:hAnsi="Arial" w:cs="Arial"/>
          <w:sz w:val="32"/>
        </w:rPr>
        <w:t xml:space="preserve">it’s dangerous to do so, or </w:t>
      </w:r>
    </w:p>
    <w:p w14:paraId="431EE19B" w14:textId="77777777" w:rsidR="00D42770" w:rsidRPr="0090372E" w:rsidRDefault="00D42770" w:rsidP="00706B01">
      <w:pPr>
        <w:pStyle w:val="ListParagraph"/>
        <w:numPr>
          <w:ilvl w:val="0"/>
          <w:numId w:val="90"/>
        </w:numPr>
        <w:spacing w:before="120" w:after="0" w:line="360" w:lineRule="auto"/>
        <w:rPr>
          <w:rFonts w:ascii="Times New Roman" w:eastAsia="Calibri" w:hAnsi="Times New Roman" w:cs="Arial"/>
          <w:sz w:val="36"/>
        </w:rPr>
      </w:pPr>
      <w:r w:rsidRPr="0090372E">
        <w:rPr>
          <w:rFonts w:ascii="Arial" w:eastAsia="Arial" w:hAnsi="Arial" w:cs="Arial"/>
          <w:sz w:val="32"/>
        </w:rPr>
        <w:t xml:space="preserve">doing so would significantly delay left turning traffic, </w:t>
      </w:r>
      <w:r w:rsidRPr="0090372E">
        <w:rPr>
          <w:rFonts w:ascii="Arial" w:eastAsia="Calibri" w:hAnsi="Arial" w:cs="Arial"/>
          <w:sz w:val="32"/>
        </w:rPr>
        <w:t>for example, if a left turn lane can proceed but the straight-ahead lane has a red light.</w:t>
      </w:r>
      <w:r w:rsidRPr="0090372E">
        <w:rPr>
          <w:rFonts w:ascii="Arial" w:eastAsia="Arial" w:hAnsi="Arial" w:cs="Arial"/>
          <w:sz w:val="32"/>
        </w:rPr>
        <w:t xml:space="preserve"> </w:t>
      </w:r>
    </w:p>
    <w:p w14:paraId="12C1C982"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When cycle lanes are unavailable, the left turn lane is the safest option, as this lane has less traffic and slower travel speeds.</w:t>
      </w:r>
    </w:p>
    <w:p w14:paraId="2F5C3DAB"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The change is expected to legitimise existing safe behaviour. As it would no longer be illegal, cycle skills trainers can teach people to how to use the left turn lane as the safest way to travel straight ahead. </w:t>
      </w:r>
    </w:p>
    <w:p w14:paraId="00B6A0DE"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If this proposal is introduced, we’ll introduce an education campaign to help you understand these changes.</w:t>
      </w:r>
    </w:p>
    <w:p w14:paraId="79460CA8" w14:textId="77777777" w:rsidR="00E843DD" w:rsidRPr="0090372E" w:rsidRDefault="00E843DD" w:rsidP="00706B01">
      <w:pPr>
        <w:spacing w:after="0" w:line="360" w:lineRule="auto"/>
        <w:rPr>
          <w:rFonts w:ascii="Arial" w:eastAsia="Arial" w:hAnsi="Arial" w:cs="Times New Roman"/>
          <w:i/>
          <w:iCs/>
          <w:color w:val="2575AE"/>
          <w:sz w:val="32"/>
        </w:rPr>
      </w:pPr>
    </w:p>
    <w:p w14:paraId="0F608917" w14:textId="77777777" w:rsidR="00D42770" w:rsidRPr="0090372E" w:rsidRDefault="00D42770" w:rsidP="00706B01">
      <w:pPr>
        <w:spacing w:before="120" w:after="0" w:line="360" w:lineRule="auto"/>
        <w:rPr>
          <w:rFonts w:ascii="Arial" w:eastAsia="Arial" w:hAnsi="Arial" w:cs="Times New Roman"/>
          <w:i/>
          <w:iCs/>
          <w:color w:val="2575AE"/>
          <w:sz w:val="32"/>
        </w:rPr>
      </w:pPr>
      <w:r w:rsidRPr="0090372E">
        <w:rPr>
          <w:rFonts w:ascii="Arial" w:eastAsia="Arial" w:hAnsi="Arial" w:cs="Times New Roman"/>
          <w:i/>
          <w:iCs/>
          <w:color w:val="2575AE"/>
          <w:sz w:val="32"/>
        </w:rPr>
        <w:t>Risks</w:t>
      </w:r>
    </w:p>
    <w:p w14:paraId="46083990" w14:textId="797163F7" w:rsidR="00706B01"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Because cyclists already use left turn lanes to travel straight ahead, the existing risks will remain largely the same. </w:t>
      </w:r>
    </w:p>
    <w:p w14:paraId="62E65128" w14:textId="70714F9D"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lastRenderedPageBreak/>
        <w:t xml:space="preserve">For example, a driver could collide with a cyclist at an intersection (without traffic signals), if: </w:t>
      </w:r>
    </w:p>
    <w:p w14:paraId="38C4466C" w14:textId="77777777" w:rsidR="00E843DD" w:rsidRPr="0090372E" w:rsidRDefault="00E843DD" w:rsidP="00706B01">
      <w:pPr>
        <w:spacing w:after="0" w:line="360" w:lineRule="auto"/>
        <w:rPr>
          <w:rFonts w:ascii="Arial" w:eastAsia="Calibri" w:hAnsi="Arial" w:cs="Arial"/>
          <w:sz w:val="32"/>
        </w:rPr>
      </w:pPr>
    </w:p>
    <w:p w14:paraId="5CCE5D5F" w14:textId="77777777" w:rsidR="00D42770" w:rsidRPr="0090372E" w:rsidRDefault="00D42770" w:rsidP="00706B01">
      <w:pPr>
        <w:pStyle w:val="ListParagraph"/>
        <w:numPr>
          <w:ilvl w:val="0"/>
          <w:numId w:val="91"/>
        </w:numPr>
        <w:spacing w:after="200" w:line="360" w:lineRule="auto"/>
        <w:rPr>
          <w:rFonts w:ascii="Arial" w:eastAsia="Arial" w:hAnsi="Arial" w:cs="Arial"/>
          <w:sz w:val="32"/>
        </w:rPr>
      </w:pPr>
      <w:r w:rsidRPr="0090372E">
        <w:rPr>
          <w:rFonts w:ascii="Arial" w:eastAsia="Arial" w:hAnsi="Arial" w:cs="Arial"/>
          <w:sz w:val="32"/>
        </w:rPr>
        <w:t>the cyclist is using a left turn lane to go straight along a main road, and</w:t>
      </w:r>
    </w:p>
    <w:p w14:paraId="73E0F1EE" w14:textId="77777777" w:rsidR="00D42770" w:rsidRPr="0090372E" w:rsidRDefault="00D42770" w:rsidP="00706B01">
      <w:pPr>
        <w:pStyle w:val="ListParagraph"/>
        <w:numPr>
          <w:ilvl w:val="0"/>
          <w:numId w:val="91"/>
        </w:numPr>
        <w:spacing w:after="200" w:line="360" w:lineRule="auto"/>
        <w:rPr>
          <w:rFonts w:ascii="Arial" w:eastAsia="Arial" w:hAnsi="Arial" w:cs="Arial"/>
          <w:sz w:val="32"/>
        </w:rPr>
      </w:pPr>
      <w:r w:rsidRPr="0090372E">
        <w:rPr>
          <w:rFonts w:ascii="Arial" w:eastAsia="Arial" w:hAnsi="Arial" w:cs="Arial"/>
          <w:sz w:val="32"/>
        </w:rPr>
        <w:t>the driver is coming out of a side-road, and</w:t>
      </w:r>
    </w:p>
    <w:p w14:paraId="17AE314C" w14:textId="77777777" w:rsidR="00D42770" w:rsidRPr="0090372E" w:rsidRDefault="00D42770" w:rsidP="00706B01">
      <w:pPr>
        <w:pStyle w:val="ListParagraph"/>
        <w:numPr>
          <w:ilvl w:val="0"/>
          <w:numId w:val="91"/>
        </w:numPr>
        <w:spacing w:after="200" w:line="360" w:lineRule="auto"/>
        <w:rPr>
          <w:rFonts w:ascii="Arial" w:eastAsia="Arial" w:hAnsi="Arial" w:cs="Arial"/>
          <w:sz w:val="32"/>
        </w:rPr>
      </w:pPr>
      <w:r w:rsidRPr="0090372E">
        <w:rPr>
          <w:rFonts w:ascii="Arial" w:eastAsia="Arial" w:hAnsi="Arial" w:cs="Arial"/>
          <w:sz w:val="32"/>
        </w:rPr>
        <w:t xml:space="preserve">the driver misreads the cyclist’s intentions and drives into the road. </w:t>
      </w:r>
    </w:p>
    <w:p w14:paraId="10A5F193" w14:textId="77777777" w:rsidR="00D42770" w:rsidRPr="0090372E" w:rsidRDefault="00D42770" w:rsidP="00706B01">
      <w:pPr>
        <w:spacing w:before="120" w:after="0" w:line="360" w:lineRule="auto"/>
        <w:rPr>
          <w:rFonts w:ascii="Arial" w:eastAsia="Calibri" w:hAnsi="Arial" w:cs="Arial"/>
          <w:sz w:val="32"/>
        </w:rPr>
      </w:pPr>
      <w:bookmarkStart w:id="77" w:name="_Hlk25853622"/>
      <w:r w:rsidRPr="0090372E">
        <w:rPr>
          <w:rFonts w:ascii="Arial" w:eastAsia="Calibri" w:hAnsi="Arial" w:cs="Arial"/>
          <w:sz w:val="32"/>
        </w:rPr>
        <w:t>A conflict could also occur at traffic lights if a left turning vehicle mistakenly assumes a cyclist in the left turn lane is also going to turn left. For example, a driver could collide with a cyclist if:</w:t>
      </w:r>
    </w:p>
    <w:p w14:paraId="49315A63" w14:textId="77777777" w:rsidR="00E843DD" w:rsidRPr="0090372E" w:rsidRDefault="00E843DD" w:rsidP="00706B01">
      <w:pPr>
        <w:spacing w:after="0" w:line="360" w:lineRule="auto"/>
        <w:rPr>
          <w:rFonts w:ascii="Arial" w:eastAsia="Calibri" w:hAnsi="Arial" w:cs="Arial"/>
          <w:sz w:val="32"/>
        </w:rPr>
      </w:pPr>
    </w:p>
    <w:p w14:paraId="05655478" w14:textId="77777777" w:rsidR="00D42770" w:rsidRPr="0090372E" w:rsidRDefault="00D42770" w:rsidP="00706B01">
      <w:pPr>
        <w:numPr>
          <w:ilvl w:val="0"/>
          <w:numId w:val="89"/>
        </w:numPr>
        <w:spacing w:before="120" w:after="0" w:line="360" w:lineRule="auto"/>
        <w:contextualSpacing/>
        <w:rPr>
          <w:rFonts w:ascii="Arial" w:eastAsia="Calibri" w:hAnsi="Arial" w:cs="Arial"/>
          <w:sz w:val="32"/>
        </w:rPr>
      </w:pPr>
      <w:r w:rsidRPr="0090372E">
        <w:rPr>
          <w:rFonts w:ascii="Arial" w:eastAsia="Calibri" w:hAnsi="Arial" w:cs="Arial"/>
          <w:sz w:val="32"/>
        </w:rPr>
        <w:t>the green light signals the car can turn left, and</w:t>
      </w:r>
    </w:p>
    <w:p w14:paraId="1B664488" w14:textId="77777777" w:rsidR="00D42770" w:rsidRPr="0090372E" w:rsidRDefault="00D42770" w:rsidP="00706B01">
      <w:pPr>
        <w:numPr>
          <w:ilvl w:val="0"/>
          <w:numId w:val="89"/>
        </w:numPr>
        <w:spacing w:before="120" w:after="0" w:line="360" w:lineRule="auto"/>
        <w:contextualSpacing/>
        <w:rPr>
          <w:rFonts w:ascii="Arial" w:eastAsia="Calibri" w:hAnsi="Arial" w:cs="Arial"/>
          <w:sz w:val="32"/>
        </w:rPr>
      </w:pPr>
      <w:r w:rsidRPr="0090372E">
        <w:rPr>
          <w:rFonts w:ascii="Arial" w:eastAsia="Calibri" w:hAnsi="Arial" w:cs="Arial"/>
          <w:sz w:val="32"/>
        </w:rPr>
        <w:t>the red light signals the cyclist cannot continue straight ahead, and</w:t>
      </w:r>
    </w:p>
    <w:p w14:paraId="3D5FCD14" w14:textId="77777777" w:rsidR="00D42770" w:rsidRPr="0090372E" w:rsidRDefault="00D42770" w:rsidP="00706B01">
      <w:pPr>
        <w:numPr>
          <w:ilvl w:val="0"/>
          <w:numId w:val="89"/>
        </w:numPr>
        <w:spacing w:before="120" w:after="0" w:line="360" w:lineRule="auto"/>
        <w:contextualSpacing/>
        <w:rPr>
          <w:rFonts w:ascii="Arial" w:eastAsia="Calibri" w:hAnsi="Arial" w:cs="Arial"/>
          <w:sz w:val="32"/>
        </w:rPr>
      </w:pPr>
      <w:r w:rsidRPr="0090372E">
        <w:rPr>
          <w:rFonts w:ascii="Arial" w:eastAsia="Calibri" w:hAnsi="Arial" w:cs="Arial"/>
          <w:sz w:val="32"/>
        </w:rPr>
        <w:t>the driver begins their left turn without realising the cyclist has not moved.</w:t>
      </w:r>
    </w:p>
    <w:bookmarkEnd w:id="77"/>
    <w:p w14:paraId="1F4B5089"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In this scenario, the driver of the turning car could also brake suddenly, causing harm to the driver or passengers, or hit another vehicle while attempting to avoid the cyclist.</w:t>
      </w:r>
    </w:p>
    <w:p w14:paraId="63C7C8DE" w14:textId="0E14F3E5" w:rsidR="00D42770" w:rsidRPr="00C87D0C" w:rsidRDefault="00D42770" w:rsidP="00C87D0C">
      <w:pPr>
        <w:spacing w:before="120" w:after="0" w:line="360" w:lineRule="auto"/>
        <w:rPr>
          <w:rFonts w:ascii="Arial" w:eastAsia="Calibri" w:hAnsi="Arial" w:cs="Arial"/>
        </w:rPr>
      </w:pPr>
      <w:r w:rsidRPr="0090372E">
        <w:rPr>
          <w:rFonts w:ascii="Arial" w:eastAsia="Calibri" w:hAnsi="Arial" w:cs="Arial"/>
          <w:sz w:val="32"/>
        </w:rPr>
        <w:t xml:space="preserve">There are similar risks for transport devices. Transport devices can travel at a range of different speeds and may not travel at the same speed as motor traffic. </w:t>
      </w:r>
    </w:p>
    <w:p w14:paraId="0271CEE2" w14:textId="77777777" w:rsidR="00D42770" w:rsidRDefault="00D42770" w:rsidP="00D42770">
      <w:r w:rsidRPr="00D42770">
        <w:rPr>
          <w:rFonts w:ascii="Arial" w:eastAsia="Arial" w:hAnsi="Arial" w:cs="Times New Roman"/>
          <w:noProof/>
          <w:lang w:eastAsia="en-NZ"/>
        </w:rPr>
        <w:lastRenderedPageBreak/>
        <w:drawing>
          <wp:inline distT="0" distB="0" distL="0" distR="0" wp14:anchorId="19C381A5" wp14:editId="7C5160BE">
            <wp:extent cx="5580380" cy="6703060"/>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0380" cy="6703060"/>
                    </a:xfrm>
                    <a:prstGeom prst="rect">
                      <a:avLst/>
                    </a:prstGeom>
                    <a:noFill/>
                    <a:ln>
                      <a:noFill/>
                    </a:ln>
                  </pic:spPr>
                </pic:pic>
              </a:graphicData>
            </a:graphic>
          </wp:inline>
        </w:drawing>
      </w:r>
    </w:p>
    <w:p w14:paraId="631A6C98" w14:textId="77777777" w:rsidR="00D42770" w:rsidRPr="0090372E" w:rsidRDefault="00D42770" w:rsidP="00D42770">
      <w:pPr>
        <w:spacing w:after="120" w:line="276" w:lineRule="auto"/>
        <w:jc w:val="center"/>
        <w:rPr>
          <w:rFonts w:ascii="Arial" w:eastAsia="Arial" w:hAnsi="Arial" w:cs="Times New Roman"/>
          <w:i/>
          <w:iCs/>
          <w:color w:val="000000"/>
          <w:sz w:val="32"/>
        </w:rPr>
      </w:pPr>
      <w:r w:rsidRPr="0090372E">
        <w:rPr>
          <w:rFonts w:ascii="Arial" w:eastAsia="Arial" w:hAnsi="Arial" w:cs="Times New Roman"/>
          <w:i/>
          <w:iCs/>
          <w:color w:val="000000"/>
          <w:sz w:val="32"/>
        </w:rPr>
        <w:t>Figure 1C. We propose that cyclists and transport device users will be allowed to travel straight ahead from a left turn lane, unless excluded from doing so for safety.</w:t>
      </w:r>
    </w:p>
    <w:p w14:paraId="36C3F654" w14:textId="678AABDA" w:rsidR="00D42770" w:rsidRPr="0090372E" w:rsidRDefault="00D42770" w:rsidP="0090372E">
      <w:pPr>
        <w:spacing w:after="120" w:line="276" w:lineRule="auto"/>
        <w:jc w:val="center"/>
        <w:rPr>
          <w:rFonts w:ascii="Arial" w:eastAsia="Arial" w:hAnsi="Arial" w:cs="Times New Roman"/>
          <w:i/>
          <w:iCs/>
          <w:color w:val="000000"/>
          <w:sz w:val="32"/>
        </w:rPr>
      </w:pPr>
      <w:r w:rsidRPr="0090372E">
        <w:rPr>
          <w:rFonts w:ascii="Arial" w:eastAsia="Arial" w:hAnsi="Arial" w:cs="Times New Roman"/>
          <w:i/>
          <w:iCs/>
          <w:color w:val="000000"/>
          <w:sz w:val="32"/>
        </w:rPr>
        <w:t>This means the cyclist pictured (labelled A) will be able to travel straight ahead from the left turn lane with one left turning car (labelled B) instead of in the lane with two cars (labelled C and D).</w:t>
      </w:r>
    </w:p>
    <w:p w14:paraId="16CDD6AD" w14:textId="77777777" w:rsidR="00D42770" w:rsidRPr="0090372E" w:rsidRDefault="00D42770" w:rsidP="0090372E">
      <w:pPr>
        <w:jc w:val="center"/>
        <w:rPr>
          <w:sz w:val="28"/>
        </w:rPr>
      </w:pPr>
      <w:r w:rsidRPr="0090372E">
        <w:rPr>
          <w:rFonts w:ascii="Arial" w:eastAsia="Arial" w:hAnsi="Arial" w:cs="Times New Roman"/>
          <w:noProof/>
          <w:sz w:val="28"/>
          <w:lang w:eastAsia="en-NZ"/>
        </w:rPr>
        <w:lastRenderedPageBreak/>
        <w:drawing>
          <wp:inline distT="0" distB="0" distL="0" distR="0" wp14:anchorId="58F95601" wp14:editId="3145602F">
            <wp:extent cx="4533213" cy="63531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940" b="3532"/>
                    <a:stretch/>
                  </pic:blipFill>
                  <pic:spPr bwMode="auto">
                    <a:xfrm>
                      <a:off x="0" y="0"/>
                      <a:ext cx="4540052" cy="6362760"/>
                    </a:xfrm>
                    <a:prstGeom prst="rect">
                      <a:avLst/>
                    </a:prstGeom>
                    <a:noFill/>
                    <a:ln>
                      <a:noFill/>
                    </a:ln>
                    <a:extLst>
                      <a:ext uri="{53640926-AAD7-44D8-BBD7-CCE9431645EC}">
                        <a14:shadowObscured xmlns:a14="http://schemas.microsoft.com/office/drawing/2010/main"/>
                      </a:ext>
                    </a:extLst>
                  </pic:spPr>
                </pic:pic>
              </a:graphicData>
            </a:graphic>
          </wp:inline>
        </w:drawing>
      </w:r>
    </w:p>
    <w:p w14:paraId="71B15C5F" w14:textId="77777777" w:rsidR="00D42770" w:rsidRPr="0090372E" w:rsidRDefault="00D42770" w:rsidP="0090372E">
      <w:pPr>
        <w:spacing w:after="120" w:line="276" w:lineRule="auto"/>
        <w:jc w:val="center"/>
        <w:rPr>
          <w:rFonts w:ascii="Arial" w:eastAsia="Arial" w:hAnsi="Arial" w:cs="Times New Roman"/>
          <w:bCs/>
          <w:i/>
          <w:iCs/>
          <w:sz w:val="32"/>
        </w:rPr>
      </w:pPr>
      <w:r w:rsidRPr="0090372E">
        <w:rPr>
          <w:rFonts w:ascii="Arial" w:eastAsia="Arial" w:hAnsi="Arial" w:cs="Times New Roman"/>
          <w:bCs/>
          <w:i/>
          <w:iCs/>
          <w:sz w:val="32"/>
        </w:rPr>
        <w:t>Figure 1D. Under the proposal, cyclists (labelled A) will be able to travel straight ahead in a lane that usually has less traffic and moves at a slower pace. The car in the left turn lane (labelled B) is slowing down to turn left, whereas the car (labelled C) and the truck (labelled D) in the other lane are travelling straight at a faster speed. By being in the left turn lane, the cyclist can maintain a safe distance from these faster vehicles.</w:t>
      </w:r>
    </w:p>
    <w:p w14:paraId="028AE45C" w14:textId="77777777" w:rsidR="0090372E" w:rsidRDefault="0090372E" w:rsidP="00D42770"/>
    <w:p w14:paraId="588121E2" w14:textId="77777777" w:rsidR="00D42770" w:rsidRPr="0090372E" w:rsidRDefault="00D42770" w:rsidP="00706B01">
      <w:pPr>
        <w:spacing w:before="120" w:after="0" w:line="360" w:lineRule="auto"/>
        <w:rPr>
          <w:rFonts w:ascii="Times New Roman" w:eastAsia="Calibri" w:hAnsi="Times New Roman" w:cs="Times New Roman"/>
          <w:sz w:val="32"/>
        </w:rPr>
      </w:pPr>
      <w:r w:rsidRPr="0090372E">
        <w:rPr>
          <w:rFonts w:ascii="Arial" w:eastAsia="Calibri" w:hAnsi="Arial" w:cs="Arial"/>
          <w:sz w:val="32"/>
        </w:rPr>
        <w:t>Cycles and transport devices will need to exercise caution and limit their speed when riding straight ahead from a left turn lane. Our education campaign will need to include the importance of riding defensively at intersections</w:t>
      </w:r>
      <w:r w:rsidRPr="0090372E">
        <w:rPr>
          <w:rFonts w:ascii="Times New Roman" w:eastAsia="Calibri" w:hAnsi="Times New Roman" w:cs="Times New Roman"/>
          <w:sz w:val="32"/>
        </w:rPr>
        <w:t xml:space="preserve">. </w:t>
      </w:r>
    </w:p>
    <w:p w14:paraId="6CFDC5F2" w14:textId="77777777" w:rsidR="00D42770" w:rsidRDefault="00D42770" w:rsidP="0083390A">
      <w:pPr>
        <w:spacing w:line="276" w:lineRule="auto"/>
      </w:pPr>
    </w:p>
    <w:tbl>
      <w:tblPr>
        <w:tblStyle w:val="TableGrid"/>
        <w:tblW w:w="0" w:type="auto"/>
        <w:tblLook w:val="04A0" w:firstRow="1" w:lastRow="0" w:firstColumn="1" w:lastColumn="0" w:noHBand="0" w:noVBand="1"/>
      </w:tblPr>
      <w:tblGrid>
        <w:gridCol w:w="8778"/>
      </w:tblGrid>
      <w:tr w:rsidR="00D42770" w14:paraId="2CC7611B" w14:textId="77777777" w:rsidTr="00D42770">
        <w:tc>
          <w:tcPr>
            <w:tcW w:w="8778" w:type="dxa"/>
            <w:shd w:val="clear" w:color="auto" w:fill="F2F2F2" w:themeFill="background1" w:themeFillShade="F2"/>
          </w:tcPr>
          <w:p w14:paraId="5E9FD5DD" w14:textId="77777777" w:rsidR="00D42770" w:rsidRDefault="00D42770" w:rsidP="0083390A">
            <w:pPr>
              <w:spacing w:line="276" w:lineRule="auto"/>
            </w:pPr>
          </w:p>
          <w:p w14:paraId="34DC705A" w14:textId="77777777" w:rsidR="00D42770" w:rsidRPr="00B26CBC" w:rsidRDefault="00D42770" w:rsidP="00706B01">
            <w:pPr>
              <w:spacing w:after="120" w:line="276" w:lineRule="auto"/>
              <w:jc w:val="both"/>
              <w:rPr>
                <w:rFonts w:ascii="Arial" w:eastAsia="Arial" w:hAnsi="Arial" w:cs="Arial"/>
                <w:i/>
                <w:sz w:val="32"/>
              </w:rPr>
            </w:pPr>
            <w:r w:rsidRPr="00B26CBC">
              <w:rPr>
                <w:rFonts w:ascii="Arial" w:eastAsia="Arial" w:hAnsi="Arial" w:cs="Arial"/>
                <w:b/>
                <w:sz w:val="32"/>
              </w:rPr>
              <w:t>Rule reference:</w:t>
            </w:r>
            <w:r w:rsidRPr="00B26CBC">
              <w:rPr>
                <w:rFonts w:ascii="Arial" w:eastAsia="Arial" w:hAnsi="Arial" w:cs="Arial"/>
                <w:i/>
                <w:sz w:val="32"/>
              </w:rPr>
              <w:t xml:space="preserve"> Clauses in proposed Land Transport (Road User) Amendment Rule (No 2) 2020: Clause 2.4 (Specific manoeuvres only from marked or signed lanes at intersections).</w:t>
            </w:r>
          </w:p>
          <w:p w14:paraId="07CF0A36" w14:textId="77777777" w:rsidR="00D42770" w:rsidRDefault="00D42770" w:rsidP="0083390A">
            <w:pPr>
              <w:spacing w:line="276" w:lineRule="auto"/>
            </w:pPr>
          </w:p>
        </w:tc>
      </w:tr>
    </w:tbl>
    <w:p w14:paraId="3BF128A9" w14:textId="77777777" w:rsidR="00706B01" w:rsidRDefault="00706B01" w:rsidP="0083390A">
      <w:pPr>
        <w:spacing w:line="276" w:lineRule="auto"/>
      </w:pPr>
    </w:p>
    <w:tbl>
      <w:tblPr>
        <w:tblStyle w:val="TableGrid"/>
        <w:tblW w:w="0" w:type="auto"/>
        <w:tblLook w:val="04A0" w:firstRow="1" w:lastRow="0" w:firstColumn="1" w:lastColumn="0" w:noHBand="0" w:noVBand="1"/>
      </w:tblPr>
      <w:tblGrid>
        <w:gridCol w:w="8778"/>
      </w:tblGrid>
      <w:tr w:rsidR="00D42770" w14:paraId="11CB4C0D" w14:textId="77777777" w:rsidTr="00D42770">
        <w:tc>
          <w:tcPr>
            <w:tcW w:w="8778" w:type="dxa"/>
          </w:tcPr>
          <w:p w14:paraId="2AD9BE37" w14:textId="77777777" w:rsidR="00D42770" w:rsidRDefault="00D42770" w:rsidP="0083390A">
            <w:pPr>
              <w:spacing w:line="276" w:lineRule="auto"/>
            </w:pPr>
          </w:p>
          <w:p w14:paraId="7E62FCB3" w14:textId="77777777" w:rsidR="00D42770" w:rsidRPr="0090372E" w:rsidRDefault="00D42770" w:rsidP="00706B01">
            <w:pPr>
              <w:spacing w:before="120" w:after="120" w:line="276" w:lineRule="auto"/>
              <w:rPr>
                <w:rFonts w:ascii="Arial" w:eastAsia="Calibri" w:hAnsi="Arial" w:cs="Arial"/>
                <w:sz w:val="32"/>
              </w:rPr>
            </w:pPr>
            <w:r w:rsidRPr="0090372E">
              <w:rPr>
                <w:rFonts w:ascii="Arial" w:eastAsia="Calibri" w:hAnsi="Arial" w:cs="Arial"/>
                <w:b/>
                <w:sz w:val="32"/>
              </w:rPr>
              <w:t xml:space="preserve">Proposal 6A: Allow cycles and transport devices to travel straight ahead from a left turn lane – Questions for your submission: </w:t>
            </w:r>
          </w:p>
          <w:p w14:paraId="36854C20" w14:textId="77777777" w:rsidR="00D42770" w:rsidRPr="0090372E" w:rsidRDefault="00D42770" w:rsidP="00706B01">
            <w:pPr>
              <w:spacing w:line="276" w:lineRule="auto"/>
              <w:rPr>
                <w:sz w:val="32"/>
              </w:rPr>
            </w:pPr>
          </w:p>
          <w:p w14:paraId="32C62D16" w14:textId="77777777" w:rsidR="00D42770" w:rsidRPr="0090372E" w:rsidRDefault="00D42770" w:rsidP="00706B01">
            <w:pPr>
              <w:pStyle w:val="ListParagraph"/>
              <w:numPr>
                <w:ilvl w:val="0"/>
                <w:numId w:val="86"/>
              </w:numPr>
              <w:spacing w:line="276" w:lineRule="auto"/>
              <w:rPr>
                <w:rFonts w:ascii="Arial" w:eastAsia="Calibri" w:hAnsi="Arial" w:cs="Arial"/>
                <w:sz w:val="32"/>
                <w:szCs w:val="22"/>
              </w:rPr>
            </w:pPr>
            <w:r w:rsidRPr="0090372E">
              <w:rPr>
                <w:rFonts w:ascii="Arial" w:eastAsia="Calibri" w:hAnsi="Arial" w:cs="Arial"/>
                <w:sz w:val="32"/>
                <w:szCs w:val="22"/>
              </w:rPr>
              <w:t>Do you agree that cyclists and transport device users should be able to ride straight ahead from a left turn lane at an intersection, when it is safe to do so? Why/why not?</w:t>
            </w:r>
          </w:p>
          <w:p w14:paraId="77BC6713" w14:textId="77777777" w:rsidR="00D42770" w:rsidRDefault="00D42770" w:rsidP="0083390A">
            <w:pPr>
              <w:spacing w:line="276" w:lineRule="auto"/>
            </w:pPr>
          </w:p>
        </w:tc>
      </w:tr>
    </w:tbl>
    <w:p w14:paraId="470903AD" w14:textId="77777777" w:rsidR="00C87D0C" w:rsidRDefault="00C87D0C" w:rsidP="00706B01">
      <w:pPr>
        <w:spacing w:line="276" w:lineRule="auto"/>
        <w:rPr>
          <w:rFonts w:ascii="Arial" w:hAnsi="Arial" w:cs="Arial"/>
          <w:b/>
          <w:sz w:val="32"/>
        </w:rPr>
      </w:pPr>
    </w:p>
    <w:p w14:paraId="62089056" w14:textId="77777777" w:rsidR="00C87D0C" w:rsidRDefault="00C87D0C" w:rsidP="00706B01">
      <w:pPr>
        <w:spacing w:line="276" w:lineRule="auto"/>
        <w:rPr>
          <w:rFonts w:ascii="Arial" w:hAnsi="Arial" w:cs="Arial"/>
          <w:b/>
          <w:sz w:val="32"/>
        </w:rPr>
      </w:pPr>
    </w:p>
    <w:p w14:paraId="00B46DFA" w14:textId="77777777" w:rsidR="00C87D0C" w:rsidRDefault="00C87D0C" w:rsidP="00706B01">
      <w:pPr>
        <w:spacing w:line="276" w:lineRule="auto"/>
        <w:rPr>
          <w:rFonts w:ascii="Arial" w:hAnsi="Arial" w:cs="Arial"/>
          <w:b/>
          <w:sz w:val="32"/>
        </w:rPr>
      </w:pPr>
    </w:p>
    <w:p w14:paraId="040088AA" w14:textId="77777777" w:rsidR="00C87D0C" w:rsidRDefault="00C87D0C" w:rsidP="00706B01">
      <w:pPr>
        <w:spacing w:line="276" w:lineRule="auto"/>
        <w:rPr>
          <w:rFonts w:ascii="Arial" w:hAnsi="Arial" w:cs="Arial"/>
          <w:b/>
          <w:sz w:val="32"/>
        </w:rPr>
      </w:pPr>
    </w:p>
    <w:p w14:paraId="25116DEA" w14:textId="77777777" w:rsidR="00C87D0C" w:rsidRDefault="00C87D0C" w:rsidP="00706B01">
      <w:pPr>
        <w:spacing w:line="276" w:lineRule="auto"/>
        <w:rPr>
          <w:rFonts w:ascii="Arial" w:hAnsi="Arial" w:cs="Arial"/>
          <w:b/>
          <w:sz w:val="32"/>
        </w:rPr>
      </w:pPr>
    </w:p>
    <w:p w14:paraId="4E922E13" w14:textId="23879FFD" w:rsidR="00706B01" w:rsidRPr="00706B01" w:rsidRDefault="00706B01" w:rsidP="00706B01">
      <w:pPr>
        <w:spacing w:line="276" w:lineRule="auto"/>
        <w:rPr>
          <w:rFonts w:ascii="Arial" w:hAnsi="Arial" w:cs="Arial"/>
          <w:b/>
          <w:sz w:val="32"/>
        </w:rPr>
      </w:pPr>
      <w:r w:rsidRPr="00706B01">
        <w:rPr>
          <w:rFonts w:ascii="Arial" w:hAnsi="Arial" w:cs="Arial"/>
          <w:b/>
          <w:sz w:val="32"/>
        </w:rPr>
        <w:lastRenderedPageBreak/>
        <w:t>Proposal 6B: Allow cycles and transport devices to carefully pass slow-moving vehicles on the left, unless a motor vehicle is indicating a left turn.</w:t>
      </w:r>
    </w:p>
    <w:p w14:paraId="2E7B4783" w14:textId="4BA686E7" w:rsidR="00D42770" w:rsidRPr="0090372E" w:rsidRDefault="00D42770" w:rsidP="00706B01">
      <w:pPr>
        <w:spacing w:before="120" w:after="0" w:line="360" w:lineRule="auto"/>
        <w:rPr>
          <w:rFonts w:ascii="Arial" w:eastAsia="Arial" w:hAnsi="Arial" w:cs="Times New Roman"/>
          <w:b/>
          <w:i/>
          <w:iCs/>
          <w:color w:val="2575AE"/>
          <w:sz w:val="32"/>
        </w:rPr>
      </w:pPr>
      <w:r w:rsidRPr="0090372E">
        <w:rPr>
          <w:rFonts w:ascii="Arial" w:eastAsia="Arial" w:hAnsi="Arial" w:cs="Times New Roman"/>
          <w:b/>
          <w:i/>
          <w:iCs/>
          <w:color w:val="2575AE"/>
          <w:sz w:val="32"/>
        </w:rPr>
        <w:t>Current state</w:t>
      </w:r>
    </w:p>
    <w:p w14:paraId="4A73430F"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When cycles and transport devices are on the road, they’re not allowed to overtake a vehicle on the left (sometimes referred to ‘undertaking’), unless that vehicle has stopped. </w:t>
      </w:r>
    </w:p>
    <w:p w14:paraId="42E06174"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Times New Roman"/>
          <w:sz w:val="32"/>
        </w:rPr>
        <w:t>However, it’s common for riders outside of cycle lanes to ‘undertake’ slow-moving</w:t>
      </w:r>
      <w:r w:rsidRPr="0090372E">
        <w:rPr>
          <w:rFonts w:ascii="Arial" w:eastAsia="Calibri" w:hAnsi="Arial" w:cs="Times New Roman"/>
          <w:sz w:val="32"/>
          <w:vertAlign w:val="superscript"/>
        </w:rPr>
        <w:footnoteReference w:id="23"/>
      </w:r>
      <w:r w:rsidRPr="0090372E">
        <w:rPr>
          <w:rFonts w:ascii="Arial" w:eastAsia="Calibri" w:hAnsi="Arial" w:cs="Times New Roman"/>
          <w:sz w:val="32"/>
        </w:rPr>
        <w:t xml:space="preserve"> vehicles when they believe it’s safe to do so. Moving to the left means other users spend less time waiting for cycles or devices to merge into traffic to overtake other vehicles, and reduces the risks associated with moving between lanes of fast-moving traffic.</w:t>
      </w:r>
    </w:p>
    <w:p w14:paraId="3507722A" w14:textId="77777777" w:rsidR="00D42770" w:rsidRPr="0090372E" w:rsidRDefault="00D42770" w:rsidP="00706B01">
      <w:pPr>
        <w:spacing w:before="120" w:after="0" w:line="360" w:lineRule="auto"/>
        <w:rPr>
          <w:rFonts w:ascii="Arial" w:eastAsia="Calibri" w:hAnsi="Arial" w:cs="Times New Roman"/>
          <w:sz w:val="32"/>
        </w:rPr>
      </w:pPr>
      <w:r w:rsidRPr="0090372E">
        <w:rPr>
          <w:rFonts w:ascii="Arial" w:eastAsia="Calibri" w:hAnsi="Arial" w:cs="Times New Roman"/>
          <w:sz w:val="32"/>
        </w:rPr>
        <w:t>The current rule is inconsistent with both common behaviour and what’s generally considered safe practice. It also differs from other countries. Australia, for example, allows cycles to pass a vehicle on the left unless it’s indicating a left turn.</w:t>
      </w:r>
      <w:r w:rsidRPr="0090372E">
        <w:rPr>
          <w:rFonts w:ascii="Arial" w:eastAsia="Calibri" w:hAnsi="Arial" w:cs="Times New Roman"/>
          <w:sz w:val="32"/>
          <w:vertAlign w:val="superscript"/>
        </w:rPr>
        <w:footnoteReference w:id="24"/>
      </w:r>
      <w:r w:rsidRPr="0090372E">
        <w:rPr>
          <w:rFonts w:ascii="Arial" w:eastAsia="Calibri" w:hAnsi="Arial" w:cs="Times New Roman"/>
          <w:sz w:val="32"/>
        </w:rPr>
        <w:t xml:space="preserve"> </w:t>
      </w:r>
    </w:p>
    <w:p w14:paraId="79B3729F" w14:textId="77777777" w:rsidR="00D42770" w:rsidRPr="0090372E" w:rsidRDefault="00D42770" w:rsidP="00706B01">
      <w:pPr>
        <w:spacing w:before="120" w:after="0" w:line="360" w:lineRule="auto"/>
        <w:rPr>
          <w:rFonts w:ascii="Arial" w:eastAsia="Calibri" w:hAnsi="Arial" w:cs="Times New Roman"/>
          <w:sz w:val="32"/>
        </w:rPr>
      </w:pPr>
      <w:r w:rsidRPr="0090372E">
        <w:rPr>
          <w:rFonts w:ascii="Arial" w:eastAsia="Calibri" w:hAnsi="Arial" w:cs="Times New Roman"/>
          <w:sz w:val="32"/>
        </w:rPr>
        <w:t>The rule should be updated to:</w:t>
      </w:r>
    </w:p>
    <w:p w14:paraId="744134E5" w14:textId="77777777" w:rsidR="00D42770" w:rsidRPr="0090372E" w:rsidRDefault="00D42770" w:rsidP="00706B01">
      <w:pPr>
        <w:spacing w:after="0" w:line="360" w:lineRule="auto"/>
        <w:rPr>
          <w:rFonts w:ascii="Arial" w:eastAsia="Calibri" w:hAnsi="Arial" w:cs="Arial"/>
          <w:sz w:val="32"/>
        </w:rPr>
      </w:pPr>
    </w:p>
    <w:p w14:paraId="04972E34" w14:textId="77777777" w:rsidR="00D42770" w:rsidRPr="0090372E" w:rsidRDefault="00D42770" w:rsidP="00706B01">
      <w:pPr>
        <w:pStyle w:val="ListParagraph"/>
        <w:numPr>
          <w:ilvl w:val="0"/>
          <w:numId w:val="93"/>
        </w:numPr>
        <w:spacing w:after="200" w:line="360" w:lineRule="auto"/>
        <w:rPr>
          <w:rFonts w:ascii="Arial" w:eastAsia="Arial" w:hAnsi="Arial" w:cs="Arial"/>
          <w:sz w:val="32"/>
        </w:rPr>
      </w:pPr>
      <w:r w:rsidRPr="0090372E">
        <w:rPr>
          <w:rFonts w:ascii="Arial" w:eastAsia="Arial" w:hAnsi="Arial" w:cs="Arial"/>
          <w:sz w:val="32"/>
        </w:rPr>
        <w:t>reflect current behaviour and safe practice, and</w:t>
      </w:r>
    </w:p>
    <w:p w14:paraId="5E384A25" w14:textId="0161C940" w:rsidR="00706B01" w:rsidRPr="00706B01" w:rsidRDefault="00D42770" w:rsidP="00706B01">
      <w:pPr>
        <w:pStyle w:val="ListParagraph"/>
        <w:numPr>
          <w:ilvl w:val="0"/>
          <w:numId w:val="93"/>
        </w:numPr>
        <w:spacing w:after="200" w:line="360" w:lineRule="auto"/>
        <w:rPr>
          <w:rFonts w:ascii="Arial" w:eastAsia="Arial" w:hAnsi="Arial" w:cs="Arial"/>
          <w:sz w:val="32"/>
        </w:rPr>
      </w:pPr>
      <w:r w:rsidRPr="0090372E">
        <w:rPr>
          <w:rFonts w:ascii="Arial" w:eastAsia="Arial" w:hAnsi="Arial" w:cs="Arial"/>
          <w:sz w:val="32"/>
        </w:rPr>
        <w:lastRenderedPageBreak/>
        <w:t>help cities to best accommodate their cycles and transport devices.</w:t>
      </w:r>
    </w:p>
    <w:p w14:paraId="7EBF84FF" w14:textId="77777777" w:rsidR="00D42770" w:rsidRPr="0090372E" w:rsidRDefault="00D42770" w:rsidP="00706B01">
      <w:pPr>
        <w:spacing w:before="120" w:after="0" w:line="360" w:lineRule="auto"/>
        <w:rPr>
          <w:rFonts w:ascii="Arial" w:eastAsia="Arial" w:hAnsi="Arial" w:cs="Times New Roman"/>
          <w:b/>
          <w:i/>
          <w:iCs/>
          <w:color w:val="2575AE"/>
          <w:sz w:val="32"/>
        </w:rPr>
      </w:pPr>
      <w:r w:rsidRPr="0090372E">
        <w:rPr>
          <w:rFonts w:ascii="Arial" w:eastAsia="Arial" w:hAnsi="Arial" w:cs="Times New Roman"/>
          <w:b/>
          <w:i/>
          <w:iCs/>
          <w:color w:val="2575AE"/>
          <w:sz w:val="32"/>
        </w:rPr>
        <w:t>Proposed change</w:t>
      </w:r>
    </w:p>
    <w:p w14:paraId="145E15F0" w14:textId="6B2B003B" w:rsidR="00D42770"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The proposed change would allow cycles and transport devices to undertake slow-moving traffic if a motor vehicle is not indicating a left turn. </w:t>
      </w:r>
    </w:p>
    <w:p w14:paraId="6BB4C4D4" w14:textId="77777777" w:rsidR="00706B01" w:rsidRPr="0090372E" w:rsidRDefault="00706B01" w:rsidP="00706B01">
      <w:pPr>
        <w:spacing w:before="120" w:after="0" w:line="360" w:lineRule="auto"/>
        <w:rPr>
          <w:rFonts w:ascii="Arial" w:eastAsia="Calibri" w:hAnsi="Arial" w:cs="Arial"/>
          <w:sz w:val="32"/>
        </w:rPr>
      </w:pPr>
    </w:p>
    <w:p w14:paraId="787C4FDB"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This means cycles and transport devices can maintain a safe, steady speed past slow</w:t>
      </w:r>
      <w:r w:rsidRPr="0090372E">
        <w:rPr>
          <w:rFonts w:ascii="Arial" w:eastAsia="Calibri" w:hAnsi="Arial" w:cs="Arial"/>
          <w:sz w:val="32"/>
        </w:rPr>
        <w:noBreakHyphen/>
        <w:t xml:space="preserve">moving and stop-start traffic, and ride as far to the left as practicable. </w:t>
      </w:r>
    </w:p>
    <w:p w14:paraId="1885A161" w14:textId="30814B1A" w:rsidR="00AD76F4"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Extending this change to transport devices allows these users to move more safely and efficiently on the road. </w:t>
      </w:r>
    </w:p>
    <w:p w14:paraId="04A6966A" w14:textId="77777777" w:rsidR="00005839" w:rsidRPr="0090372E" w:rsidRDefault="00005839" w:rsidP="0083390A">
      <w:pPr>
        <w:spacing w:before="120" w:after="0" w:line="276" w:lineRule="auto"/>
        <w:rPr>
          <w:rFonts w:ascii="Arial" w:eastAsia="Calibri" w:hAnsi="Arial" w:cs="Arial"/>
          <w:sz w:val="32"/>
        </w:rPr>
      </w:pPr>
    </w:p>
    <w:p w14:paraId="598CD104" w14:textId="77777777" w:rsidR="00D42770" w:rsidRPr="0090372E" w:rsidRDefault="00D42770" w:rsidP="0083390A">
      <w:pPr>
        <w:spacing w:before="120" w:after="0" w:line="276" w:lineRule="auto"/>
        <w:rPr>
          <w:rFonts w:ascii="Arial" w:eastAsia="Calibri" w:hAnsi="Arial" w:cs="Arial"/>
          <w:sz w:val="32"/>
        </w:rPr>
      </w:pPr>
      <w:r w:rsidRPr="0090372E">
        <w:rPr>
          <w:rFonts w:ascii="Arial" w:eastAsia="Calibri" w:hAnsi="Arial" w:cs="Arial"/>
          <w:sz w:val="32"/>
        </w:rPr>
        <w:t xml:space="preserve">Our proposed change will: </w:t>
      </w:r>
    </w:p>
    <w:p w14:paraId="0A3B6AF0" w14:textId="77777777" w:rsidR="00D42770" w:rsidRPr="0090372E" w:rsidRDefault="00D42770" w:rsidP="0083390A">
      <w:pPr>
        <w:spacing w:after="0" w:line="276" w:lineRule="auto"/>
        <w:rPr>
          <w:rFonts w:ascii="Arial" w:eastAsia="Calibri" w:hAnsi="Arial" w:cs="Arial"/>
          <w:sz w:val="32"/>
        </w:rPr>
      </w:pPr>
    </w:p>
    <w:p w14:paraId="24821C8E" w14:textId="77777777" w:rsidR="00D42770" w:rsidRPr="0090372E" w:rsidRDefault="00D42770" w:rsidP="0083390A">
      <w:pPr>
        <w:pStyle w:val="ListParagraph"/>
        <w:numPr>
          <w:ilvl w:val="0"/>
          <w:numId w:val="92"/>
        </w:numPr>
        <w:spacing w:after="200" w:line="276" w:lineRule="auto"/>
        <w:rPr>
          <w:rFonts w:ascii="Arial" w:eastAsia="Arial" w:hAnsi="Arial" w:cs="Arial"/>
          <w:sz w:val="32"/>
        </w:rPr>
      </w:pPr>
      <w:r w:rsidRPr="0090372E">
        <w:rPr>
          <w:rFonts w:ascii="Arial" w:eastAsia="Arial" w:hAnsi="Arial" w:cs="Arial"/>
          <w:sz w:val="32"/>
        </w:rPr>
        <w:t>make cycling a more efficient transport mode</w:t>
      </w:r>
    </w:p>
    <w:p w14:paraId="2E8E433C" w14:textId="77777777" w:rsidR="00D42770" w:rsidRPr="0090372E" w:rsidRDefault="00D42770" w:rsidP="0083390A">
      <w:pPr>
        <w:pStyle w:val="ListParagraph"/>
        <w:numPr>
          <w:ilvl w:val="0"/>
          <w:numId w:val="92"/>
        </w:numPr>
        <w:spacing w:after="200" w:line="276" w:lineRule="auto"/>
        <w:rPr>
          <w:rFonts w:ascii="Arial" w:eastAsia="Arial" w:hAnsi="Arial" w:cs="Arial"/>
          <w:sz w:val="32"/>
        </w:rPr>
      </w:pPr>
      <w:r w:rsidRPr="0090372E">
        <w:rPr>
          <w:rFonts w:ascii="Arial" w:eastAsia="Arial" w:hAnsi="Arial" w:cs="Arial"/>
          <w:sz w:val="32"/>
        </w:rPr>
        <w:t>help cycles access advanced stop boxes</w:t>
      </w:r>
    </w:p>
    <w:p w14:paraId="22B631DC" w14:textId="77777777" w:rsidR="00D42770" w:rsidRPr="0090372E" w:rsidRDefault="00D42770" w:rsidP="0083390A">
      <w:pPr>
        <w:pStyle w:val="ListParagraph"/>
        <w:numPr>
          <w:ilvl w:val="0"/>
          <w:numId w:val="92"/>
        </w:numPr>
        <w:spacing w:after="200" w:line="276" w:lineRule="auto"/>
        <w:rPr>
          <w:rFonts w:ascii="Arial" w:eastAsia="Arial" w:hAnsi="Arial" w:cs="Arial"/>
          <w:sz w:val="32"/>
        </w:rPr>
      </w:pPr>
      <w:r w:rsidRPr="0090372E">
        <w:rPr>
          <w:rFonts w:ascii="Arial" w:eastAsia="Arial" w:hAnsi="Arial" w:cs="Arial"/>
          <w:sz w:val="32"/>
        </w:rPr>
        <w:t>lower the risks for cyclists moving between lanes of faster traffic</w:t>
      </w:r>
    </w:p>
    <w:p w14:paraId="42A38F53" w14:textId="0F559985" w:rsidR="00D42770" w:rsidRDefault="00D42770" w:rsidP="0083390A">
      <w:pPr>
        <w:pStyle w:val="ListParagraph"/>
        <w:numPr>
          <w:ilvl w:val="0"/>
          <w:numId w:val="92"/>
        </w:numPr>
        <w:spacing w:after="200" w:line="276" w:lineRule="auto"/>
        <w:rPr>
          <w:rFonts w:ascii="Arial" w:eastAsia="Arial" w:hAnsi="Arial" w:cs="Arial"/>
          <w:sz w:val="32"/>
        </w:rPr>
      </w:pPr>
      <w:r w:rsidRPr="0090372E">
        <w:rPr>
          <w:rFonts w:ascii="Arial" w:eastAsia="Arial" w:hAnsi="Arial" w:cs="Arial"/>
          <w:sz w:val="32"/>
        </w:rPr>
        <w:t>legitimise common practice.</w:t>
      </w:r>
    </w:p>
    <w:p w14:paraId="61EF3C43" w14:textId="6D161D6B" w:rsidR="0083390A" w:rsidRDefault="0083390A" w:rsidP="0083390A">
      <w:pPr>
        <w:spacing w:after="200" w:line="276" w:lineRule="auto"/>
        <w:rPr>
          <w:rFonts w:ascii="Arial" w:eastAsia="Arial" w:hAnsi="Arial" w:cs="Arial"/>
          <w:sz w:val="32"/>
        </w:rPr>
      </w:pPr>
    </w:p>
    <w:p w14:paraId="04738052" w14:textId="5E0E735F" w:rsidR="0083390A" w:rsidRDefault="0083390A" w:rsidP="0083390A">
      <w:pPr>
        <w:spacing w:after="200" w:line="276" w:lineRule="auto"/>
        <w:rPr>
          <w:rFonts w:ascii="Arial" w:eastAsia="Arial" w:hAnsi="Arial" w:cs="Arial"/>
          <w:sz w:val="32"/>
        </w:rPr>
      </w:pPr>
    </w:p>
    <w:p w14:paraId="6B6CFC72" w14:textId="77777777" w:rsidR="0083390A" w:rsidRPr="0083390A" w:rsidRDefault="0083390A" w:rsidP="0083390A">
      <w:pPr>
        <w:spacing w:after="200" w:line="276" w:lineRule="auto"/>
        <w:rPr>
          <w:rFonts w:ascii="Arial" w:eastAsia="Arial" w:hAnsi="Arial" w:cs="Arial"/>
          <w:sz w:val="32"/>
        </w:rPr>
      </w:pPr>
    </w:p>
    <w:p w14:paraId="17BE4B28" w14:textId="77777777" w:rsidR="00D42770" w:rsidRDefault="00D42770" w:rsidP="00D42770">
      <w:r w:rsidRPr="00D42770">
        <w:rPr>
          <w:rFonts w:ascii="Arial" w:eastAsia="Arial" w:hAnsi="Arial" w:cs="Times New Roman"/>
          <w:noProof/>
          <w:lang w:eastAsia="en-NZ"/>
        </w:rPr>
        <w:lastRenderedPageBreak/>
        <w:drawing>
          <wp:inline distT="0" distB="0" distL="0" distR="0" wp14:anchorId="76EDA41D" wp14:editId="15BDD12B">
            <wp:extent cx="5580380" cy="6588125"/>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0380" cy="6588125"/>
                    </a:xfrm>
                    <a:prstGeom prst="rect">
                      <a:avLst/>
                    </a:prstGeom>
                    <a:noFill/>
                    <a:ln>
                      <a:noFill/>
                    </a:ln>
                  </pic:spPr>
                </pic:pic>
              </a:graphicData>
            </a:graphic>
          </wp:inline>
        </w:drawing>
      </w:r>
    </w:p>
    <w:p w14:paraId="7A55F580" w14:textId="77777777" w:rsidR="00D42770" w:rsidRPr="0090372E" w:rsidRDefault="00D42770" w:rsidP="00D42770">
      <w:pPr>
        <w:spacing w:after="120" w:line="276" w:lineRule="auto"/>
        <w:jc w:val="center"/>
        <w:rPr>
          <w:rFonts w:ascii="Arial" w:eastAsia="Arial" w:hAnsi="Arial" w:cs="Times New Roman"/>
          <w:bCs/>
          <w:i/>
          <w:iCs/>
          <w:sz w:val="32"/>
        </w:rPr>
      </w:pPr>
      <w:r w:rsidRPr="0090372E">
        <w:rPr>
          <w:rFonts w:ascii="Arial" w:eastAsia="Arial" w:hAnsi="Arial" w:cs="Times New Roman"/>
          <w:bCs/>
          <w:i/>
          <w:iCs/>
          <w:sz w:val="32"/>
        </w:rPr>
        <w:t>Figure 2A. We propose that cyclists and transport device users be allowed to pass slow-moving traffic on the left. Passing on the left is known as ‘undertaking.’</w:t>
      </w:r>
    </w:p>
    <w:p w14:paraId="60B30C8B" w14:textId="7E1B8897" w:rsidR="00D42770" w:rsidRPr="0090372E" w:rsidRDefault="00D42770" w:rsidP="0090372E">
      <w:pPr>
        <w:spacing w:after="120" w:line="276" w:lineRule="auto"/>
        <w:jc w:val="center"/>
        <w:rPr>
          <w:rFonts w:ascii="Arial" w:eastAsia="Arial" w:hAnsi="Arial" w:cs="Times New Roman"/>
          <w:bCs/>
          <w:i/>
          <w:iCs/>
          <w:sz w:val="32"/>
        </w:rPr>
      </w:pPr>
      <w:r w:rsidRPr="0090372E">
        <w:rPr>
          <w:rFonts w:ascii="Arial" w:eastAsia="Arial" w:hAnsi="Arial" w:cs="Times New Roman"/>
          <w:bCs/>
          <w:i/>
          <w:iCs/>
          <w:sz w:val="32"/>
        </w:rPr>
        <w:t xml:space="preserve">This means that the cyclist pictured (labelled A) can undertake the slow-moving cars (labelled B and C) on the left. If the cyclist is passing slow-moving vehicles on the left and </w:t>
      </w:r>
      <w:r w:rsidRPr="0090372E">
        <w:rPr>
          <w:rFonts w:ascii="Arial" w:eastAsia="Arial" w:hAnsi="Arial" w:cs="Times New Roman"/>
          <w:bCs/>
          <w:i/>
          <w:iCs/>
          <w:sz w:val="32"/>
        </w:rPr>
        <w:lastRenderedPageBreak/>
        <w:t>parked cars on the right (labelled D and E), the cyclist will need to pass carefully.</w:t>
      </w:r>
    </w:p>
    <w:p w14:paraId="4FF52D40" w14:textId="77777777" w:rsidR="00D42770" w:rsidRDefault="00D42770" w:rsidP="00D42770">
      <w:r w:rsidRPr="00D42770">
        <w:rPr>
          <w:rFonts w:ascii="Arial" w:eastAsia="Arial" w:hAnsi="Arial" w:cs="Times New Roman"/>
          <w:noProof/>
          <w:lang w:eastAsia="en-NZ"/>
        </w:rPr>
        <w:drawing>
          <wp:inline distT="0" distB="0" distL="0" distR="0" wp14:anchorId="2E0E1000" wp14:editId="6C889E5F">
            <wp:extent cx="5580380" cy="6891020"/>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0380" cy="6891020"/>
                    </a:xfrm>
                    <a:prstGeom prst="rect">
                      <a:avLst/>
                    </a:prstGeom>
                    <a:noFill/>
                    <a:ln>
                      <a:noFill/>
                    </a:ln>
                  </pic:spPr>
                </pic:pic>
              </a:graphicData>
            </a:graphic>
          </wp:inline>
        </w:drawing>
      </w:r>
    </w:p>
    <w:p w14:paraId="0BD5DAA7" w14:textId="77777777" w:rsidR="00D42770" w:rsidRPr="0090372E" w:rsidRDefault="00D42770" w:rsidP="00D42770">
      <w:pPr>
        <w:spacing w:after="120" w:line="276" w:lineRule="auto"/>
        <w:jc w:val="center"/>
        <w:rPr>
          <w:rFonts w:ascii="Arial" w:eastAsia="Arial" w:hAnsi="Arial" w:cs="Times New Roman"/>
          <w:bCs/>
          <w:i/>
          <w:iCs/>
          <w:sz w:val="32"/>
        </w:rPr>
      </w:pPr>
      <w:r w:rsidRPr="0090372E">
        <w:rPr>
          <w:rFonts w:ascii="Arial" w:eastAsia="Arial" w:hAnsi="Arial" w:cs="Times New Roman"/>
          <w:bCs/>
          <w:i/>
          <w:iCs/>
          <w:sz w:val="32"/>
        </w:rPr>
        <w:t xml:space="preserve">Figure 2B. We propose that cyclists and transport device users will not be able to undertake slow-moving traffic when a motor vehicle is indicating a left turn. This means that the </w:t>
      </w:r>
      <w:r w:rsidRPr="0090372E">
        <w:rPr>
          <w:rFonts w:ascii="Arial" w:eastAsia="Arial" w:hAnsi="Arial" w:cs="Times New Roman"/>
          <w:bCs/>
          <w:i/>
          <w:iCs/>
          <w:sz w:val="32"/>
        </w:rPr>
        <w:lastRenderedPageBreak/>
        <w:t>cyclist (labelled A) in the picture above, must not undertake the car (labelled B) because it is indicating a left turn.</w:t>
      </w:r>
    </w:p>
    <w:p w14:paraId="2631E973" w14:textId="14C9E42F" w:rsidR="00D42770" w:rsidRDefault="00D42770" w:rsidP="00D42770"/>
    <w:p w14:paraId="2043A908" w14:textId="77777777" w:rsidR="00B26CBC" w:rsidRDefault="00B26CBC" w:rsidP="00D42770"/>
    <w:p w14:paraId="63D59DC4" w14:textId="77777777" w:rsidR="00D42770" w:rsidRPr="00B26CBC" w:rsidRDefault="00D42770" w:rsidP="00706B01">
      <w:pPr>
        <w:spacing w:before="120" w:after="0" w:line="360" w:lineRule="auto"/>
        <w:rPr>
          <w:rFonts w:ascii="Arial" w:eastAsia="Arial" w:hAnsi="Arial" w:cs="Times New Roman"/>
          <w:i/>
          <w:iCs/>
          <w:color w:val="2575AE"/>
          <w:sz w:val="32"/>
        </w:rPr>
      </w:pPr>
      <w:r w:rsidRPr="00B26CBC">
        <w:rPr>
          <w:rFonts w:ascii="Arial" w:eastAsia="Arial" w:hAnsi="Arial" w:cs="Times New Roman"/>
          <w:i/>
          <w:iCs/>
          <w:color w:val="2575AE"/>
          <w:sz w:val="32"/>
        </w:rPr>
        <w:t>Risks</w:t>
      </w:r>
    </w:p>
    <w:p w14:paraId="151262DD"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While ‘undertaking’ is already common practice, there are existing risks.</w:t>
      </w:r>
    </w:p>
    <w:p w14:paraId="7D677905"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Conflicts could occur between a driver slowing to turn left and a cyclist mistakenly undertaking them. This is particularly likely in the case of large trucks, because: </w:t>
      </w:r>
    </w:p>
    <w:p w14:paraId="059AB2A0" w14:textId="77777777" w:rsidR="00D42770" w:rsidRPr="0090372E" w:rsidRDefault="00D42770" w:rsidP="00706B01">
      <w:pPr>
        <w:spacing w:after="0" w:line="360" w:lineRule="auto"/>
        <w:rPr>
          <w:rFonts w:ascii="Arial" w:eastAsia="Calibri" w:hAnsi="Arial" w:cs="Arial"/>
          <w:sz w:val="32"/>
        </w:rPr>
      </w:pPr>
    </w:p>
    <w:p w14:paraId="1AC356B4" w14:textId="77777777" w:rsidR="00D42770" w:rsidRPr="0090372E" w:rsidRDefault="00D42770" w:rsidP="00706B01">
      <w:pPr>
        <w:numPr>
          <w:ilvl w:val="0"/>
          <w:numId w:val="94"/>
        </w:numPr>
        <w:spacing w:after="0" w:line="360" w:lineRule="auto"/>
        <w:contextualSpacing/>
        <w:rPr>
          <w:rFonts w:ascii="Arial" w:eastAsia="Calibri" w:hAnsi="Arial" w:cs="Arial"/>
          <w:sz w:val="32"/>
        </w:rPr>
      </w:pPr>
      <w:r w:rsidRPr="0090372E">
        <w:rPr>
          <w:rFonts w:ascii="Arial" w:eastAsia="Calibri" w:hAnsi="Arial" w:cs="Arial"/>
          <w:sz w:val="32"/>
        </w:rPr>
        <w:t>cyclists may not see a turn signal before beginning the undertaking manoeuvre, and</w:t>
      </w:r>
    </w:p>
    <w:p w14:paraId="52E2022B" w14:textId="77777777" w:rsidR="00D42770" w:rsidRPr="0090372E" w:rsidRDefault="00D42770" w:rsidP="00706B01">
      <w:pPr>
        <w:numPr>
          <w:ilvl w:val="0"/>
          <w:numId w:val="94"/>
        </w:numPr>
        <w:spacing w:after="0" w:line="360" w:lineRule="auto"/>
        <w:contextualSpacing/>
        <w:rPr>
          <w:rFonts w:ascii="Arial" w:eastAsia="Calibri" w:hAnsi="Arial" w:cs="Arial"/>
          <w:sz w:val="32"/>
        </w:rPr>
      </w:pPr>
      <w:r w:rsidRPr="0090372E">
        <w:rPr>
          <w:rFonts w:ascii="Arial" w:eastAsia="Calibri" w:hAnsi="Arial" w:cs="Arial"/>
          <w:sz w:val="32"/>
        </w:rPr>
        <w:t xml:space="preserve">truck drivers may not see the cyclist due to blind spots. </w:t>
      </w:r>
    </w:p>
    <w:p w14:paraId="437A101A" w14:textId="77777777" w:rsidR="00AD76F4" w:rsidRPr="0090372E" w:rsidRDefault="00AD76F4" w:rsidP="00706B01">
      <w:pPr>
        <w:spacing w:after="0" w:line="360" w:lineRule="auto"/>
        <w:ind w:left="360"/>
        <w:contextualSpacing/>
        <w:rPr>
          <w:rFonts w:ascii="Arial" w:eastAsia="Calibri" w:hAnsi="Arial" w:cs="Arial"/>
          <w:sz w:val="32"/>
        </w:rPr>
      </w:pPr>
    </w:p>
    <w:p w14:paraId="3CC87F2D"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Conflicts could also occur between a driver turning right into what looks like a gap in traffic and an oncoming cyclist undertaking that line of slow-moving traffic (figure 2C). Currently it’s legal for the cyclist to undertake this traffic but only if the traffic has stopped moving.</w:t>
      </w:r>
    </w:p>
    <w:p w14:paraId="72C3B0FE" w14:textId="77777777" w:rsidR="00D42770" w:rsidRPr="0090372E"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People using transport devices could be at greater risk on the road when making similar manoeuvres, because unlike cyclists, they’re not required to wear a helmet. </w:t>
      </w:r>
    </w:p>
    <w:p w14:paraId="761CB494" w14:textId="4683E916" w:rsidR="00D42770" w:rsidRDefault="00D42770" w:rsidP="00706B01">
      <w:pPr>
        <w:spacing w:before="120" w:after="0" w:line="360" w:lineRule="auto"/>
        <w:rPr>
          <w:rFonts w:ascii="Arial" w:eastAsia="Calibri" w:hAnsi="Arial" w:cs="Arial"/>
          <w:sz w:val="32"/>
        </w:rPr>
      </w:pPr>
      <w:r w:rsidRPr="0090372E">
        <w:rPr>
          <w:rFonts w:ascii="Arial" w:eastAsia="Calibri" w:hAnsi="Arial" w:cs="Arial"/>
          <w:sz w:val="32"/>
        </w:rPr>
        <w:t xml:space="preserve">We would introduce this rule change alongside a public information and education campaign to: </w:t>
      </w:r>
    </w:p>
    <w:p w14:paraId="4D91C6DC" w14:textId="77777777" w:rsidR="00706B01" w:rsidRPr="0090372E" w:rsidRDefault="00706B01" w:rsidP="00706B01">
      <w:pPr>
        <w:spacing w:before="120" w:after="0" w:line="360" w:lineRule="auto"/>
        <w:rPr>
          <w:rFonts w:ascii="Arial" w:eastAsia="Calibri" w:hAnsi="Arial" w:cs="Arial"/>
          <w:sz w:val="32"/>
        </w:rPr>
      </w:pPr>
    </w:p>
    <w:p w14:paraId="464887B4" w14:textId="77777777" w:rsidR="00D42770" w:rsidRPr="0090372E" w:rsidRDefault="00D42770" w:rsidP="00706B01">
      <w:pPr>
        <w:pStyle w:val="ListParagraph"/>
        <w:numPr>
          <w:ilvl w:val="0"/>
          <w:numId w:val="95"/>
        </w:numPr>
        <w:spacing w:after="200" w:line="360" w:lineRule="auto"/>
        <w:rPr>
          <w:rFonts w:ascii="Times New Roman" w:eastAsia="Arial" w:hAnsi="Times New Roman" w:cs="Arial"/>
          <w:sz w:val="36"/>
        </w:rPr>
      </w:pPr>
      <w:r w:rsidRPr="0090372E">
        <w:rPr>
          <w:rFonts w:ascii="Arial" w:eastAsia="Arial" w:hAnsi="Arial" w:cs="Arial"/>
          <w:sz w:val="32"/>
        </w:rPr>
        <w:t>encourage drivers to be mindful of cycles and transport devices on the road, and</w:t>
      </w:r>
    </w:p>
    <w:p w14:paraId="678ADAA2" w14:textId="77777777" w:rsidR="00D42770" w:rsidRPr="0090372E" w:rsidRDefault="00D42770" w:rsidP="00706B01">
      <w:pPr>
        <w:pStyle w:val="ListParagraph"/>
        <w:numPr>
          <w:ilvl w:val="0"/>
          <w:numId w:val="95"/>
        </w:numPr>
        <w:spacing w:after="200" w:line="360" w:lineRule="auto"/>
        <w:rPr>
          <w:rFonts w:ascii="Times New Roman" w:eastAsia="Arial" w:hAnsi="Times New Roman" w:cs="Arial"/>
          <w:sz w:val="36"/>
        </w:rPr>
      </w:pPr>
      <w:r w:rsidRPr="0090372E">
        <w:rPr>
          <w:rFonts w:ascii="Arial" w:eastAsia="Arial" w:hAnsi="Arial" w:cs="Arial"/>
          <w:sz w:val="32"/>
        </w:rPr>
        <w:t xml:space="preserve">instruct riders to undertake in a safe and careful manner. </w:t>
      </w:r>
    </w:p>
    <w:p w14:paraId="54F25550" w14:textId="28B2604C" w:rsidR="00D42770" w:rsidRDefault="00D42770" w:rsidP="00D42770">
      <w:pPr>
        <w:pStyle w:val="ListParagraph"/>
        <w:spacing w:after="200" w:line="259" w:lineRule="auto"/>
        <w:ind w:left="1080"/>
        <w:rPr>
          <w:rFonts w:ascii="Times New Roman" w:eastAsia="Arial" w:hAnsi="Times New Roman" w:cs="Arial"/>
          <w:sz w:val="22"/>
        </w:rPr>
      </w:pPr>
    </w:p>
    <w:p w14:paraId="5E24FADE" w14:textId="4BB90222" w:rsidR="00C87D0C" w:rsidRDefault="00C87D0C" w:rsidP="00D42770">
      <w:pPr>
        <w:pStyle w:val="ListParagraph"/>
        <w:spacing w:after="200" w:line="259" w:lineRule="auto"/>
        <w:ind w:left="1080"/>
        <w:rPr>
          <w:rFonts w:ascii="Times New Roman" w:eastAsia="Arial" w:hAnsi="Times New Roman" w:cs="Arial"/>
          <w:sz w:val="22"/>
        </w:rPr>
      </w:pPr>
    </w:p>
    <w:p w14:paraId="1393AEAB" w14:textId="23A08135" w:rsidR="00C87D0C" w:rsidRDefault="00C87D0C" w:rsidP="00D42770">
      <w:pPr>
        <w:pStyle w:val="ListParagraph"/>
        <w:spacing w:after="200" w:line="259" w:lineRule="auto"/>
        <w:ind w:left="1080"/>
        <w:rPr>
          <w:rFonts w:ascii="Times New Roman" w:eastAsia="Arial" w:hAnsi="Times New Roman" w:cs="Arial"/>
          <w:sz w:val="22"/>
        </w:rPr>
      </w:pPr>
    </w:p>
    <w:p w14:paraId="5F8992BD" w14:textId="3BCF3740" w:rsidR="00C87D0C" w:rsidRDefault="00C87D0C" w:rsidP="00D42770">
      <w:pPr>
        <w:pStyle w:val="ListParagraph"/>
        <w:spacing w:after="200" w:line="259" w:lineRule="auto"/>
        <w:ind w:left="1080"/>
        <w:rPr>
          <w:rFonts w:ascii="Times New Roman" w:eastAsia="Arial" w:hAnsi="Times New Roman" w:cs="Arial"/>
          <w:sz w:val="22"/>
        </w:rPr>
      </w:pPr>
    </w:p>
    <w:p w14:paraId="17875CE2" w14:textId="3F02FA48" w:rsidR="00C87D0C" w:rsidRDefault="00C87D0C" w:rsidP="00D42770">
      <w:pPr>
        <w:pStyle w:val="ListParagraph"/>
        <w:spacing w:after="200" w:line="259" w:lineRule="auto"/>
        <w:ind w:left="1080"/>
        <w:rPr>
          <w:rFonts w:ascii="Times New Roman" w:eastAsia="Arial" w:hAnsi="Times New Roman" w:cs="Arial"/>
          <w:sz w:val="22"/>
        </w:rPr>
      </w:pPr>
    </w:p>
    <w:p w14:paraId="70486E20" w14:textId="25B5B6E4" w:rsidR="00C87D0C" w:rsidRDefault="00C87D0C" w:rsidP="00D42770">
      <w:pPr>
        <w:pStyle w:val="ListParagraph"/>
        <w:spacing w:after="200" w:line="259" w:lineRule="auto"/>
        <w:ind w:left="1080"/>
        <w:rPr>
          <w:rFonts w:ascii="Times New Roman" w:eastAsia="Arial" w:hAnsi="Times New Roman" w:cs="Arial"/>
          <w:sz w:val="22"/>
        </w:rPr>
      </w:pPr>
    </w:p>
    <w:p w14:paraId="473606A5" w14:textId="7EA9BC28" w:rsidR="00C87D0C" w:rsidRDefault="00C87D0C" w:rsidP="00D42770">
      <w:pPr>
        <w:pStyle w:val="ListParagraph"/>
        <w:spacing w:after="200" w:line="259" w:lineRule="auto"/>
        <w:ind w:left="1080"/>
        <w:rPr>
          <w:rFonts w:ascii="Times New Roman" w:eastAsia="Arial" w:hAnsi="Times New Roman" w:cs="Arial"/>
          <w:sz w:val="22"/>
        </w:rPr>
      </w:pPr>
    </w:p>
    <w:p w14:paraId="50A45107" w14:textId="4AC5552E" w:rsidR="00C87D0C" w:rsidRDefault="00C87D0C" w:rsidP="00D42770">
      <w:pPr>
        <w:pStyle w:val="ListParagraph"/>
        <w:spacing w:after="200" w:line="259" w:lineRule="auto"/>
        <w:ind w:left="1080"/>
        <w:rPr>
          <w:rFonts w:ascii="Times New Roman" w:eastAsia="Arial" w:hAnsi="Times New Roman" w:cs="Arial"/>
          <w:sz w:val="22"/>
        </w:rPr>
      </w:pPr>
    </w:p>
    <w:p w14:paraId="0F61A52C" w14:textId="77777777" w:rsidR="00C87D0C" w:rsidRPr="00D42770" w:rsidRDefault="00C87D0C" w:rsidP="00D42770">
      <w:pPr>
        <w:pStyle w:val="ListParagraph"/>
        <w:spacing w:after="200" w:line="259" w:lineRule="auto"/>
        <w:ind w:left="1080"/>
        <w:rPr>
          <w:rFonts w:ascii="Times New Roman" w:eastAsia="Arial" w:hAnsi="Times New Roman" w:cs="Arial"/>
          <w:sz w:val="22"/>
        </w:rPr>
      </w:pPr>
    </w:p>
    <w:p w14:paraId="6FBFBD72" w14:textId="77777777" w:rsidR="00D42770" w:rsidRDefault="00D42770" w:rsidP="00D42770">
      <w:pPr>
        <w:spacing w:after="200" w:line="259" w:lineRule="auto"/>
        <w:rPr>
          <w:rFonts w:ascii="Times New Roman" w:eastAsia="Arial" w:hAnsi="Times New Roman" w:cs="Arial"/>
          <w:sz w:val="22"/>
        </w:rPr>
      </w:pPr>
      <w:r w:rsidRPr="00D42770">
        <w:rPr>
          <w:rFonts w:ascii="Arial" w:eastAsia="Arial" w:hAnsi="Arial" w:cs="Times New Roman"/>
          <w:noProof/>
          <w:lang w:eastAsia="en-NZ"/>
        </w:rPr>
        <w:lastRenderedPageBreak/>
        <w:drawing>
          <wp:inline distT="0" distB="0" distL="0" distR="0" wp14:anchorId="5030A290" wp14:editId="74D9587C">
            <wp:extent cx="5580380" cy="558927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0380" cy="5589270"/>
                    </a:xfrm>
                    <a:prstGeom prst="rect">
                      <a:avLst/>
                    </a:prstGeom>
                    <a:noFill/>
                    <a:ln>
                      <a:noFill/>
                    </a:ln>
                  </pic:spPr>
                </pic:pic>
              </a:graphicData>
            </a:graphic>
          </wp:inline>
        </w:drawing>
      </w:r>
    </w:p>
    <w:p w14:paraId="29D3A105" w14:textId="31EF4110" w:rsidR="006D6125" w:rsidRDefault="00D42770" w:rsidP="00AD76F4">
      <w:pPr>
        <w:spacing w:after="240" w:line="276" w:lineRule="auto"/>
        <w:jc w:val="center"/>
        <w:rPr>
          <w:rFonts w:ascii="Arial" w:eastAsia="Calibri" w:hAnsi="Arial" w:cs="Times New Roman"/>
          <w:i/>
          <w:iCs/>
          <w:sz w:val="32"/>
        </w:rPr>
      </w:pPr>
      <w:r w:rsidRPr="0090372E">
        <w:rPr>
          <w:rFonts w:ascii="Arial" w:eastAsia="Calibri" w:hAnsi="Arial" w:cs="Times New Roman"/>
          <w:i/>
          <w:iCs/>
          <w:sz w:val="32"/>
        </w:rPr>
        <w:t>Figure 2C. Under the proposed changes, there is a risk that a conflict could occur between a motorist (the car labelled B) turning left into what they perceive to be a gap in traffic (cars labelled C and D) and an oncoming cyclist or transport device user (the cyclist labelled A) coming up to the intersection, undertaking that line of traffic.</w:t>
      </w:r>
    </w:p>
    <w:p w14:paraId="60CBCDC7" w14:textId="300A4C32" w:rsidR="00B26CBC" w:rsidRDefault="00B26CBC" w:rsidP="00AD76F4">
      <w:pPr>
        <w:spacing w:after="240" w:line="276" w:lineRule="auto"/>
        <w:jc w:val="center"/>
        <w:rPr>
          <w:rFonts w:ascii="Arial" w:eastAsia="Calibri" w:hAnsi="Arial" w:cs="Times New Roman"/>
          <w:i/>
          <w:iCs/>
          <w:sz w:val="32"/>
        </w:rPr>
      </w:pPr>
    </w:p>
    <w:p w14:paraId="1619F162" w14:textId="7C4E008F" w:rsidR="00C87D0C" w:rsidRDefault="00C87D0C" w:rsidP="00AD76F4">
      <w:pPr>
        <w:spacing w:after="240" w:line="276" w:lineRule="auto"/>
        <w:jc w:val="center"/>
        <w:rPr>
          <w:rFonts w:ascii="Arial" w:eastAsia="Calibri" w:hAnsi="Arial" w:cs="Times New Roman"/>
          <w:i/>
          <w:iCs/>
          <w:sz w:val="32"/>
        </w:rPr>
      </w:pPr>
    </w:p>
    <w:p w14:paraId="5778647C" w14:textId="77777777" w:rsidR="00C87D0C" w:rsidRPr="0090372E" w:rsidRDefault="00C87D0C" w:rsidP="00AD76F4">
      <w:pPr>
        <w:spacing w:after="240" w:line="276" w:lineRule="auto"/>
        <w:jc w:val="center"/>
        <w:rPr>
          <w:rFonts w:ascii="Arial" w:eastAsia="Calibri" w:hAnsi="Arial" w:cs="Times New Roman"/>
          <w:i/>
          <w:iCs/>
          <w:sz w:val="32"/>
        </w:rPr>
      </w:pPr>
    </w:p>
    <w:tbl>
      <w:tblPr>
        <w:tblStyle w:val="TableGrid"/>
        <w:tblW w:w="0" w:type="auto"/>
        <w:tblLook w:val="04A0" w:firstRow="1" w:lastRow="0" w:firstColumn="1" w:lastColumn="0" w:noHBand="0" w:noVBand="1"/>
      </w:tblPr>
      <w:tblGrid>
        <w:gridCol w:w="8778"/>
      </w:tblGrid>
      <w:tr w:rsidR="006D6125" w14:paraId="307830F0" w14:textId="77777777" w:rsidTr="006D6125">
        <w:tc>
          <w:tcPr>
            <w:tcW w:w="8778" w:type="dxa"/>
            <w:shd w:val="clear" w:color="auto" w:fill="F2F2F2" w:themeFill="background1" w:themeFillShade="F2"/>
          </w:tcPr>
          <w:p w14:paraId="36D51828" w14:textId="77777777" w:rsidR="006D6125" w:rsidRDefault="006D6125" w:rsidP="00D42770"/>
          <w:p w14:paraId="280C7A1E" w14:textId="77777777" w:rsidR="006D6125" w:rsidRPr="00005839" w:rsidRDefault="006D6125" w:rsidP="0090372E">
            <w:pPr>
              <w:spacing w:after="120"/>
              <w:rPr>
                <w:rFonts w:ascii="Arial" w:eastAsia="Arial" w:hAnsi="Arial" w:cs="Arial"/>
                <w:sz w:val="32"/>
              </w:rPr>
            </w:pPr>
            <w:r w:rsidRPr="00005839">
              <w:rPr>
                <w:rFonts w:ascii="Arial" w:eastAsia="Arial" w:hAnsi="Arial" w:cs="Arial"/>
                <w:b/>
                <w:sz w:val="32"/>
              </w:rPr>
              <w:t>Rule reference:</w:t>
            </w:r>
            <w:r w:rsidRPr="00005839">
              <w:rPr>
                <w:rFonts w:ascii="Arial" w:eastAsia="Arial" w:hAnsi="Arial" w:cs="Arial"/>
                <w:sz w:val="32"/>
              </w:rPr>
              <w:t xml:space="preserve"> </w:t>
            </w:r>
            <w:r w:rsidRPr="00005839">
              <w:rPr>
                <w:rFonts w:ascii="Arial" w:eastAsia="Arial" w:hAnsi="Arial" w:cs="Arial"/>
                <w:i/>
                <w:sz w:val="32"/>
              </w:rPr>
              <w:t>Clauses in proposed Land Transport (Road User) Amendment Rule (No 2) 2020: Section 11 (Passing on left).</w:t>
            </w:r>
          </w:p>
          <w:p w14:paraId="01B5A499" w14:textId="77777777" w:rsidR="006D6125" w:rsidRDefault="006D6125" w:rsidP="00D42770"/>
        </w:tc>
      </w:tr>
    </w:tbl>
    <w:p w14:paraId="0DFA393D" w14:textId="77777777" w:rsidR="00D42770" w:rsidRDefault="00D42770" w:rsidP="00D42770"/>
    <w:tbl>
      <w:tblPr>
        <w:tblStyle w:val="TableGrid"/>
        <w:tblW w:w="0" w:type="auto"/>
        <w:tblLook w:val="04A0" w:firstRow="1" w:lastRow="0" w:firstColumn="1" w:lastColumn="0" w:noHBand="0" w:noVBand="1"/>
      </w:tblPr>
      <w:tblGrid>
        <w:gridCol w:w="8778"/>
      </w:tblGrid>
      <w:tr w:rsidR="006D6125" w14:paraId="7B3987E7" w14:textId="77777777" w:rsidTr="006D6125">
        <w:tc>
          <w:tcPr>
            <w:tcW w:w="8778" w:type="dxa"/>
          </w:tcPr>
          <w:p w14:paraId="53729FAB" w14:textId="77777777" w:rsidR="006D6125" w:rsidRPr="0090372E" w:rsidRDefault="006D6125" w:rsidP="0090372E">
            <w:pPr>
              <w:rPr>
                <w:rFonts w:ascii="Arial" w:eastAsia="Arial" w:hAnsi="Arial" w:cs="Arial"/>
                <w:b/>
                <w:sz w:val="32"/>
              </w:rPr>
            </w:pPr>
            <w:r>
              <w:br/>
            </w:r>
            <w:r w:rsidRPr="0090372E">
              <w:rPr>
                <w:rFonts w:ascii="Arial" w:eastAsia="Arial" w:hAnsi="Arial" w:cs="Arial"/>
                <w:b/>
                <w:sz w:val="32"/>
              </w:rPr>
              <w:t xml:space="preserve">Proposal 6B: Allow cycles and transport devices to carefully pass slow-moving vehicles on the left, unless a motor vehicle is indicating a left turn – Questions for your submission: </w:t>
            </w:r>
          </w:p>
          <w:p w14:paraId="6F643A09" w14:textId="77777777" w:rsidR="006D6125" w:rsidRPr="0090372E" w:rsidRDefault="006D6125" w:rsidP="0090372E">
            <w:pPr>
              <w:rPr>
                <w:rFonts w:ascii="Arial" w:eastAsia="Arial" w:hAnsi="Arial" w:cs="Arial"/>
                <w:b/>
                <w:sz w:val="32"/>
              </w:rPr>
            </w:pPr>
          </w:p>
          <w:p w14:paraId="73136014" w14:textId="77777777" w:rsidR="006D6125" w:rsidRPr="0090372E" w:rsidRDefault="006D6125" w:rsidP="0090372E">
            <w:pPr>
              <w:numPr>
                <w:ilvl w:val="0"/>
                <w:numId w:val="96"/>
              </w:numPr>
              <w:spacing w:after="120"/>
              <w:contextualSpacing/>
              <w:rPr>
                <w:rFonts w:ascii="Arial" w:eastAsia="Arial" w:hAnsi="Arial" w:cs="Arial"/>
                <w:sz w:val="32"/>
              </w:rPr>
            </w:pPr>
            <w:bookmarkStart w:id="78" w:name="_Hlk27126993"/>
            <w:bookmarkStart w:id="79" w:name="_Hlk27126994"/>
            <w:bookmarkStart w:id="80" w:name="_Hlk27126995"/>
            <w:bookmarkStart w:id="81" w:name="_Hlk27126996"/>
            <w:r w:rsidRPr="0090372E">
              <w:rPr>
                <w:rFonts w:ascii="Arial" w:eastAsia="Arial" w:hAnsi="Arial" w:cs="Arial"/>
                <w:sz w:val="32"/>
              </w:rPr>
              <w:t>Do you agree that cyclists and transport devices should be allowed to carefully ‘undertake’ slow-moving traffic? Why/why not?</w:t>
            </w:r>
          </w:p>
          <w:bookmarkEnd w:id="78"/>
          <w:bookmarkEnd w:id="79"/>
          <w:bookmarkEnd w:id="80"/>
          <w:bookmarkEnd w:id="81"/>
          <w:p w14:paraId="4959E65C" w14:textId="77777777" w:rsidR="006D6125" w:rsidRDefault="006D6125" w:rsidP="00D42770"/>
          <w:p w14:paraId="18E74472" w14:textId="77777777" w:rsidR="006D6125" w:rsidRDefault="006D6125" w:rsidP="00D42770"/>
        </w:tc>
      </w:tr>
    </w:tbl>
    <w:p w14:paraId="691F957D" w14:textId="77777777" w:rsidR="006D6125" w:rsidRDefault="006D6125" w:rsidP="00D42770"/>
    <w:p w14:paraId="7BB6BDE3" w14:textId="77777777" w:rsidR="006D6125" w:rsidRPr="0090372E" w:rsidRDefault="006D6125" w:rsidP="0083390A">
      <w:pPr>
        <w:keepNext/>
        <w:keepLines/>
        <w:spacing w:before="240" w:after="120" w:line="276" w:lineRule="auto"/>
        <w:outlineLvl w:val="2"/>
        <w:rPr>
          <w:rFonts w:ascii="Arial" w:eastAsia="Calibri" w:hAnsi="Arial" w:cs="Times New Roman"/>
          <w:b/>
          <w:color w:val="000000"/>
          <w:sz w:val="32"/>
        </w:rPr>
      </w:pPr>
      <w:bookmarkStart w:id="82" w:name="_Toc31726602"/>
      <w:bookmarkStart w:id="83" w:name="_Toc34666341"/>
      <w:r w:rsidRPr="0090372E">
        <w:rPr>
          <w:rFonts w:ascii="Arial" w:eastAsia="Calibri" w:hAnsi="Arial" w:cs="Times New Roman"/>
          <w:b/>
          <w:color w:val="000000"/>
          <w:sz w:val="32"/>
        </w:rPr>
        <w:t>Proposal 6C: Give cycles, transport devices and buses priority over turning traffic when they’re travelling through an intersection in a separated lane</w:t>
      </w:r>
      <w:bookmarkEnd w:id="82"/>
      <w:bookmarkEnd w:id="83"/>
      <w:r w:rsidRPr="0090372E">
        <w:rPr>
          <w:rFonts w:ascii="Arial" w:eastAsia="Calibri" w:hAnsi="Arial" w:cs="Times New Roman"/>
          <w:b/>
          <w:color w:val="000000"/>
          <w:sz w:val="32"/>
        </w:rPr>
        <w:tab/>
      </w:r>
    </w:p>
    <w:p w14:paraId="2C9FB9BB" w14:textId="77777777" w:rsidR="006D6125" w:rsidRPr="0090372E" w:rsidRDefault="006D6125" w:rsidP="00706B01">
      <w:pPr>
        <w:spacing w:before="120" w:after="0" w:line="360" w:lineRule="auto"/>
        <w:rPr>
          <w:rFonts w:ascii="Arial" w:eastAsia="Arial" w:hAnsi="Arial" w:cs="Times New Roman"/>
          <w:b/>
          <w:i/>
          <w:iCs/>
          <w:color w:val="2575AE"/>
          <w:sz w:val="32"/>
        </w:rPr>
      </w:pPr>
      <w:r w:rsidRPr="0090372E">
        <w:rPr>
          <w:rFonts w:ascii="Arial" w:eastAsia="Arial" w:hAnsi="Arial" w:cs="Times New Roman"/>
          <w:b/>
          <w:i/>
          <w:iCs/>
          <w:color w:val="2575AE"/>
          <w:sz w:val="32"/>
        </w:rPr>
        <w:t>Current state</w:t>
      </w:r>
    </w:p>
    <w:p w14:paraId="0648BF89" w14:textId="40B3D0AC" w:rsidR="00AD76F4" w:rsidRPr="0090372E" w:rsidRDefault="006D6125" w:rsidP="00706B01">
      <w:pPr>
        <w:spacing w:before="120" w:after="0" w:line="360" w:lineRule="auto"/>
        <w:rPr>
          <w:rFonts w:ascii="Arial" w:eastAsia="Calibri" w:hAnsi="Arial" w:cs="Times New Roman"/>
          <w:sz w:val="32"/>
        </w:rPr>
      </w:pPr>
      <w:r w:rsidRPr="0090372E">
        <w:rPr>
          <w:rFonts w:ascii="Arial" w:eastAsia="Calibri" w:hAnsi="Arial" w:cs="Times New Roman"/>
          <w:sz w:val="32"/>
        </w:rPr>
        <w:t>A separated lane</w:t>
      </w:r>
      <w:r w:rsidRPr="0090372E">
        <w:rPr>
          <w:rFonts w:ascii="Arial" w:eastAsia="Calibri" w:hAnsi="Arial" w:cs="Times New Roman"/>
          <w:sz w:val="32"/>
          <w:vertAlign w:val="superscript"/>
        </w:rPr>
        <w:footnoteReference w:id="25"/>
      </w:r>
      <w:r w:rsidRPr="0090372E">
        <w:rPr>
          <w:rFonts w:ascii="Arial" w:eastAsia="Calibri" w:hAnsi="Arial" w:cs="Times New Roman"/>
          <w:sz w:val="32"/>
        </w:rPr>
        <w:t xml:space="preserve"> is a lane physically separated from the adjacent roadway by a traffic control device. Traffic control devices</w:t>
      </w:r>
      <w:r w:rsidRPr="0090372E">
        <w:rPr>
          <w:rFonts w:ascii="Arial" w:eastAsia="Calibri" w:hAnsi="Arial" w:cs="Times New Roman"/>
          <w:sz w:val="32"/>
          <w:vertAlign w:val="superscript"/>
        </w:rPr>
        <w:footnoteReference w:id="26"/>
      </w:r>
      <w:r w:rsidRPr="0090372E">
        <w:rPr>
          <w:rFonts w:ascii="Arial" w:eastAsia="Calibri" w:hAnsi="Arial" w:cs="Times New Roman"/>
          <w:sz w:val="32"/>
        </w:rPr>
        <w:t xml:space="preserve"> include, but are not limited to:</w:t>
      </w:r>
    </w:p>
    <w:p w14:paraId="2FE8A896" w14:textId="77777777" w:rsidR="006D6125" w:rsidRPr="0090372E" w:rsidRDefault="006D6125" w:rsidP="00706B01">
      <w:pPr>
        <w:numPr>
          <w:ilvl w:val="0"/>
          <w:numId w:val="97"/>
        </w:numPr>
        <w:spacing w:before="120" w:after="0" w:line="360" w:lineRule="auto"/>
        <w:contextualSpacing/>
        <w:rPr>
          <w:rFonts w:ascii="Arial" w:eastAsia="Calibri" w:hAnsi="Arial" w:cs="Arial"/>
          <w:sz w:val="32"/>
        </w:rPr>
      </w:pPr>
      <w:r w:rsidRPr="0090372E">
        <w:rPr>
          <w:rFonts w:ascii="Arial" w:eastAsia="Calibri" w:hAnsi="Arial" w:cs="Arial"/>
          <w:sz w:val="32"/>
        </w:rPr>
        <w:t>Small concrete barriers or blocks</w:t>
      </w:r>
    </w:p>
    <w:p w14:paraId="0B9856B7" w14:textId="77777777" w:rsidR="006D6125" w:rsidRPr="0090372E" w:rsidRDefault="006D6125" w:rsidP="00706B01">
      <w:pPr>
        <w:numPr>
          <w:ilvl w:val="0"/>
          <w:numId w:val="97"/>
        </w:numPr>
        <w:spacing w:before="120" w:after="0" w:line="360" w:lineRule="auto"/>
        <w:contextualSpacing/>
        <w:rPr>
          <w:rFonts w:ascii="Arial" w:eastAsia="Calibri" w:hAnsi="Arial" w:cs="Arial"/>
          <w:sz w:val="32"/>
        </w:rPr>
      </w:pPr>
      <w:r w:rsidRPr="0090372E">
        <w:rPr>
          <w:rFonts w:ascii="Arial" w:eastAsia="Calibri" w:hAnsi="Arial" w:cs="Arial"/>
          <w:sz w:val="32"/>
        </w:rPr>
        <w:t>Posts (or bollards)</w:t>
      </w:r>
    </w:p>
    <w:p w14:paraId="6E43643F" w14:textId="77777777" w:rsidR="006D6125" w:rsidRPr="0090372E" w:rsidRDefault="006D6125" w:rsidP="00706B01">
      <w:pPr>
        <w:numPr>
          <w:ilvl w:val="0"/>
          <w:numId w:val="97"/>
        </w:numPr>
        <w:spacing w:before="120" w:after="0" w:line="360" w:lineRule="auto"/>
        <w:contextualSpacing/>
        <w:rPr>
          <w:rFonts w:ascii="Arial" w:eastAsia="Calibri" w:hAnsi="Arial" w:cs="Arial"/>
          <w:sz w:val="32"/>
        </w:rPr>
      </w:pPr>
      <w:r w:rsidRPr="0090372E">
        <w:rPr>
          <w:rFonts w:ascii="Arial" w:eastAsia="Calibri" w:hAnsi="Arial" w:cs="Arial"/>
          <w:sz w:val="32"/>
        </w:rPr>
        <w:t>Planters</w:t>
      </w:r>
    </w:p>
    <w:p w14:paraId="2A69C6D0" w14:textId="77777777" w:rsidR="006D6125" w:rsidRPr="0090372E" w:rsidRDefault="006D6125" w:rsidP="00706B01">
      <w:pPr>
        <w:spacing w:before="120" w:after="0" w:line="360" w:lineRule="auto"/>
        <w:rPr>
          <w:rFonts w:ascii="Times New Roman" w:eastAsia="Calibri" w:hAnsi="Times New Roman" w:cs="Times New Roman"/>
          <w:sz w:val="32"/>
        </w:rPr>
      </w:pPr>
      <w:r w:rsidRPr="0090372E">
        <w:rPr>
          <w:rFonts w:ascii="Arial" w:eastAsia="Calibri" w:hAnsi="Arial" w:cs="Arial"/>
          <w:sz w:val="32"/>
        </w:rPr>
        <w:lastRenderedPageBreak/>
        <w:t>Figures 3A, 3B and 3C show common examples of traffic control devices</w:t>
      </w:r>
      <w:r w:rsidRPr="0090372E">
        <w:rPr>
          <w:rFonts w:ascii="Times New Roman" w:eastAsia="Calibri" w:hAnsi="Times New Roman" w:cs="Times New Roman"/>
          <w:sz w:val="32"/>
        </w:rPr>
        <w:t>.</w:t>
      </w:r>
    </w:p>
    <w:p w14:paraId="36FCF234" w14:textId="77777777" w:rsidR="006D6125" w:rsidRDefault="006D6125" w:rsidP="0083390A">
      <w:pPr>
        <w:spacing w:before="120" w:after="0" w:line="276" w:lineRule="auto"/>
        <w:rPr>
          <w:rFonts w:ascii="Times New Roman" w:eastAsia="Calibri"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8"/>
      </w:tblGrid>
      <w:tr w:rsidR="006D6125" w14:paraId="67817AD5" w14:textId="77777777" w:rsidTr="006D6125">
        <w:trPr>
          <w:trHeight w:val="4051"/>
        </w:trPr>
        <w:tc>
          <w:tcPr>
            <w:tcW w:w="4248" w:type="dxa"/>
          </w:tcPr>
          <w:p w14:paraId="20E48A29" w14:textId="77777777" w:rsidR="006D6125" w:rsidRDefault="006D6125" w:rsidP="0083390A">
            <w:pPr>
              <w:spacing w:before="120" w:line="276" w:lineRule="auto"/>
              <w:rPr>
                <w:rFonts w:ascii="Times New Roman" w:eastAsia="Calibri" w:hAnsi="Times New Roman" w:cs="Times New Roman"/>
              </w:rPr>
            </w:pPr>
            <w:r w:rsidRPr="006D6125">
              <w:rPr>
                <w:rFonts w:ascii="Arial" w:eastAsia="Calibri" w:hAnsi="Arial" w:cs="Arial"/>
                <w:i/>
                <w:iCs/>
                <w:noProof/>
                <w:lang w:eastAsia="en-NZ"/>
              </w:rPr>
              <w:drawing>
                <wp:inline distT="0" distB="0" distL="0" distR="0" wp14:anchorId="512475A5" wp14:editId="7EC22AA8">
                  <wp:extent cx="2518096" cy="2520000"/>
                  <wp:effectExtent l="0" t="0" r="0" b="0"/>
                  <wp:docPr id="310" name="Picture 310" descr="A cyclist travels down a cycle path separated from the road with small concrete blocks resembling ker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C:\Users\gemmaf\AppData\Local\Microsoft\Windows\INetCache\Content.MSO\642997E5.tmp"/>
                          <pic:cNvPicPr>
                            <a:picLocks noChangeAspect="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10240" r="23242"/>
                          <a:stretch/>
                        </pic:blipFill>
                        <pic:spPr bwMode="auto">
                          <a:xfrm>
                            <a:off x="0" y="0"/>
                            <a:ext cx="2518096"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A95157E" w14:textId="77777777" w:rsidR="006D6125" w:rsidRPr="0090372E" w:rsidRDefault="006D6125" w:rsidP="0083390A">
            <w:pPr>
              <w:spacing w:before="120" w:line="276" w:lineRule="auto"/>
              <w:jc w:val="center"/>
              <w:rPr>
                <w:rFonts w:ascii="Times New Roman" w:eastAsia="Calibri" w:hAnsi="Times New Roman" w:cs="Times New Roman"/>
                <w:sz w:val="24"/>
              </w:rPr>
            </w:pPr>
            <w:r w:rsidRPr="0090372E">
              <w:rPr>
                <w:rFonts w:ascii="Arial" w:eastAsia="Calibri" w:hAnsi="Arial" w:cs="Arial"/>
                <w:i/>
                <w:iCs/>
                <w:sz w:val="24"/>
              </w:rPr>
              <w:t>Figure 3A. A separated lane with small concrete barriers.</w:t>
            </w:r>
          </w:p>
          <w:p w14:paraId="4466715E" w14:textId="77777777" w:rsidR="006D6125" w:rsidRDefault="006D6125" w:rsidP="0083390A">
            <w:pPr>
              <w:spacing w:before="120" w:line="276" w:lineRule="auto"/>
              <w:rPr>
                <w:rFonts w:ascii="Times New Roman" w:eastAsia="Calibri" w:hAnsi="Times New Roman" w:cs="Times New Roman"/>
              </w:rPr>
            </w:pPr>
          </w:p>
        </w:tc>
        <w:tc>
          <w:tcPr>
            <w:tcW w:w="4248" w:type="dxa"/>
          </w:tcPr>
          <w:p w14:paraId="291800E3" w14:textId="77777777" w:rsidR="006D6125" w:rsidRDefault="006D6125" w:rsidP="0083390A">
            <w:pPr>
              <w:spacing w:before="120" w:line="276" w:lineRule="auto"/>
              <w:rPr>
                <w:rFonts w:ascii="Arial" w:eastAsia="Calibri" w:hAnsi="Arial" w:cs="Arial"/>
                <w:i/>
                <w:iCs/>
                <w:noProof/>
                <w:lang w:eastAsia="en-NZ"/>
              </w:rPr>
            </w:pPr>
            <w:r w:rsidRPr="006D6125">
              <w:rPr>
                <w:rFonts w:ascii="Arial" w:eastAsia="Calibri" w:hAnsi="Arial" w:cs="Arial"/>
                <w:i/>
                <w:iCs/>
                <w:noProof/>
                <w:lang w:eastAsia="en-NZ"/>
              </w:rPr>
              <w:drawing>
                <wp:inline distT="0" distB="0" distL="0" distR="0" wp14:anchorId="79EB6890" wp14:editId="57174E21">
                  <wp:extent cx="2493655" cy="2493034"/>
                  <wp:effectExtent l="0" t="0" r="1905" b="2540"/>
                  <wp:docPr id="311" name="Picture 311" descr="A cyclist travels down a cycle path separated from the road with large square planters full of blooming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Image result for protected bike lanes"/>
                          <pic:cNvPicPr>
                            <a:picLocks noChangeAspect="1"/>
                          </pic:cNvPicPr>
                        </pic:nvPicPr>
                        <pic:blipFill rotWithShape="1">
                          <a:blip r:embed="rId46" cstate="print">
                            <a:extLst>
                              <a:ext uri="{28A0092B-C50C-407E-A947-70E740481C1C}">
                                <a14:useLocalDpi xmlns:a14="http://schemas.microsoft.com/office/drawing/2010/main" val="0"/>
                              </a:ext>
                            </a:extLst>
                          </a:blip>
                          <a:srcRect l="22478" r="17474"/>
                          <a:stretch/>
                        </pic:blipFill>
                        <pic:spPr bwMode="auto">
                          <a:xfrm>
                            <a:off x="0" y="0"/>
                            <a:ext cx="2496080" cy="2495458"/>
                          </a:xfrm>
                          <a:prstGeom prst="rect">
                            <a:avLst/>
                          </a:prstGeom>
                          <a:noFill/>
                          <a:ln>
                            <a:noFill/>
                          </a:ln>
                          <a:extLst>
                            <a:ext uri="{53640926-AAD7-44D8-BBD7-CCE9431645EC}">
                              <a14:shadowObscured xmlns:a14="http://schemas.microsoft.com/office/drawing/2010/main"/>
                            </a:ext>
                          </a:extLst>
                        </pic:spPr>
                      </pic:pic>
                    </a:graphicData>
                  </a:graphic>
                </wp:inline>
              </w:drawing>
            </w:r>
          </w:p>
          <w:p w14:paraId="18E6C0DC" w14:textId="77777777" w:rsidR="006D6125" w:rsidRPr="006D6125" w:rsidRDefault="006D6125" w:rsidP="0083390A">
            <w:pPr>
              <w:spacing w:before="120" w:line="276" w:lineRule="auto"/>
              <w:jc w:val="center"/>
              <w:rPr>
                <w:rFonts w:ascii="Arial" w:eastAsia="Calibri" w:hAnsi="Arial" w:cs="Arial"/>
                <w:i/>
                <w:iCs/>
                <w:noProof/>
                <w:lang w:eastAsia="en-NZ"/>
              </w:rPr>
            </w:pPr>
            <w:r w:rsidRPr="0090372E">
              <w:rPr>
                <w:rFonts w:ascii="Arial" w:eastAsia="Calibri" w:hAnsi="Arial" w:cs="Arial"/>
                <w:i/>
                <w:iCs/>
                <w:sz w:val="24"/>
              </w:rPr>
              <w:t>Figure 3B. A separated lane with planters.</w:t>
            </w:r>
          </w:p>
        </w:tc>
      </w:tr>
    </w:tbl>
    <w:p w14:paraId="6D521F15" w14:textId="77777777" w:rsidR="006D6125" w:rsidRDefault="006D6125" w:rsidP="0083390A">
      <w:pPr>
        <w:spacing w:before="120" w:after="0" w:line="276" w:lineRule="auto"/>
        <w:rPr>
          <w:rFonts w:ascii="Times New Roman" w:eastAsia="Calibri" w:hAnsi="Times New Roman" w:cs="Times New Roman"/>
        </w:rPr>
      </w:pPr>
      <w:r>
        <w:rPr>
          <w:rFonts w:ascii="Times New Roman" w:eastAsia="Calibri" w:hAnsi="Times New Roman" w:cs="Times New Roman"/>
        </w:rPr>
        <w:t xml:space="preserve">  </w:t>
      </w:r>
    </w:p>
    <w:p w14:paraId="027F6371" w14:textId="77777777" w:rsidR="006D6125" w:rsidRDefault="006D6125" w:rsidP="0083390A">
      <w:pPr>
        <w:spacing w:before="120" w:after="0" w:line="276" w:lineRule="auto"/>
        <w:rPr>
          <w:rFonts w:ascii="Times New Roman" w:eastAsia="Calibri" w:hAnsi="Times New Roman" w:cs="Times New Roman"/>
        </w:rPr>
      </w:pPr>
    </w:p>
    <w:p w14:paraId="6C168E6F" w14:textId="77777777" w:rsidR="006D6125" w:rsidRDefault="006D6125" w:rsidP="0083390A">
      <w:pPr>
        <w:spacing w:before="120" w:after="0" w:line="276" w:lineRule="auto"/>
        <w:rPr>
          <w:rFonts w:ascii="Times New Roman" w:eastAsia="Calibri"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6D6125" w14:paraId="6AA7DAA0" w14:textId="77777777" w:rsidTr="006D6125">
        <w:tc>
          <w:tcPr>
            <w:tcW w:w="4531" w:type="dxa"/>
          </w:tcPr>
          <w:p w14:paraId="386334DC" w14:textId="77777777" w:rsidR="006D6125" w:rsidRDefault="006D6125" w:rsidP="0083390A">
            <w:pPr>
              <w:spacing w:before="120" w:line="276" w:lineRule="auto"/>
              <w:rPr>
                <w:rFonts w:ascii="Times New Roman" w:eastAsia="Calibri" w:hAnsi="Times New Roman" w:cs="Times New Roman"/>
              </w:rPr>
            </w:pPr>
            <w:r w:rsidRPr="006D6125">
              <w:rPr>
                <w:rFonts w:ascii="Arial" w:eastAsia="Calibri" w:hAnsi="Arial" w:cs="Arial"/>
                <w:i/>
                <w:iCs/>
                <w:noProof/>
                <w:lang w:eastAsia="en-NZ"/>
              </w:rPr>
              <w:drawing>
                <wp:inline distT="0" distB="0" distL="0" distR="0" wp14:anchorId="341D1E88" wp14:editId="5C291960">
                  <wp:extent cx="2466975" cy="2467646"/>
                  <wp:effectExtent l="0" t="0" r="0" b="8890"/>
                  <wp:docPr id="312" name="Picture 312" descr="A bus travels down a bus lane separated from the rest of the road with white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C:\Users\gemmaf\AppData\Local\Microsoft\Windows\INetCache\Content.MSO\F945A6CD.tmp"/>
                          <pic:cNvPicPr>
                            <a:picLocks noChangeAspect="1"/>
                          </pic:cNvPicPr>
                        </pic:nvPicPr>
                        <pic:blipFill rotWithShape="1">
                          <a:blip r:embed="rId47">
                            <a:extLst>
                              <a:ext uri="{28A0092B-C50C-407E-A947-70E740481C1C}">
                                <a14:useLocalDpi xmlns:a14="http://schemas.microsoft.com/office/drawing/2010/main" val="0"/>
                              </a:ext>
                            </a:extLst>
                          </a:blip>
                          <a:srcRect l="30163" r="12477"/>
                          <a:stretch/>
                        </pic:blipFill>
                        <pic:spPr bwMode="auto">
                          <a:xfrm>
                            <a:off x="0" y="0"/>
                            <a:ext cx="2473167" cy="2473840"/>
                          </a:xfrm>
                          <a:prstGeom prst="rect">
                            <a:avLst/>
                          </a:prstGeom>
                          <a:noFill/>
                          <a:ln>
                            <a:noFill/>
                          </a:ln>
                          <a:extLst>
                            <a:ext uri="{53640926-AAD7-44D8-BBD7-CCE9431645EC}">
                              <a14:shadowObscured xmlns:a14="http://schemas.microsoft.com/office/drawing/2010/main"/>
                            </a:ext>
                          </a:extLst>
                        </pic:spPr>
                      </pic:pic>
                    </a:graphicData>
                  </a:graphic>
                </wp:inline>
              </w:drawing>
            </w:r>
          </w:p>
          <w:p w14:paraId="50EFA221" w14:textId="77777777" w:rsidR="006D6125" w:rsidRPr="0090372E" w:rsidRDefault="006D6125" w:rsidP="0083390A">
            <w:pPr>
              <w:spacing w:before="120" w:line="276" w:lineRule="auto"/>
              <w:jc w:val="center"/>
              <w:rPr>
                <w:rFonts w:ascii="Times New Roman" w:eastAsia="Calibri" w:hAnsi="Times New Roman" w:cs="Times New Roman"/>
                <w:sz w:val="24"/>
              </w:rPr>
            </w:pPr>
            <w:r w:rsidRPr="0090372E">
              <w:rPr>
                <w:rFonts w:ascii="Arial" w:eastAsia="Calibri" w:hAnsi="Arial" w:cs="Arial"/>
                <w:i/>
                <w:iCs/>
                <w:sz w:val="24"/>
              </w:rPr>
              <w:t>Figure 3C. A separated lane with posts (also known as bollards)</w:t>
            </w:r>
          </w:p>
          <w:p w14:paraId="142BAD66" w14:textId="77777777" w:rsidR="006D6125" w:rsidRDefault="006D6125" w:rsidP="0083390A">
            <w:pPr>
              <w:spacing w:before="120" w:line="276" w:lineRule="auto"/>
              <w:rPr>
                <w:rFonts w:ascii="Times New Roman" w:eastAsia="Calibri" w:hAnsi="Times New Roman" w:cs="Times New Roman"/>
              </w:rPr>
            </w:pPr>
          </w:p>
        </w:tc>
      </w:tr>
    </w:tbl>
    <w:p w14:paraId="447B0B49" w14:textId="77777777" w:rsidR="006D6125"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lastRenderedPageBreak/>
        <w:t>A separated lane is used to provide safe passage for particular users, such as cycles or buses. For example, cycle paths are often separated from traffic lanes with small concrete blocks.</w:t>
      </w:r>
    </w:p>
    <w:p w14:paraId="3F6CBD38" w14:textId="77777777" w:rsidR="00AD76F4" w:rsidRPr="0090372E" w:rsidRDefault="00AD76F4" w:rsidP="00706B01">
      <w:pPr>
        <w:spacing w:after="0" w:line="360" w:lineRule="auto"/>
        <w:rPr>
          <w:rFonts w:ascii="Arial" w:eastAsia="Calibri" w:hAnsi="Arial" w:cs="Arial"/>
          <w:sz w:val="32"/>
        </w:rPr>
      </w:pPr>
    </w:p>
    <w:p w14:paraId="49A3F50B" w14:textId="77777777" w:rsidR="006D6125"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t xml:space="preserve">Currently, turning traffic must give way to people using special vehicle lanes before crossing the lane. However, if that lane is separated (for example, with bollards or concrete barriers) and passes through an intersection, it’s less clear who needs to give way. For example, the cyclist pictured in figure 3D is intending to travel past a side road in a separated lane. But it’s unclear if the red and blue cars need to give way to the cyclist before turning into the side road. </w:t>
      </w:r>
    </w:p>
    <w:p w14:paraId="31FC8FD2" w14:textId="77777777" w:rsidR="00AD76F4" w:rsidRPr="006D6125" w:rsidRDefault="00AD76F4" w:rsidP="00706B01">
      <w:pPr>
        <w:spacing w:after="0" w:line="360" w:lineRule="auto"/>
        <w:rPr>
          <w:rFonts w:ascii="Arial" w:eastAsia="Calibri" w:hAnsi="Arial" w:cs="Arial"/>
        </w:rPr>
      </w:pPr>
    </w:p>
    <w:p w14:paraId="4126498D" w14:textId="77777777" w:rsidR="006D6125"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t xml:space="preserve">This can create confusion for drivers, especially if they’re new to New Zealand roads. Drivers are also less likely to be aware of separate lane users or to slow down when turning if: </w:t>
      </w:r>
    </w:p>
    <w:p w14:paraId="74E06D07" w14:textId="77777777" w:rsidR="006D6125" w:rsidRPr="0090372E" w:rsidRDefault="006D6125" w:rsidP="00706B01">
      <w:pPr>
        <w:spacing w:after="0" w:line="360" w:lineRule="auto"/>
        <w:rPr>
          <w:rFonts w:ascii="Arial" w:eastAsia="Calibri" w:hAnsi="Arial" w:cs="Arial"/>
          <w:sz w:val="32"/>
        </w:rPr>
      </w:pPr>
    </w:p>
    <w:p w14:paraId="60C39855" w14:textId="77777777" w:rsidR="006D6125" w:rsidRPr="0090372E" w:rsidRDefault="006D6125" w:rsidP="00706B01">
      <w:pPr>
        <w:pStyle w:val="ListParagraph"/>
        <w:numPr>
          <w:ilvl w:val="0"/>
          <w:numId w:val="134"/>
        </w:numPr>
        <w:spacing w:after="200" w:line="360" w:lineRule="auto"/>
        <w:rPr>
          <w:rFonts w:ascii="Times New Roman" w:eastAsia="Arial" w:hAnsi="Times New Roman" w:cs="Arial"/>
          <w:sz w:val="36"/>
        </w:rPr>
      </w:pPr>
      <w:r w:rsidRPr="0090372E">
        <w:rPr>
          <w:rFonts w:ascii="Arial" w:eastAsia="Arial" w:hAnsi="Arial" w:cs="Arial"/>
          <w:sz w:val="32"/>
        </w:rPr>
        <w:t>they believe they have right of way, or</w:t>
      </w:r>
    </w:p>
    <w:p w14:paraId="4AB7D935" w14:textId="77777777" w:rsidR="006D6125" w:rsidRPr="0090372E" w:rsidRDefault="006D6125" w:rsidP="00706B01">
      <w:pPr>
        <w:pStyle w:val="ListParagraph"/>
        <w:numPr>
          <w:ilvl w:val="0"/>
          <w:numId w:val="134"/>
        </w:numPr>
        <w:spacing w:after="200" w:line="360" w:lineRule="auto"/>
        <w:rPr>
          <w:rFonts w:ascii="Times New Roman" w:eastAsia="Arial" w:hAnsi="Times New Roman" w:cs="Arial"/>
          <w:sz w:val="36"/>
        </w:rPr>
      </w:pPr>
      <w:r w:rsidRPr="0090372E">
        <w:rPr>
          <w:rFonts w:ascii="Arial" w:eastAsia="Arial" w:hAnsi="Arial" w:cs="Arial"/>
          <w:sz w:val="32"/>
        </w:rPr>
        <w:t xml:space="preserve">they are not thinking to look for cycles. </w:t>
      </w:r>
    </w:p>
    <w:p w14:paraId="0A14A86A" w14:textId="77777777" w:rsidR="006D6125"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t xml:space="preserve">If there’s heavy traffic, this can also cause major travel delays for cycles, buses and transport device users. As a result, some cycles choose to use the road instead, which can create further risks. To give these users clear right of way </w:t>
      </w:r>
      <w:r w:rsidRPr="0090372E">
        <w:rPr>
          <w:rFonts w:ascii="Arial" w:eastAsia="Calibri" w:hAnsi="Arial" w:cs="Arial"/>
          <w:sz w:val="32"/>
        </w:rPr>
        <w:lastRenderedPageBreak/>
        <w:t xml:space="preserve">over turning traffic, road controlling authorities sometimes make separated lanes end well before the intersection. While this can clarify who has right of way, taking these steps can often reduce the level of separation between lane users and drivers, increasing the chances of a collision. </w:t>
      </w:r>
    </w:p>
    <w:p w14:paraId="558D9C09" w14:textId="77777777" w:rsidR="00AD76F4" w:rsidRPr="0090372E" w:rsidRDefault="00AD76F4" w:rsidP="00706B01">
      <w:pPr>
        <w:spacing w:before="120" w:after="0" w:line="360" w:lineRule="auto"/>
        <w:rPr>
          <w:rFonts w:ascii="Arial" w:eastAsia="Calibri" w:hAnsi="Arial" w:cs="Arial"/>
          <w:sz w:val="32"/>
        </w:rPr>
      </w:pPr>
    </w:p>
    <w:p w14:paraId="7AD4B1D6" w14:textId="259FAAFE" w:rsidR="006D6125" w:rsidRPr="0083390A" w:rsidRDefault="006D6125" w:rsidP="00706B01">
      <w:pPr>
        <w:spacing w:before="120" w:after="0" w:line="360" w:lineRule="auto"/>
        <w:rPr>
          <w:rFonts w:ascii="Arial" w:eastAsia="Calibri" w:hAnsi="Arial" w:cs="Arial"/>
          <w:sz w:val="32"/>
        </w:rPr>
      </w:pPr>
      <w:r w:rsidRPr="0090372E">
        <w:rPr>
          <w:rFonts w:ascii="Arial" w:eastAsia="Calibri" w:hAnsi="Arial" w:cs="Times New Roman"/>
          <w:sz w:val="32"/>
        </w:rPr>
        <w:t>Between 2011 and 2015, 78 crashes involved a turning driver and a cyclist crossing an intersection from a separated lane.</w:t>
      </w:r>
      <w:r w:rsidRPr="0090372E">
        <w:rPr>
          <w:rFonts w:ascii="Arial" w:eastAsia="Calibri" w:hAnsi="Arial" w:cs="Times New Roman"/>
          <w:sz w:val="32"/>
          <w:vertAlign w:val="superscript"/>
        </w:rPr>
        <w:footnoteReference w:id="27"/>
      </w:r>
      <w:r w:rsidRPr="0090372E">
        <w:rPr>
          <w:rFonts w:ascii="Arial" w:eastAsia="Calibri" w:hAnsi="Arial" w:cs="Times New Roman"/>
          <w:sz w:val="32"/>
        </w:rPr>
        <w:t xml:space="preserve"> We intend to reduce crashes and increase safety by clarifying these rules.</w:t>
      </w:r>
    </w:p>
    <w:p w14:paraId="4CB75714" w14:textId="77777777" w:rsidR="006D6125" w:rsidRDefault="006D6125" w:rsidP="00D42770">
      <w:r>
        <w:t xml:space="preserve">       </w:t>
      </w:r>
    </w:p>
    <w:p w14:paraId="30946951" w14:textId="77777777" w:rsidR="006D6125" w:rsidRDefault="006D6125" w:rsidP="00D42770">
      <w:r w:rsidRPr="006D6125">
        <w:rPr>
          <w:rFonts w:ascii="Arial" w:eastAsia="Arial" w:hAnsi="Arial" w:cs="Times New Roman"/>
          <w:noProof/>
          <w:lang w:eastAsia="en-NZ"/>
        </w:rPr>
        <w:lastRenderedPageBreak/>
        <w:drawing>
          <wp:inline distT="0" distB="0" distL="0" distR="0" wp14:anchorId="2FBF6D24" wp14:editId="5DCABBD1">
            <wp:extent cx="5580380" cy="530098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80380" cy="5300980"/>
                    </a:xfrm>
                    <a:prstGeom prst="rect">
                      <a:avLst/>
                    </a:prstGeom>
                    <a:noFill/>
                    <a:ln>
                      <a:noFill/>
                    </a:ln>
                  </pic:spPr>
                </pic:pic>
              </a:graphicData>
            </a:graphic>
          </wp:inline>
        </w:drawing>
      </w:r>
    </w:p>
    <w:p w14:paraId="4899141A" w14:textId="77777777" w:rsidR="006D6125" w:rsidRPr="0090372E" w:rsidRDefault="006D6125" w:rsidP="006D6125">
      <w:pPr>
        <w:spacing w:after="120" w:line="276" w:lineRule="auto"/>
        <w:jc w:val="center"/>
        <w:rPr>
          <w:rFonts w:ascii="Arial" w:eastAsia="Arial" w:hAnsi="Arial" w:cs="Times New Roman"/>
          <w:bCs/>
          <w:i/>
          <w:iCs/>
          <w:sz w:val="32"/>
        </w:rPr>
      </w:pPr>
      <w:r w:rsidRPr="0090372E">
        <w:rPr>
          <w:rFonts w:ascii="Arial" w:eastAsia="Arial" w:hAnsi="Arial" w:cs="Times New Roman"/>
          <w:bCs/>
          <w:i/>
          <w:iCs/>
          <w:sz w:val="32"/>
        </w:rPr>
        <w:t>Figure 3D. Under the current state, it’s unclear if the cyclist (labelled A) in the separated lane needs to give way to turning traffic (the cars labelled B and C) before riding through an intersection.</w:t>
      </w:r>
    </w:p>
    <w:p w14:paraId="33A514D2" w14:textId="796F9568" w:rsidR="006D6125" w:rsidRDefault="006D6125" w:rsidP="006D6125">
      <w:pPr>
        <w:spacing w:before="120" w:after="0" w:line="276" w:lineRule="auto"/>
        <w:rPr>
          <w:rFonts w:ascii="Arial" w:eastAsia="Arial" w:hAnsi="Arial" w:cs="Times New Roman"/>
          <w:b/>
          <w:i/>
          <w:iCs/>
          <w:color w:val="2575AE"/>
        </w:rPr>
      </w:pPr>
    </w:p>
    <w:p w14:paraId="48C3AD64" w14:textId="15DFC3DA" w:rsidR="0083390A" w:rsidRDefault="0083390A" w:rsidP="006D6125">
      <w:pPr>
        <w:spacing w:before="120" w:after="0" w:line="276" w:lineRule="auto"/>
        <w:rPr>
          <w:rFonts w:ascii="Arial" w:eastAsia="Arial" w:hAnsi="Arial" w:cs="Times New Roman"/>
          <w:b/>
          <w:i/>
          <w:iCs/>
          <w:color w:val="2575AE"/>
        </w:rPr>
      </w:pPr>
    </w:p>
    <w:p w14:paraId="44693299" w14:textId="12C6FE76" w:rsidR="0083390A" w:rsidRDefault="0083390A" w:rsidP="006D6125">
      <w:pPr>
        <w:spacing w:before="120" w:after="0" w:line="276" w:lineRule="auto"/>
        <w:rPr>
          <w:rFonts w:ascii="Arial" w:eastAsia="Arial" w:hAnsi="Arial" w:cs="Times New Roman"/>
          <w:b/>
          <w:i/>
          <w:iCs/>
          <w:color w:val="2575AE"/>
        </w:rPr>
      </w:pPr>
    </w:p>
    <w:p w14:paraId="771CB767" w14:textId="23B4CFA6" w:rsidR="0083390A" w:rsidRDefault="0083390A" w:rsidP="006D6125">
      <w:pPr>
        <w:spacing w:before="120" w:after="0" w:line="276" w:lineRule="auto"/>
        <w:rPr>
          <w:rFonts w:ascii="Arial" w:eastAsia="Arial" w:hAnsi="Arial" w:cs="Times New Roman"/>
          <w:b/>
          <w:i/>
          <w:iCs/>
          <w:color w:val="2575AE"/>
        </w:rPr>
      </w:pPr>
    </w:p>
    <w:p w14:paraId="6A8ED610" w14:textId="04B71DF3" w:rsidR="0083390A" w:rsidRDefault="0083390A" w:rsidP="006D6125">
      <w:pPr>
        <w:spacing w:before="120" w:after="0" w:line="276" w:lineRule="auto"/>
        <w:rPr>
          <w:rFonts w:ascii="Arial" w:eastAsia="Arial" w:hAnsi="Arial" w:cs="Times New Roman"/>
          <w:b/>
          <w:i/>
          <w:iCs/>
          <w:color w:val="2575AE"/>
        </w:rPr>
      </w:pPr>
    </w:p>
    <w:p w14:paraId="0004A99B" w14:textId="796ED1AF" w:rsidR="0083390A" w:rsidRDefault="0083390A" w:rsidP="006D6125">
      <w:pPr>
        <w:spacing w:before="120" w:after="0" w:line="276" w:lineRule="auto"/>
        <w:rPr>
          <w:rFonts w:ascii="Arial" w:eastAsia="Arial" w:hAnsi="Arial" w:cs="Times New Roman"/>
          <w:b/>
          <w:i/>
          <w:iCs/>
          <w:color w:val="2575AE"/>
        </w:rPr>
      </w:pPr>
    </w:p>
    <w:p w14:paraId="2B6F1565" w14:textId="5F94900B" w:rsidR="00706B01" w:rsidRDefault="00706B01" w:rsidP="006D6125">
      <w:pPr>
        <w:spacing w:before="120" w:after="0" w:line="276" w:lineRule="auto"/>
        <w:rPr>
          <w:rFonts w:ascii="Arial" w:eastAsia="Arial" w:hAnsi="Arial" w:cs="Times New Roman"/>
          <w:b/>
          <w:i/>
          <w:iCs/>
          <w:color w:val="2575AE"/>
        </w:rPr>
      </w:pPr>
    </w:p>
    <w:p w14:paraId="6166D35B" w14:textId="40C73056" w:rsidR="00706B01" w:rsidRDefault="00706B01" w:rsidP="006D6125">
      <w:pPr>
        <w:spacing w:before="120" w:after="0" w:line="276" w:lineRule="auto"/>
        <w:rPr>
          <w:rFonts w:ascii="Arial" w:eastAsia="Arial" w:hAnsi="Arial" w:cs="Times New Roman"/>
          <w:b/>
          <w:i/>
          <w:iCs/>
          <w:color w:val="2575AE"/>
        </w:rPr>
      </w:pPr>
    </w:p>
    <w:p w14:paraId="34962AC2" w14:textId="77777777" w:rsidR="00706B01" w:rsidRDefault="00706B01" w:rsidP="006D6125">
      <w:pPr>
        <w:spacing w:before="120" w:after="0" w:line="276" w:lineRule="auto"/>
        <w:rPr>
          <w:rFonts w:ascii="Arial" w:eastAsia="Arial" w:hAnsi="Arial" w:cs="Times New Roman"/>
          <w:b/>
          <w:i/>
          <w:iCs/>
          <w:color w:val="2575AE"/>
        </w:rPr>
      </w:pPr>
    </w:p>
    <w:p w14:paraId="5F1C7AED" w14:textId="77777777" w:rsidR="006D6125" w:rsidRPr="0090372E" w:rsidRDefault="006D6125" w:rsidP="0083390A">
      <w:pPr>
        <w:spacing w:before="120" w:after="0" w:line="276" w:lineRule="auto"/>
        <w:rPr>
          <w:rFonts w:ascii="Arial" w:eastAsia="Arial" w:hAnsi="Arial" w:cs="Times New Roman"/>
          <w:b/>
          <w:i/>
          <w:iCs/>
          <w:color w:val="2575AE"/>
          <w:sz w:val="32"/>
        </w:rPr>
      </w:pPr>
      <w:r w:rsidRPr="0090372E">
        <w:rPr>
          <w:rFonts w:ascii="Arial" w:eastAsia="Arial" w:hAnsi="Arial" w:cs="Times New Roman"/>
          <w:b/>
          <w:i/>
          <w:iCs/>
          <w:color w:val="2575AE"/>
          <w:sz w:val="32"/>
        </w:rPr>
        <w:lastRenderedPageBreak/>
        <w:t>Proposed change</w:t>
      </w:r>
    </w:p>
    <w:p w14:paraId="62A4D09B" w14:textId="77777777" w:rsidR="006D6125"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t xml:space="preserve">Our proposed change will clarify that turning traffic must give way to people travelling straight through an intersection in a separated lane (figure 3E). </w:t>
      </w:r>
    </w:p>
    <w:p w14:paraId="67E3A379" w14:textId="77777777" w:rsidR="006D6125"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t>This will apply to separated lanes adjacent to the road. It will exclude lanes separated by larger barriers, for example, a plot of grass on a kerb (figure 3F).</w:t>
      </w:r>
      <w:r w:rsidRPr="0090372E">
        <w:rPr>
          <w:rFonts w:ascii="Arial" w:eastAsia="Arial" w:hAnsi="Arial" w:cs="Arial"/>
          <w:color w:val="0000FF"/>
          <w:sz w:val="32"/>
        </w:rPr>
        <w:t xml:space="preserve"> </w:t>
      </w:r>
    </w:p>
    <w:p w14:paraId="230338A4" w14:textId="77777777" w:rsidR="006D6125"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t xml:space="preserve">The change will: </w:t>
      </w:r>
    </w:p>
    <w:p w14:paraId="4DA0C3B1" w14:textId="77777777" w:rsidR="006D6125" w:rsidRPr="0090372E" w:rsidRDefault="006D6125" w:rsidP="00706B01">
      <w:pPr>
        <w:spacing w:after="0" w:line="360" w:lineRule="auto"/>
        <w:rPr>
          <w:rFonts w:ascii="Arial" w:eastAsia="Calibri" w:hAnsi="Arial" w:cs="Arial"/>
          <w:sz w:val="32"/>
        </w:rPr>
      </w:pPr>
    </w:p>
    <w:p w14:paraId="2B804E85" w14:textId="77777777" w:rsidR="006D6125" w:rsidRPr="0090372E" w:rsidRDefault="006D6125" w:rsidP="00706B01">
      <w:pPr>
        <w:pStyle w:val="ListParagraph"/>
        <w:numPr>
          <w:ilvl w:val="0"/>
          <w:numId w:val="98"/>
        </w:numPr>
        <w:spacing w:after="200" w:line="360" w:lineRule="auto"/>
        <w:rPr>
          <w:rFonts w:ascii="Times New Roman" w:eastAsia="Arial" w:hAnsi="Times New Roman" w:cs="Arial"/>
          <w:sz w:val="36"/>
        </w:rPr>
      </w:pPr>
      <w:r w:rsidRPr="0090372E">
        <w:rPr>
          <w:rFonts w:ascii="Arial" w:eastAsia="Arial" w:hAnsi="Arial" w:cs="Arial"/>
          <w:sz w:val="32"/>
        </w:rPr>
        <w:t>reduce uncertainty for people using separated lanes, as they don’t have to wait for turning traffic</w:t>
      </w:r>
    </w:p>
    <w:p w14:paraId="74510966" w14:textId="145E860D" w:rsidR="006D6125" w:rsidRPr="0083390A" w:rsidRDefault="006D6125" w:rsidP="00706B01">
      <w:pPr>
        <w:pStyle w:val="ListParagraph"/>
        <w:numPr>
          <w:ilvl w:val="0"/>
          <w:numId w:val="98"/>
        </w:numPr>
        <w:spacing w:after="200" w:line="360" w:lineRule="auto"/>
        <w:rPr>
          <w:rFonts w:ascii="Times New Roman" w:eastAsia="Arial" w:hAnsi="Times New Roman" w:cs="Arial"/>
          <w:sz w:val="36"/>
        </w:rPr>
      </w:pPr>
      <w:r w:rsidRPr="0090372E">
        <w:rPr>
          <w:rFonts w:ascii="Arial" w:eastAsia="Arial" w:hAnsi="Arial" w:cs="Arial"/>
          <w:sz w:val="32"/>
        </w:rPr>
        <w:t>legitimise common practice, as turning drivers usually give way to people using cycle and bus lanes whether the lane is separated or not</w:t>
      </w:r>
    </w:p>
    <w:p w14:paraId="09495C38" w14:textId="52CC2BDC" w:rsidR="0083390A" w:rsidRPr="00005839" w:rsidRDefault="0083390A" w:rsidP="00706B01">
      <w:pPr>
        <w:pStyle w:val="ListParagraph"/>
        <w:numPr>
          <w:ilvl w:val="0"/>
          <w:numId w:val="156"/>
        </w:numPr>
        <w:spacing w:after="200" w:line="360" w:lineRule="auto"/>
        <w:rPr>
          <w:rFonts w:ascii="Times New Roman" w:eastAsia="Arial" w:hAnsi="Times New Roman" w:cs="Arial"/>
          <w:sz w:val="22"/>
        </w:rPr>
      </w:pPr>
      <w:r w:rsidRPr="0090372E">
        <w:rPr>
          <w:rFonts w:ascii="Arial" w:eastAsia="Arial" w:hAnsi="Arial" w:cs="Arial"/>
          <w:sz w:val="32"/>
        </w:rPr>
        <w:t>allow road controlling authorities to build separated cycle lanes all the way up to intersections, making roads safer for cycles, transport devices and buses.</w:t>
      </w:r>
      <w:r w:rsidRPr="006D6125">
        <w:rPr>
          <w:rFonts w:ascii="Arial" w:eastAsia="Arial" w:hAnsi="Arial" w:cs="Arial"/>
        </w:rPr>
        <w:t xml:space="preserve"> </w:t>
      </w:r>
    </w:p>
    <w:p w14:paraId="02702EA5" w14:textId="59B6EA57" w:rsidR="006D6125" w:rsidRDefault="006D6125" w:rsidP="006D6125">
      <w:pPr>
        <w:spacing w:after="200" w:line="276" w:lineRule="auto"/>
        <w:rPr>
          <w:rFonts w:ascii="Times New Roman" w:eastAsia="Arial" w:hAnsi="Times New Roman" w:cs="Arial"/>
          <w:sz w:val="22"/>
        </w:rPr>
      </w:pPr>
    </w:p>
    <w:p w14:paraId="5948EBE3" w14:textId="1873B844" w:rsidR="0090372E" w:rsidRDefault="0090372E" w:rsidP="006D6125">
      <w:pPr>
        <w:spacing w:after="200" w:line="276" w:lineRule="auto"/>
        <w:rPr>
          <w:rFonts w:ascii="Times New Roman" w:eastAsia="Arial" w:hAnsi="Times New Roman" w:cs="Arial"/>
          <w:sz w:val="22"/>
        </w:rPr>
      </w:pPr>
    </w:p>
    <w:p w14:paraId="2A70D881" w14:textId="462E917F" w:rsidR="0090372E" w:rsidRDefault="0090372E" w:rsidP="006D6125">
      <w:pPr>
        <w:spacing w:after="200" w:line="276" w:lineRule="auto"/>
        <w:rPr>
          <w:rFonts w:ascii="Times New Roman" w:eastAsia="Arial" w:hAnsi="Times New Roman" w:cs="Arial"/>
          <w:sz w:val="22"/>
        </w:rPr>
      </w:pPr>
    </w:p>
    <w:p w14:paraId="03909DAA" w14:textId="5DFD4525" w:rsidR="0090372E" w:rsidRDefault="0090372E" w:rsidP="006D6125">
      <w:pPr>
        <w:spacing w:after="200" w:line="276" w:lineRule="auto"/>
        <w:rPr>
          <w:rFonts w:ascii="Times New Roman" w:eastAsia="Arial" w:hAnsi="Times New Roman" w:cs="Arial"/>
          <w:sz w:val="22"/>
        </w:rPr>
      </w:pPr>
    </w:p>
    <w:p w14:paraId="585273BB" w14:textId="6E2EBE39" w:rsidR="0090372E" w:rsidRDefault="0090372E" w:rsidP="006D6125">
      <w:pPr>
        <w:spacing w:after="200" w:line="276" w:lineRule="auto"/>
        <w:rPr>
          <w:rFonts w:ascii="Times New Roman" w:eastAsia="Arial" w:hAnsi="Times New Roman" w:cs="Arial"/>
          <w:sz w:val="22"/>
        </w:rPr>
      </w:pPr>
    </w:p>
    <w:p w14:paraId="12448320" w14:textId="77777777" w:rsidR="0090372E" w:rsidRDefault="0090372E" w:rsidP="006D6125">
      <w:pPr>
        <w:spacing w:after="200" w:line="276" w:lineRule="auto"/>
        <w:rPr>
          <w:rFonts w:ascii="Times New Roman" w:eastAsia="Arial" w:hAnsi="Times New Roman" w:cs="Arial"/>
          <w:sz w:val="22"/>
        </w:rPr>
      </w:pPr>
    </w:p>
    <w:p w14:paraId="24BA2A16" w14:textId="77777777" w:rsidR="006D6125" w:rsidRDefault="006D6125" w:rsidP="006D6125">
      <w:pPr>
        <w:spacing w:after="200" w:line="276" w:lineRule="auto"/>
        <w:rPr>
          <w:rFonts w:ascii="Times New Roman" w:eastAsia="Arial" w:hAnsi="Times New Roman" w:cs="Arial"/>
          <w:sz w:val="22"/>
        </w:rPr>
      </w:pPr>
      <w:r w:rsidRPr="006D6125">
        <w:rPr>
          <w:rFonts w:ascii="Arial" w:eastAsia="Arial" w:hAnsi="Arial" w:cs="Times New Roman"/>
          <w:noProof/>
          <w:lang w:eastAsia="en-NZ"/>
        </w:rPr>
        <w:lastRenderedPageBreak/>
        <w:drawing>
          <wp:inline distT="0" distB="0" distL="0" distR="0" wp14:anchorId="4594348A" wp14:editId="61B07663">
            <wp:extent cx="5580380" cy="469074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80380" cy="4690745"/>
                    </a:xfrm>
                    <a:prstGeom prst="rect">
                      <a:avLst/>
                    </a:prstGeom>
                    <a:noFill/>
                    <a:ln>
                      <a:noFill/>
                    </a:ln>
                  </pic:spPr>
                </pic:pic>
              </a:graphicData>
            </a:graphic>
          </wp:inline>
        </w:drawing>
      </w:r>
    </w:p>
    <w:p w14:paraId="14ED660A" w14:textId="77777777" w:rsidR="006D6125" w:rsidRPr="0090372E" w:rsidRDefault="006D6125" w:rsidP="006D6125">
      <w:pPr>
        <w:spacing w:after="120" w:line="276" w:lineRule="auto"/>
        <w:jc w:val="center"/>
        <w:rPr>
          <w:rFonts w:ascii="Arial" w:eastAsia="Arial" w:hAnsi="Arial" w:cs="Times New Roman"/>
          <w:bCs/>
          <w:i/>
          <w:iCs/>
          <w:sz w:val="32"/>
        </w:rPr>
      </w:pPr>
      <w:r w:rsidRPr="0090372E">
        <w:rPr>
          <w:rFonts w:ascii="Arial" w:eastAsia="Arial" w:hAnsi="Arial" w:cs="Times New Roman"/>
          <w:bCs/>
          <w:i/>
          <w:iCs/>
          <w:sz w:val="32"/>
        </w:rPr>
        <w:t xml:space="preserve">Figure 3E. </w:t>
      </w:r>
      <w:bookmarkStart w:id="84" w:name="_Hlk30520952"/>
      <w:r w:rsidRPr="0090372E">
        <w:rPr>
          <w:rFonts w:ascii="Arial" w:eastAsia="Arial" w:hAnsi="Arial" w:cs="Times New Roman"/>
          <w:bCs/>
          <w:i/>
          <w:iCs/>
          <w:sz w:val="32"/>
        </w:rPr>
        <w:t xml:space="preserve">We propose to clarify that road users travelling straight through an intersection in a separated lane will have right of way over turning traffic. </w:t>
      </w:r>
    </w:p>
    <w:p w14:paraId="72704228" w14:textId="77777777" w:rsidR="006D6125" w:rsidRPr="0090372E" w:rsidRDefault="006D6125" w:rsidP="006D6125">
      <w:pPr>
        <w:spacing w:after="120" w:line="276" w:lineRule="auto"/>
        <w:jc w:val="center"/>
        <w:rPr>
          <w:rFonts w:ascii="Arial" w:eastAsia="Arial" w:hAnsi="Arial" w:cs="Times New Roman"/>
          <w:bCs/>
          <w:i/>
          <w:iCs/>
          <w:sz w:val="32"/>
        </w:rPr>
      </w:pPr>
      <w:r w:rsidRPr="0090372E">
        <w:rPr>
          <w:rFonts w:ascii="Arial" w:eastAsia="Arial" w:hAnsi="Arial" w:cs="Times New Roman"/>
          <w:bCs/>
          <w:i/>
          <w:iCs/>
          <w:sz w:val="32"/>
        </w:rPr>
        <w:t xml:space="preserve">This means the cars pictured (labelled C and D) would need to give way to the cyclists travelling through the intersection (labelled A and B) before turning into the side road. </w:t>
      </w:r>
    </w:p>
    <w:bookmarkEnd w:id="84"/>
    <w:p w14:paraId="57A6DF08" w14:textId="77777777" w:rsidR="006D6125" w:rsidRPr="0090372E" w:rsidRDefault="006D6125" w:rsidP="006D6125">
      <w:pPr>
        <w:spacing w:after="120" w:line="276" w:lineRule="auto"/>
        <w:jc w:val="center"/>
        <w:rPr>
          <w:rFonts w:ascii="Arial" w:eastAsia="Arial" w:hAnsi="Arial" w:cs="Times New Roman"/>
          <w:bCs/>
          <w:i/>
          <w:iCs/>
          <w:sz w:val="32"/>
        </w:rPr>
      </w:pPr>
      <w:r w:rsidRPr="0090372E">
        <w:rPr>
          <w:rFonts w:ascii="Arial" w:eastAsia="Arial" w:hAnsi="Arial" w:cs="Times New Roman"/>
          <w:bCs/>
          <w:i/>
          <w:iCs/>
          <w:sz w:val="32"/>
        </w:rPr>
        <w:t xml:space="preserve">A and B are cyclists travelling through an intersection in a separated lane. We propose to clarify that these cyclists would have right of way over turning traffic. This means the cars (labelled as C and D) would need to give way to the cyclists or any other separated lane user before turning into the side road street if a vehicle is turning at an intersection with a separated lane. </w:t>
      </w:r>
    </w:p>
    <w:p w14:paraId="0F73A552" w14:textId="77777777" w:rsidR="006D6125" w:rsidRDefault="006D6125" w:rsidP="00D42770"/>
    <w:p w14:paraId="6299FE26" w14:textId="77777777" w:rsidR="006D6125" w:rsidRDefault="006D6125" w:rsidP="00D42770">
      <w:r w:rsidRPr="006D6125">
        <w:rPr>
          <w:rFonts w:ascii="Arial" w:eastAsia="Arial" w:hAnsi="Arial" w:cs="Arial"/>
          <w:noProof/>
          <w:lang w:eastAsia="en-NZ"/>
        </w:rPr>
        <w:lastRenderedPageBreak/>
        <w:drawing>
          <wp:inline distT="0" distB="0" distL="0" distR="0" wp14:anchorId="49BA8F27" wp14:editId="1512A72F">
            <wp:extent cx="4968000" cy="4968000"/>
            <wp:effectExtent l="0" t="0" r="4445" b="4445"/>
            <wp:docPr id="87" name="irc_mi" descr="Image shows a cycle lane separated from the road by a berm and kerbs. The berm is wide and planted with a row of mature tree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rc_mi" descr="https://i.ytimg.com/vi/pAL4yr927e4/maxresdefault.jpg">
                      <a:hlinkClick r:id="rId50" tgtFrame="&quot;_blank&quot;"/>
                    </pic:cNvPr>
                    <pic:cNvPicPr>
                      <a:picLocks noChangeAspect="1"/>
                    </pic:cNvPicPr>
                  </pic:nvPicPr>
                  <pic:blipFill rotWithShape="1">
                    <a:blip r:embed="rId51" cstate="print">
                      <a:extLst>
                        <a:ext uri="{28A0092B-C50C-407E-A947-70E740481C1C}">
                          <a14:useLocalDpi xmlns:a14="http://schemas.microsoft.com/office/drawing/2010/main" val="0"/>
                        </a:ext>
                      </a:extLst>
                    </a:blip>
                    <a:srcRect l="20808" r="22946"/>
                    <a:stretch/>
                  </pic:blipFill>
                  <pic:spPr bwMode="auto">
                    <a:xfrm>
                      <a:off x="0" y="0"/>
                      <a:ext cx="4968000" cy="4968000"/>
                    </a:xfrm>
                    <a:prstGeom prst="rect">
                      <a:avLst/>
                    </a:prstGeom>
                    <a:noFill/>
                    <a:ln>
                      <a:noFill/>
                    </a:ln>
                    <a:extLst>
                      <a:ext uri="{53640926-AAD7-44D8-BBD7-CCE9431645EC}">
                        <a14:shadowObscured xmlns:a14="http://schemas.microsoft.com/office/drawing/2010/main"/>
                      </a:ext>
                    </a:extLst>
                  </pic:spPr>
                </pic:pic>
              </a:graphicData>
            </a:graphic>
          </wp:inline>
        </w:drawing>
      </w:r>
    </w:p>
    <w:p w14:paraId="48B7DCF5" w14:textId="77777777" w:rsidR="006D6125" w:rsidRPr="0090372E" w:rsidRDefault="006D6125" w:rsidP="006D6125">
      <w:pPr>
        <w:spacing w:after="120" w:line="276" w:lineRule="auto"/>
        <w:jc w:val="center"/>
        <w:rPr>
          <w:rFonts w:ascii="Arial" w:eastAsia="Arial" w:hAnsi="Arial" w:cs="Times New Roman"/>
          <w:bCs/>
          <w:i/>
          <w:iCs/>
          <w:sz w:val="32"/>
        </w:rPr>
      </w:pPr>
      <w:r w:rsidRPr="0090372E">
        <w:rPr>
          <w:rFonts w:ascii="Arial" w:eastAsia="Arial" w:hAnsi="Arial" w:cs="Times New Roman"/>
          <w:bCs/>
          <w:i/>
          <w:iCs/>
          <w:sz w:val="32"/>
        </w:rPr>
        <w:t>Figure 3F. Under our proposed changes, separated lanes like the one pictured would be excluded from this change due to the large level of separation from other traffic lanes.</w:t>
      </w:r>
    </w:p>
    <w:p w14:paraId="7175ACCD" w14:textId="77777777" w:rsidR="0083390A" w:rsidRDefault="0083390A" w:rsidP="006D6125">
      <w:pPr>
        <w:spacing w:before="120" w:after="0" w:line="276" w:lineRule="auto"/>
        <w:rPr>
          <w:rFonts w:ascii="Arial" w:eastAsia="Arial" w:hAnsi="Arial" w:cs="Times New Roman"/>
          <w:i/>
          <w:iCs/>
          <w:color w:val="2575AE"/>
          <w:sz w:val="32"/>
        </w:rPr>
      </w:pPr>
    </w:p>
    <w:p w14:paraId="50A48516" w14:textId="19D73E17" w:rsidR="006D6125" w:rsidRPr="0090372E" w:rsidRDefault="006D6125" w:rsidP="00706B01">
      <w:pPr>
        <w:spacing w:before="120" w:after="0" w:line="360" w:lineRule="auto"/>
        <w:rPr>
          <w:rFonts w:ascii="Arial" w:eastAsia="Arial" w:hAnsi="Arial" w:cs="Times New Roman"/>
          <w:i/>
          <w:iCs/>
          <w:color w:val="2575AE"/>
          <w:sz w:val="32"/>
        </w:rPr>
      </w:pPr>
      <w:r w:rsidRPr="0090372E">
        <w:rPr>
          <w:rFonts w:ascii="Arial" w:eastAsia="Arial" w:hAnsi="Arial" w:cs="Times New Roman"/>
          <w:i/>
          <w:iCs/>
          <w:color w:val="2575AE"/>
          <w:sz w:val="32"/>
        </w:rPr>
        <w:t>Clarifying separated special vehicle lanes</w:t>
      </w:r>
    </w:p>
    <w:p w14:paraId="52926DEA" w14:textId="77777777" w:rsidR="006D6125" w:rsidRPr="0090372E" w:rsidRDefault="006D6125" w:rsidP="00706B01">
      <w:pPr>
        <w:spacing w:before="120" w:after="0" w:line="360" w:lineRule="auto"/>
        <w:rPr>
          <w:rFonts w:ascii="Arial" w:eastAsia="Calibri" w:hAnsi="Arial" w:cs="Times New Roman"/>
          <w:sz w:val="32"/>
        </w:rPr>
      </w:pPr>
      <w:r w:rsidRPr="0090372E">
        <w:rPr>
          <w:rFonts w:ascii="Arial" w:eastAsia="Calibri" w:hAnsi="Arial" w:cs="Times New Roman"/>
          <w:sz w:val="32"/>
        </w:rPr>
        <w:t>We’ll add a new schedule to the Road Transport Traffic Control Devices Rule 2004</w:t>
      </w:r>
      <w:r w:rsidRPr="0090372E">
        <w:rPr>
          <w:rFonts w:ascii="Arial" w:eastAsia="Calibri" w:hAnsi="Arial" w:cs="Times New Roman"/>
          <w:sz w:val="32"/>
          <w:vertAlign w:val="superscript"/>
        </w:rPr>
        <w:footnoteReference w:id="28"/>
      </w:r>
      <w:r w:rsidRPr="0090372E">
        <w:rPr>
          <w:rFonts w:ascii="Arial" w:eastAsia="Calibri" w:hAnsi="Arial" w:cs="Times New Roman"/>
          <w:sz w:val="32"/>
        </w:rPr>
        <w:t xml:space="preserve"> to clarify when turning traffic must give way to users in separated lanes. This schedule will: </w:t>
      </w:r>
    </w:p>
    <w:p w14:paraId="568F8A71" w14:textId="77777777" w:rsidR="006D6125" w:rsidRPr="0090372E" w:rsidRDefault="006D6125" w:rsidP="00706B01">
      <w:pPr>
        <w:spacing w:after="0" w:line="360" w:lineRule="auto"/>
        <w:rPr>
          <w:rFonts w:ascii="Arial" w:eastAsia="Calibri" w:hAnsi="Arial" w:cs="Arial"/>
          <w:sz w:val="32"/>
        </w:rPr>
      </w:pPr>
    </w:p>
    <w:p w14:paraId="5BBEE21F" w14:textId="77777777" w:rsidR="006D6125" w:rsidRPr="0090372E" w:rsidRDefault="006D6125" w:rsidP="00706B01">
      <w:pPr>
        <w:pStyle w:val="ListParagraph"/>
        <w:numPr>
          <w:ilvl w:val="0"/>
          <w:numId w:val="100"/>
        </w:numPr>
        <w:spacing w:after="200" w:line="360" w:lineRule="auto"/>
        <w:rPr>
          <w:rFonts w:ascii="Times New Roman" w:eastAsia="Arial" w:hAnsi="Times New Roman" w:cs="Arial"/>
          <w:sz w:val="36"/>
        </w:rPr>
      </w:pPr>
      <w:r w:rsidRPr="0090372E">
        <w:rPr>
          <w:rFonts w:ascii="Arial" w:eastAsia="Arial" w:hAnsi="Arial" w:cs="Arial"/>
          <w:sz w:val="32"/>
        </w:rPr>
        <w:t>list different devices that can be used to create a separated lane</w:t>
      </w:r>
    </w:p>
    <w:p w14:paraId="44F5ADA2" w14:textId="77777777" w:rsidR="006D6125" w:rsidRPr="0090372E" w:rsidRDefault="006D6125" w:rsidP="00706B01">
      <w:pPr>
        <w:pStyle w:val="ListParagraph"/>
        <w:numPr>
          <w:ilvl w:val="0"/>
          <w:numId w:val="100"/>
        </w:numPr>
        <w:spacing w:after="200" w:line="360" w:lineRule="auto"/>
        <w:rPr>
          <w:rFonts w:ascii="Times New Roman" w:eastAsia="Arial" w:hAnsi="Times New Roman" w:cs="Arial"/>
          <w:sz w:val="36"/>
        </w:rPr>
      </w:pPr>
      <w:r w:rsidRPr="0090372E">
        <w:rPr>
          <w:rFonts w:ascii="Arial" w:eastAsia="Arial" w:hAnsi="Arial" w:cs="Arial"/>
          <w:sz w:val="32"/>
        </w:rPr>
        <w:t xml:space="preserve">help users understand what a separated lane is and what’s excluded. </w:t>
      </w:r>
    </w:p>
    <w:p w14:paraId="2012E8AF" w14:textId="77777777" w:rsidR="006D6125"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t xml:space="preserve">The list is not intended to be exhaustive but will provide examples of what road users should expect. </w:t>
      </w:r>
    </w:p>
    <w:p w14:paraId="10754A55" w14:textId="77777777" w:rsidR="006D6125" w:rsidRPr="0090372E" w:rsidRDefault="006D6125" w:rsidP="00706B01">
      <w:pPr>
        <w:spacing w:before="120" w:after="0" w:line="360" w:lineRule="auto"/>
        <w:rPr>
          <w:rFonts w:ascii="Arial" w:eastAsia="Arial" w:hAnsi="Arial" w:cs="Times New Roman"/>
          <w:i/>
          <w:iCs/>
          <w:color w:val="2575AE"/>
          <w:sz w:val="32"/>
        </w:rPr>
      </w:pPr>
      <w:r w:rsidRPr="0090372E">
        <w:rPr>
          <w:rFonts w:ascii="Arial" w:eastAsia="Arial" w:hAnsi="Arial" w:cs="Times New Roman"/>
          <w:i/>
          <w:iCs/>
          <w:color w:val="2575AE"/>
          <w:sz w:val="32"/>
        </w:rPr>
        <w:t>Enforcement and effectiveness</w:t>
      </w:r>
    </w:p>
    <w:p w14:paraId="75D64607" w14:textId="6967242F" w:rsidR="00AD76F4"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t>The change would be enforceable by the NZ Police. We’ll also introduce an education campaign to help drivers and lane users to understand the changes.</w:t>
      </w:r>
    </w:p>
    <w:p w14:paraId="38496684" w14:textId="77777777" w:rsidR="00AD76F4" w:rsidRDefault="00AD76F4" w:rsidP="00706B01">
      <w:pPr>
        <w:spacing w:before="120" w:after="0" w:line="360" w:lineRule="auto"/>
        <w:rPr>
          <w:rFonts w:ascii="Arial" w:eastAsia="Arial" w:hAnsi="Arial" w:cs="Times New Roman"/>
          <w:i/>
          <w:iCs/>
          <w:color w:val="2575AE"/>
        </w:rPr>
      </w:pPr>
    </w:p>
    <w:p w14:paraId="72EEA60C" w14:textId="77777777" w:rsidR="006D6125" w:rsidRPr="0090372E" w:rsidRDefault="006D6125" w:rsidP="00706B01">
      <w:pPr>
        <w:spacing w:before="120" w:after="0" w:line="360" w:lineRule="auto"/>
        <w:rPr>
          <w:rFonts w:ascii="Arial" w:eastAsia="Arial" w:hAnsi="Arial" w:cs="Times New Roman"/>
          <w:i/>
          <w:iCs/>
          <w:color w:val="2575AE"/>
          <w:sz w:val="32"/>
        </w:rPr>
      </w:pPr>
      <w:r w:rsidRPr="0090372E">
        <w:rPr>
          <w:rFonts w:ascii="Arial" w:eastAsia="Arial" w:hAnsi="Arial" w:cs="Times New Roman"/>
          <w:i/>
          <w:iCs/>
          <w:color w:val="2575AE"/>
          <w:sz w:val="32"/>
        </w:rPr>
        <w:t>Other devices in separated lanes</w:t>
      </w:r>
    </w:p>
    <w:p w14:paraId="4865213B" w14:textId="77777777" w:rsidR="006D6125"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t>If proposal 4 is adopted, transport devices using separated lanes, like skateboards and e</w:t>
      </w:r>
      <w:r w:rsidRPr="0090372E">
        <w:rPr>
          <w:rFonts w:ascii="Arial" w:eastAsia="Calibri" w:hAnsi="Arial" w:cs="Arial"/>
          <w:sz w:val="32"/>
        </w:rPr>
        <w:noBreakHyphen/>
        <w:t>scooters, will also have priority when travelling through an intersection.</w:t>
      </w:r>
    </w:p>
    <w:p w14:paraId="6AB8AC79" w14:textId="77777777" w:rsidR="00AD76F4" w:rsidRPr="0090372E" w:rsidRDefault="00AD76F4" w:rsidP="00706B01">
      <w:pPr>
        <w:spacing w:after="0" w:line="360" w:lineRule="auto"/>
        <w:rPr>
          <w:rFonts w:ascii="Arial" w:eastAsia="Calibri" w:hAnsi="Arial" w:cs="Arial"/>
          <w:sz w:val="32"/>
        </w:rPr>
      </w:pPr>
    </w:p>
    <w:p w14:paraId="49BD8835" w14:textId="77777777" w:rsidR="006D6125" w:rsidRPr="0090372E" w:rsidRDefault="006D6125" w:rsidP="00706B01">
      <w:pPr>
        <w:spacing w:before="120" w:after="0" w:line="360" w:lineRule="auto"/>
        <w:rPr>
          <w:rFonts w:ascii="Arial" w:eastAsia="Arial" w:hAnsi="Arial" w:cs="Times New Roman"/>
          <w:i/>
          <w:iCs/>
          <w:color w:val="2575AE"/>
          <w:sz w:val="32"/>
        </w:rPr>
      </w:pPr>
      <w:r w:rsidRPr="0090372E">
        <w:rPr>
          <w:rFonts w:ascii="Arial" w:eastAsia="Arial" w:hAnsi="Arial" w:cs="Times New Roman"/>
          <w:i/>
          <w:iCs/>
          <w:color w:val="2575AE"/>
          <w:sz w:val="32"/>
        </w:rPr>
        <w:t>Risks</w:t>
      </w:r>
    </w:p>
    <w:p w14:paraId="071F2276" w14:textId="77777777" w:rsidR="006D6125" w:rsidRPr="0090372E" w:rsidRDefault="006D6125" w:rsidP="00706B01">
      <w:pPr>
        <w:spacing w:before="120" w:after="0" w:line="360" w:lineRule="auto"/>
        <w:rPr>
          <w:rFonts w:ascii="Arial" w:eastAsia="Calibri" w:hAnsi="Arial" w:cs="Arial"/>
          <w:sz w:val="32"/>
        </w:rPr>
      </w:pPr>
      <w:r w:rsidRPr="0090372E">
        <w:rPr>
          <w:rFonts w:ascii="Arial" w:eastAsia="Calibri" w:hAnsi="Arial" w:cs="Arial"/>
          <w:sz w:val="32"/>
        </w:rPr>
        <w:t xml:space="preserve">The risks are expected to be minimal as turning drivers generally give way to people travelling straight through in cycle and bus lanes already. However, conflicts could occur </w:t>
      </w:r>
      <w:r w:rsidRPr="0090372E">
        <w:rPr>
          <w:rFonts w:ascii="Arial" w:eastAsia="Calibri" w:hAnsi="Arial" w:cs="Arial"/>
          <w:sz w:val="32"/>
        </w:rPr>
        <w:lastRenderedPageBreak/>
        <w:t xml:space="preserve">between people traveling straight in a separated lane and drivers: </w:t>
      </w:r>
    </w:p>
    <w:p w14:paraId="5079CE1A" w14:textId="77777777" w:rsidR="006D6125" w:rsidRPr="0090372E" w:rsidRDefault="006D6125" w:rsidP="00706B01">
      <w:pPr>
        <w:spacing w:after="0" w:line="360" w:lineRule="auto"/>
        <w:rPr>
          <w:rFonts w:ascii="Arial" w:eastAsia="Calibri" w:hAnsi="Arial" w:cs="Arial"/>
          <w:sz w:val="32"/>
        </w:rPr>
      </w:pPr>
    </w:p>
    <w:p w14:paraId="6BE48EFD" w14:textId="77777777" w:rsidR="006D6125" w:rsidRPr="0090372E" w:rsidRDefault="006D6125" w:rsidP="00706B01">
      <w:pPr>
        <w:pStyle w:val="ListParagraph"/>
        <w:numPr>
          <w:ilvl w:val="0"/>
          <w:numId w:val="99"/>
        </w:numPr>
        <w:spacing w:after="200" w:line="360" w:lineRule="auto"/>
        <w:rPr>
          <w:rFonts w:ascii="Times New Roman" w:eastAsia="Arial" w:hAnsi="Times New Roman" w:cs="Arial"/>
          <w:sz w:val="36"/>
        </w:rPr>
      </w:pPr>
      <w:r w:rsidRPr="0090372E">
        <w:rPr>
          <w:rFonts w:ascii="Arial" w:eastAsia="Arial" w:hAnsi="Arial" w:cs="Arial"/>
          <w:sz w:val="32"/>
        </w:rPr>
        <w:t>turning left, or</w:t>
      </w:r>
    </w:p>
    <w:p w14:paraId="3A4E6E0E" w14:textId="77777777" w:rsidR="006D6125" w:rsidRPr="0090372E" w:rsidRDefault="006D6125" w:rsidP="00706B01">
      <w:pPr>
        <w:pStyle w:val="ListParagraph"/>
        <w:numPr>
          <w:ilvl w:val="0"/>
          <w:numId w:val="99"/>
        </w:numPr>
        <w:spacing w:after="200" w:line="360" w:lineRule="auto"/>
        <w:rPr>
          <w:rFonts w:ascii="Times New Roman" w:eastAsia="Arial" w:hAnsi="Times New Roman" w:cs="Arial"/>
          <w:sz w:val="36"/>
        </w:rPr>
      </w:pPr>
      <w:r w:rsidRPr="0090372E">
        <w:rPr>
          <w:rFonts w:ascii="Arial" w:eastAsia="Arial" w:hAnsi="Arial" w:cs="Arial"/>
          <w:sz w:val="32"/>
        </w:rPr>
        <w:t xml:space="preserve">turning right through a gap in traffic. </w:t>
      </w:r>
    </w:p>
    <w:p w14:paraId="45BFF94C" w14:textId="18FCAC96" w:rsidR="0090372E" w:rsidRPr="0090372E" w:rsidRDefault="006D6125" w:rsidP="00D86760">
      <w:pPr>
        <w:spacing w:before="120" w:after="0" w:line="360" w:lineRule="auto"/>
        <w:rPr>
          <w:rFonts w:ascii="Arial" w:eastAsia="Calibri" w:hAnsi="Arial" w:cs="Arial"/>
          <w:sz w:val="32"/>
        </w:rPr>
      </w:pPr>
      <w:r w:rsidRPr="0090372E">
        <w:rPr>
          <w:rFonts w:ascii="Arial" w:eastAsia="Calibri" w:hAnsi="Arial" w:cs="Arial"/>
          <w:sz w:val="32"/>
        </w:rPr>
        <w:t>Having an exhaustive list of devices may be difficult for users to understand. We could prevent confusion by outlining different requirements, such as introducing a maximum distance between the separated lane and a traffic lane.</w:t>
      </w:r>
    </w:p>
    <w:p w14:paraId="686B9CBC" w14:textId="77777777" w:rsidR="006D6125" w:rsidRPr="006D6125" w:rsidRDefault="006D6125" w:rsidP="006D6125">
      <w:pPr>
        <w:spacing w:before="120" w:after="0" w:line="276" w:lineRule="auto"/>
        <w:rPr>
          <w:rFonts w:ascii="Arial" w:eastAsia="Calibri" w:hAnsi="Arial" w:cs="Arial"/>
        </w:rPr>
      </w:pPr>
    </w:p>
    <w:tbl>
      <w:tblPr>
        <w:tblStyle w:val="TableGrid"/>
        <w:tblW w:w="0" w:type="auto"/>
        <w:tblLook w:val="04A0" w:firstRow="1" w:lastRow="0" w:firstColumn="1" w:lastColumn="0" w:noHBand="0" w:noVBand="1"/>
      </w:tblPr>
      <w:tblGrid>
        <w:gridCol w:w="8778"/>
      </w:tblGrid>
      <w:tr w:rsidR="006D6125" w14:paraId="09825C13" w14:textId="77777777" w:rsidTr="006D6125">
        <w:tc>
          <w:tcPr>
            <w:tcW w:w="8778" w:type="dxa"/>
            <w:shd w:val="clear" w:color="auto" w:fill="F2F2F2" w:themeFill="background1" w:themeFillShade="F2"/>
          </w:tcPr>
          <w:p w14:paraId="0368B73C" w14:textId="77777777" w:rsidR="006D6125" w:rsidRDefault="006D6125" w:rsidP="00D42770"/>
          <w:p w14:paraId="634A3197" w14:textId="77777777" w:rsidR="006D6125" w:rsidRPr="0090372E" w:rsidRDefault="006D6125" w:rsidP="00D42770">
            <w:pPr>
              <w:rPr>
                <w:sz w:val="32"/>
              </w:rPr>
            </w:pPr>
            <w:r w:rsidRPr="0090372E">
              <w:rPr>
                <w:rFonts w:ascii="Arial" w:eastAsia="Arial" w:hAnsi="Arial" w:cs="Times New Roman"/>
                <w:b/>
                <w:bCs/>
                <w:sz w:val="32"/>
              </w:rPr>
              <w:t>Rule reference:</w:t>
            </w:r>
            <w:r w:rsidRPr="0090372E">
              <w:rPr>
                <w:rFonts w:ascii="Arial" w:eastAsia="Arial" w:hAnsi="Arial" w:cs="Times New Roman"/>
                <w:i/>
                <w:iCs/>
                <w:sz w:val="32"/>
              </w:rPr>
              <w:t xml:space="preserve"> Changes will be in the Land Transport (Road User) Amendment Rule (No 2) 2020 and the Land Transport Traffic Control Devices Amendment Rule 2020. Rule reference to be confirmed.</w:t>
            </w:r>
          </w:p>
          <w:p w14:paraId="305D61EC" w14:textId="77777777" w:rsidR="006D6125" w:rsidRDefault="006D6125" w:rsidP="00D42770"/>
        </w:tc>
      </w:tr>
    </w:tbl>
    <w:p w14:paraId="6913075D" w14:textId="77777777" w:rsidR="006D6125" w:rsidRDefault="006D6125" w:rsidP="00D42770"/>
    <w:tbl>
      <w:tblPr>
        <w:tblStyle w:val="TableGrid"/>
        <w:tblW w:w="0" w:type="auto"/>
        <w:tblLook w:val="04A0" w:firstRow="1" w:lastRow="0" w:firstColumn="1" w:lastColumn="0" w:noHBand="0" w:noVBand="1"/>
      </w:tblPr>
      <w:tblGrid>
        <w:gridCol w:w="8778"/>
      </w:tblGrid>
      <w:tr w:rsidR="006D6125" w14:paraId="67E4C6D9" w14:textId="77777777" w:rsidTr="006D6125">
        <w:tc>
          <w:tcPr>
            <w:tcW w:w="8778" w:type="dxa"/>
          </w:tcPr>
          <w:p w14:paraId="1A0E590C" w14:textId="77777777" w:rsidR="006D6125" w:rsidRDefault="006D6125" w:rsidP="00D42770"/>
          <w:p w14:paraId="337AE82B" w14:textId="77777777" w:rsidR="006D6125" w:rsidRPr="0090372E" w:rsidRDefault="006D6125" w:rsidP="0090372E">
            <w:pPr>
              <w:spacing w:before="120"/>
              <w:rPr>
                <w:rFonts w:ascii="Arial" w:eastAsia="Calibri" w:hAnsi="Arial" w:cs="Arial"/>
                <w:sz w:val="32"/>
              </w:rPr>
            </w:pPr>
            <w:r w:rsidRPr="0090372E">
              <w:rPr>
                <w:rFonts w:ascii="Arial" w:eastAsia="Calibri" w:hAnsi="Arial" w:cs="Arial"/>
                <w:b/>
                <w:sz w:val="32"/>
              </w:rPr>
              <w:t xml:space="preserve">Proposal 6C: Give cycles, transport devices and buses priority over turning traffic when they’re travelling through an intersection in a separated lane – Questions for your submission: </w:t>
            </w:r>
          </w:p>
          <w:p w14:paraId="0D29860D" w14:textId="77777777" w:rsidR="006D6125" w:rsidRPr="0090372E" w:rsidRDefault="006D6125" w:rsidP="0090372E">
            <w:pPr>
              <w:numPr>
                <w:ilvl w:val="0"/>
                <w:numId w:val="101"/>
              </w:numPr>
              <w:spacing w:after="120"/>
              <w:contextualSpacing/>
              <w:rPr>
                <w:rFonts w:ascii="Arial" w:eastAsia="Arial" w:hAnsi="Arial" w:cs="Times New Roman"/>
                <w:sz w:val="32"/>
              </w:rPr>
            </w:pPr>
            <w:bookmarkStart w:id="85" w:name="_Hlk27127096"/>
            <w:r w:rsidRPr="0090372E">
              <w:rPr>
                <w:rFonts w:ascii="Arial" w:eastAsia="Arial" w:hAnsi="Arial" w:cs="Times New Roman"/>
                <w:sz w:val="32"/>
              </w:rPr>
              <w:t xml:space="preserve">Do you agree that turning traffic should give way to users travelling straight through at an intersection from a separated lane? Why/why not? </w:t>
            </w:r>
            <w:bookmarkEnd w:id="85"/>
          </w:p>
          <w:p w14:paraId="0D085EB1" w14:textId="77777777" w:rsidR="006D6125" w:rsidRPr="0090372E" w:rsidRDefault="006D6125" w:rsidP="0090372E">
            <w:pPr>
              <w:spacing w:after="120"/>
              <w:ind w:left="720"/>
              <w:contextualSpacing/>
              <w:rPr>
                <w:rFonts w:ascii="Arial" w:eastAsia="Arial" w:hAnsi="Arial" w:cs="Times New Roman"/>
                <w:sz w:val="32"/>
              </w:rPr>
            </w:pPr>
          </w:p>
          <w:p w14:paraId="15256819" w14:textId="3075B655" w:rsidR="006D6125" w:rsidRDefault="006D6125" w:rsidP="0090372E">
            <w:pPr>
              <w:numPr>
                <w:ilvl w:val="0"/>
                <w:numId w:val="101"/>
              </w:numPr>
              <w:spacing w:after="120"/>
              <w:contextualSpacing/>
              <w:rPr>
                <w:rFonts w:ascii="Arial" w:eastAsia="Calibri" w:hAnsi="Arial" w:cs="Arial"/>
                <w:sz w:val="32"/>
              </w:rPr>
            </w:pPr>
            <w:r w:rsidRPr="0090372E">
              <w:rPr>
                <w:rFonts w:ascii="Arial" w:eastAsia="Calibri" w:hAnsi="Arial" w:cs="Arial"/>
                <w:sz w:val="32"/>
              </w:rPr>
              <w:t>Our proposed change will introduce a list of traffic control devices used to separate lanes from the roadway to help you understand what a separated lane is and if the user has right of way at an intersection. Is such a list necessary? Why/why not?</w:t>
            </w:r>
          </w:p>
          <w:p w14:paraId="7C1D588C" w14:textId="77777777" w:rsidR="00D86760" w:rsidRDefault="00D86760" w:rsidP="00D86760">
            <w:pPr>
              <w:pStyle w:val="ListParagraph"/>
              <w:rPr>
                <w:rFonts w:ascii="Arial" w:eastAsia="Calibri" w:hAnsi="Arial" w:cs="Arial"/>
                <w:sz w:val="32"/>
              </w:rPr>
            </w:pPr>
          </w:p>
          <w:p w14:paraId="2EE0AB6E" w14:textId="77777777" w:rsidR="00D86760" w:rsidRPr="0090372E" w:rsidRDefault="00D86760" w:rsidP="00D86760">
            <w:pPr>
              <w:spacing w:after="120"/>
              <w:ind w:left="720"/>
              <w:contextualSpacing/>
              <w:rPr>
                <w:rFonts w:ascii="Arial" w:eastAsia="Calibri" w:hAnsi="Arial" w:cs="Arial"/>
                <w:sz w:val="32"/>
              </w:rPr>
            </w:pPr>
          </w:p>
          <w:p w14:paraId="5717389C" w14:textId="77777777" w:rsidR="006D6125" w:rsidRPr="0090372E" w:rsidRDefault="006D6125" w:rsidP="0090372E">
            <w:pPr>
              <w:spacing w:after="120"/>
              <w:ind w:left="720"/>
              <w:contextualSpacing/>
              <w:rPr>
                <w:rFonts w:ascii="Arial" w:eastAsia="Calibri" w:hAnsi="Arial" w:cs="Arial"/>
                <w:sz w:val="32"/>
              </w:rPr>
            </w:pPr>
          </w:p>
          <w:p w14:paraId="30E394FC" w14:textId="77777777" w:rsidR="006D6125" w:rsidRPr="0090372E" w:rsidRDefault="006D6125" w:rsidP="0090372E">
            <w:pPr>
              <w:numPr>
                <w:ilvl w:val="0"/>
                <w:numId w:val="101"/>
              </w:numPr>
              <w:spacing w:after="120"/>
              <w:contextualSpacing/>
              <w:rPr>
                <w:rFonts w:ascii="Arial" w:eastAsia="Calibri" w:hAnsi="Arial" w:cs="Arial"/>
                <w:sz w:val="32"/>
              </w:rPr>
            </w:pPr>
            <w:r w:rsidRPr="0090372E">
              <w:rPr>
                <w:rFonts w:ascii="Arial" w:eastAsia="Arial" w:hAnsi="Arial" w:cs="Times New Roman"/>
                <w:sz w:val="32"/>
              </w:rPr>
              <w:t>Should the definition of a separated lane include the distance between the lane and the road? Why/why not?</w:t>
            </w:r>
          </w:p>
          <w:p w14:paraId="25D758FF" w14:textId="77777777" w:rsidR="006D6125" w:rsidRDefault="006D6125" w:rsidP="00D42770"/>
          <w:p w14:paraId="517DF31F" w14:textId="77777777" w:rsidR="006D6125" w:rsidRDefault="006D6125" w:rsidP="00D42770"/>
        </w:tc>
      </w:tr>
    </w:tbl>
    <w:p w14:paraId="6CDB6C31" w14:textId="4F078F10" w:rsidR="006D6125" w:rsidRPr="0083390A" w:rsidRDefault="006D6125" w:rsidP="0083390A">
      <w:pPr>
        <w:keepNext/>
        <w:keepLines/>
        <w:spacing w:before="240" w:after="120" w:line="276" w:lineRule="auto"/>
        <w:outlineLvl w:val="2"/>
        <w:rPr>
          <w:rFonts w:ascii="Times New Roman" w:eastAsia="Calibri" w:hAnsi="Times New Roman" w:cs="Times New Roman"/>
          <w:b/>
          <w:i/>
          <w:color w:val="000000"/>
          <w:sz w:val="32"/>
        </w:rPr>
      </w:pPr>
      <w:bookmarkStart w:id="86" w:name="_Toc26182776"/>
      <w:bookmarkStart w:id="87" w:name="_Toc31726603"/>
      <w:bookmarkStart w:id="88" w:name="_Toc34666342"/>
      <w:r w:rsidRPr="0083390A">
        <w:rPr>
          <w:rFonts w:ascii="Arial" w:eastAsia="Calibri" w:hAnsi="Arial" w:cs="Times New Roman"/>
          <w:b/>
          <w:color w:val="000000"/>
          <w:sz w:val="32"/>
        </w:rPr>
        <w:lastRenderedPageBreak/>
        <w:t xml:space="preserve">Proposal 6D: </w:t>
      </w:r>
      <w:bookmarkEnd w:id="86"/>
      <w:r w:rsidRPr="0083390A">
        <w:rPr>
          <w:rFonts w:ascii="Arial" w:eastAsia="Calibri" w:hAnsi="Arial" w:cs="Times New Roman"/>
          <w:b/>
          <w:color w:val="000000"/>
          <w:sz w:val="32"/>
        </w:rPr>
        <w:t>Give priority to footpath, shared path and cycle path users over turning traffic where the necessary traffic control devices are installed</w:t>
      </w:r>
      <w:bookmarkEnd w:id="87"/>
      <w:bookmarkEnd w:id="88"/>
    </w:p>
    <w:p w14:paraId="38D28C23" w14:textId="77777777" w:rsidR="006D6125" w:rsidRPr="0083390A" w:rsidRDefault="006D6125" w:rsidP="00706B01">
      <w:pPr>
        <w:spacing w:before="120" w:after="0" w:line="360" w:lineRule="auto"/>
        <w:rPr>
          <w:rFonts w:ascii="Arial" w:eastAsia="Arial" w:hAnsi="Arial" w:cs="Times New Roman"/>
          <w:b/>
          <w:i/>
          <w:iCs/>
          <w:color w:val="2575AE"/>
          <w:sz w:val="32"/>
        </w:rPr>
      </w:pPr>
      <w:r w:rsidRPr="0083390A">
        <w:rPr>
          <w:rFonts w:ascii="Arial" w:eastAsia="Arial" w:hAnsi="Arial" w:cs="Times New Roman"/>
          <w:b/>
          <w:i/>
          <w:iCs/>
          <w:color w:val="2575AE"/>
          <w:sz w:val="32"/>
        </w:rPr>
        <w:t>Current state</w:t>
      </w:r>
    </w:p>
    <w:p w14:paraId="0056E9C5" w14:textId="77777777" w:rsidR="006D6125" w:rsidRPr="0083390A" w:rsidRDefault="006D6125" w:rsidP="00706B01">
      <w:pPr>
        <w:spacing w:before="120" w:after="0" w:line="360" w:lineRule="auto"/>
        <w:rPr>
          <w:rFonts w:ascii="Arial" w:eastAsia="Calibri" w:hAnsi="Arial" w:cs="Arial"/>
          <w:sz w:val="32"/>
        </w:rPr>
      </w:pPr>
      <w:r w:rsidRPr="0083390A">
        <w:rPr>
          <w:rFonts w:ascii="Arial" w:eastAsia="Calibri" w:hAnsi="Arial" w:cs="Arial"/>
          <w:sz w:val="32"/>
        </w:rPr>
        <w:t>In New Zealand, footpath (and other path) users crossing a side street without traffic signals must give way to turning traffic (figure 4A). Path users only have priority over turning traffic:</w:t>
      </w:r>
    </w:p>
    <w:p w14:paraId="2152CFE2" w14:textId="77777777" w:rsidR="006D6125" w:rsidRPr="0083390A" w:rsidRDefault="006D6125" w:rsidP="00706B01">
      <w:pPr>
        <w:spacing w:after="0" w:line="360" w:lineRule="auto"/>
        <w:rPr>
          <w:rFonts w:ascii="Arial" w:eastAsia="Calibri" w:hAnsi="Arial" w:cs="Arial"/>
          <w:sz w:val="32"/>
        </w:rPr>
      </w:pPr>
    </w:p>
    <w:p w14:paraId="00FDD61E" w14:textId="77777777" w:rsidR="006D6125" w:rsidRPr="0083390A" w:rsidRDefault="006D6125" w:rsidP="00706B01">
      <w:pPr>
        <w:numPr>
          <w:ilvl w:val="0"/>
          <w:numId w:val="102"/>
        </w:numPr>
        <w:spacing w:after="0" w:line="360" w:lineRule="auto"/>
        <w:contextualSpacing/>
        <w:rPr>
          <w:rFonts w:ascii="Arial" w:eastAsia="Calibri" w:hAnsi="Arial" w:cs="Arial"/>
          <w:sz w:val="32"/>
        </w:rPr>
      </w:pPr>
      <w:r w:rsidRPr="0083390A">
        <w:rPr>
          <w:rFonts w:ascii="Arial" w:eastAsia="Calibri" w:hAnsi="Arial" w:cs="Arial"/>
          <w:sz w:val="32"/>
        </w:rPr>
        <w:t>at a pedestrian (zebra) crossing</w:t>
      </w:r>
    </w:p>
    <w:p w14:paraId="250BE390" w14:textId="77777777" w:rsidR="006D6125" w:rsidRPr="0083390A" w:rsidRDefault="006D6125" w:rsidP="00706B01">
      <w:pPr>
        <w:numPr>
          <w:ilvl w:val="0"/>
          <w:numId w:val="102"/>
        </w:numPr>
        <w:spacing w:before="120" w:after="0" w:line="360" w:lineRule="auto"/>
        <w:contextualSpacing/>
        <w:rPr>
          <w:rFonts w:ascii="Arial" w:eastAsia="Calibri" w:hAnsi="Arial" w:cs="Arial"/>
          <w:sz w:val="32"/>
        </w:rPr>
      </w:pPr>
      <w:r w:rsidRPr="0083390A">
        <w:rPr>
          <w:rFonts w:ascii="Arial" w:eastAsia="Calibri" w:hAnsi="Arial" w:cs="Arial"/>
          <w:sz w:val="32"/>
        </w:rPr>
        <w:t xml:space="preserve">at signalised intersections. </w:t>
      </w:r>
    </w:p>
    <w:p w14:paraId="5425DAA9" w14:textId="77777777" w:rsidR="006D6125" w:rsidRPr="0083390A" w:rsidRDefault="006D6125" w:rsidP="00706B01">
      <w:pPr>
        <w:spacing w:before="120" w:after="0" w:line="360" w:lineRule="auto"/>
        <w:rPr>
          <w:rFonts w:ascii="Arial" w:eastAsia="Calibri" w:hAnsi="Arial" w:cs="Arial"/>
          <w:sz w:val="32"/>
        </w:rPr>
      </w:pPr>
      <w:r w:rsidRPr="0083390A">
        <w:rPr>
          <w:rFonts w:ascii="Arial" w:eastAsia="Calibri" w:hAnsi="Arial" w:cs="Arial"/>
          <w:sz w:val="32"/>
        </w:rPr>
        <w:t>In contrast, many countries prioritise path users when they’re travelling along the main road and crossing a side street with no traffic signals.</w:t>
      </w:r>
    </w:p>
    <w:p w14:paraId="4B427872" w14:textId="77777777" w:rsidR="006D6125" w:rsidRPr="006D6125" w:rsidRDefault="006D6125" w:rsidP="00706B01">
      <w:pPr>
        <w:spacing w:after="120" w:line="360" w:lineRule="auto"/>
        <w:rPr>
          <w:rFonts w:ascii="Arial" w:eastAsia="Arial" w:hAnsi="Arial" w:cs="Times New Roman"/>
        </w:rPr>
      </w:pPr>
    </w:p>
    <w:p w14:paraId="601A223F" w14:textId="77777777" w:rsidR="0079687C" w:rsidRDefault="0079687C" w:rsidP="00D42770"/>
    <w:p w14:paraId="65A0B5E2" w14:textId="77777777" w:rsidR="0079687C" w:rsidRDefault="0079687C" w:rsidP="00D42770">
      <w:r w:rsidRPr="0079687C">
        <w:rPr>
          <w:rFonts w:ascii="Arial" w:eastAsia="Arial" w:hAnsi="Arial" w:cs="Times New Roman"/>
          <w:noProof/>
          <w:lang w:eastAsia="en-NZ"/>
        </w:rPr>
        <w:lastRenderedPageBreak/>
        <w:drawing>
          <wp:inline distT="0" distB="0" distL="0" distR="0" wp14:anchorId="07A46BA7" wp14:editId="49C29446">
            <wp:extent cx="5580380" cy="4468495"/>
            <wp:effectExtent l="0" t="0" r="127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80380" cy="4468495"/>
                    </a:xfrm>
                    <a:prstGeom prst="rect">
                      <a:avLst/>
                    </a:prstGeom>
                    <a:noFill/>
                    <a:ln>
                      <a:noFill/>
                    </a:ln>
                  </pic:spPr>
                </pic:pic>
              </a:graphicData>
            </a:graphic>
          </wp:inline>
        </w:drawing>
      </w:r>
    </w:p>
    <w:p w14:paraId="616E87A0" w14:textId="77777777" w:rsidR="0079687C" w:rsidRPr="00822672" w:rsidRDefault="0079687C" w:rsidP="0079687C">
      <w:pPr>
        <w:spacing w:after="120" w:line="276" w:lineRule="auto"/>
        <w:jc w:val="center"/>
        <w:rPr>
          <w:rFonts w:ascii="Arial" w:eastAsia="Arial" w:hAnsi="Arial" w:cs="Times New Roman"/>
          <w:i/>
          <w:iCs/>
          <w:sz w:val="32"/>
        </w:rPr>
      </w:pPr>
      <w:r w:rsidRPr="00822672">
        <w:rPr>
          <w:rFonts w:ascii="Arial" w:eastAsia="Arial" w:hAnsi="Arial" w:cs="Times New Roman"/>
          <w:i/>
          <w:iCs/>
          <w:sz w:val="32"/>
        </w:rPr>
        <w:t>Figure 4A. Currently, path users crossing side roads must give way to turning traffic. A and B are two pedestrians that need to wait for cars (C, D, and E) which are turning into and leaving the side street before crossing.</w:t>
      </w:r>
    </w:p>
    <w:p w14:paraId="6855EDDF" w14:textId="2299F3C8" w:rsidR="0079687C" w:rsidRDefault="0079687C" w:rsidP="0079687C">
      <w:pPr>
        <w:spacing w:after="0" w:line="240" w:lineRule="exact"/>
        <w:rPr>
          <w:rFonts w:ascii="Arial" w:eastAsia="Arial" w:hAnsi="Arial" w:cs="Times New Roman"/>
          <w:b/>
          <w:i/>
          <w:iCs/>
          <w:color w:val="2575AE"/>
        </w:rPr>
      </w:pPr>
    </w:p>
    <w:p w14:paraId="3B8EDEC7" w14:textId="73055008" w:rsidR="00822672" w:rsidRDefault="00822672" w:rsidP="0079687C">
      <w:pPr>
        <w:spacing w:after="0" w:line="240" w:lineRule="exact"/>
        <w:rPr>
          <w:rFonts w:ascii="Arial" w:eastAsia="Arial" w:hAnsi="Arial" w:cs="Times New Roman"/>
          <w:b/>
          <w:i/>
          <w:iCs/>
          <w:color w:val="2575AE"/>
        </w:rPr>
      </w:pPr>
    </w:p>
    <w:p w14:paraId="33B53D49" w14:textId="77777777" w:rsidR="00822672" w:rsidRDefault="00822672" w:rsidP="0083390A">
      <w:pPr>
        <w:spacing w:after="0" w:line="276" w:lineRule="auto"/>
        <w:rPr>
          <w:rFonts w:ascii="Arial" w:eastAsia="Arial" w:hAnsi="Arial" w:cs="Times New Roman"/>
          <w:b/>
          <w:i/>
          <w:iCs/>
          <w:color w:val="2575AE"/>
        </w:rPr>
      </w:pPr>
    </w:p>
    <w:p w14:paraId="439381AB" w14:textId="77777777" w:rsidR="0079687C" w:rsidRPr="00822672" w:rsidRDefault="0079687C" w:rsidP="00706B01">
      <w:pPr>
        <w:spacing w:after="0" w:line="360" w:lineRule="auto"/>
        <w:rPr>
          <w:rFonts w:ascii="Arial" w:eastAsia="Arial" w:hAnsi="Arial" w:cs="Times New Roman"/>
          <w:b/>
          <w:i/>
          <w:iCs/>
          <w:color w:val="2575AE"/>
          <w:sz w:val="32"/>
        </w:rPr>
      </w:pPr>
      <w:r w:rsidRPr="00822672">
        <w:rPr>
          <w:rFonts w:ascii="Arial" w:eastAsia="Arial" w:hAnsi="Arial" w:cs="Times New Roman"/>
          <w:b/>
          <w:i/>
          <w:iCs/>
          <w:color w:val="2575AE"/>
          <w:sz w:val="32"/>
        </w:rPr>
        <w:t>Proposed Change</w:t>
      </w:r>
    </w:p>
    <w:p w14:paraId="0CE2480E" w14:textId="77777777" w:rsidR="0079687C" w:rsidRPr="00822672" w:rsidRDefault="0079687C" w:rsidP="00706B01">
      <w:pPr>
        <w:spacing w:before="240" w:after="0" w:line="360" w:lineRule="auto"/>
        <w:rPr>
          <w:rFonts w:ascii="Arial" w:eastAsia="Calibri" w:hAnsi="Arial" w:cs="Arial"/>
          <w:sz w:val="32"/>
        </w:rPr>
      </w:pPr>
      <w:r w:rsidRPr="00822672">
        <w:rPr>
          <w:rFonts w:ascii="Arial" w:eastAsia="Calibri" w:hAnsi="Arial" w:cs="Arial"/>
          <w:sz w:val="32"/>
        </w:rPr>
        <w:t xml:space="preserve">Our change will mean people on the path have priority over turning traffic when they’re crossing a side road, anywhere that minimum markings are installed. </w:t>
      </w:r>
    </w:p>
    <w:p w14:paraId="5FF2E6C6" w14:textId="77777777" w:rsidR="0079687C" w:rsidRPr="00822672" w:rsidRDefault="0079687C" w:rsidP="00706B01">
      <w:pPr>
        <w:spacing w:before="240" w:after="0" w:line="360" w:lineRule="auto"/>
        <w:rPr>
          <w:rFonts w:ascii="Arial" w:eastAsia="Calibri" w:hAnsi="Arial" w:cs="Arial"/>
          <w:sz w:val="32"/>
        </w:rPr>
      </w:pPr>
      <w:r w:rsidRPr="00822672">
        <w:rPr>
          <w:rFonts w:ascii="Arial" w:eastAsia="Calibri" w:hAnsi="Arial" w:cs="Arial"/>
          <w:sz w:val="32"/>
        </w:rPr>
        <w:t xml:space="preserve">We propose the minimum markings are two white lines (figure 4B). </w:t>
      </w:r>
    </w:p>
    <w:p w14:paraId="0EA13EFE" w14:textId="5FFEDEDB" w:rsidR="00005839" w:rsidRPr="00706B01" w:rsidRDefault="0079687C" w:rsidP="00706B01">
      <w:pPr>
        <w:spacing w:before="120" w:after="0" w:line="360" w:lineRule="auto"/>
        <w:rPr>
          <w:rFonts w:ascii="Arial" w:eastAsia="Calibri" w:hAnsi="Arial" w:cs="Arial"/>
          <w:sz w:val="32"/>
        </w:rPr>
      </w:pPr>
      <w:r w:rsidRPr="00822672">
        <w:rPr>
          <w:rFonts w:ascii="Arial" w:eastAsia="Calibri" w:hAnsi="Arial" w:cs="Arial"/>
          <w:sz w:val="32"/>
        </w:rPr>
        <w:lastRenderedPageBreak/>
        <w:t xml:space="preserve">This means road controlling authorities can give priority to path users crossing side roads, without resorting to the expense of a signalised crossing or other treatments associated with a pedestrian crossing (like a zebra crossing). </w:t>
      </w:r>
    </w:p>
    <w:p w14:paraId="4F2E3972" w14:textId="77777777" w:rsidR="00005839" w:rsidRDefault="00005839" w:rsidP="00D42770"/>
    <w:p w14:paraId="166C93AE" w14:textId="77777777" w:rsidR="0079687C" w:rsidRDefault="0079687C" w:rsidP="00D42770">
      <w:r w:rsidRPr="0079687C">
        <w:rPr>
          <w:rFonts w:ascii="Arial" w:eastAsia="Arial" w:hAnsi="Arial" w:cs="Times New Roman"/>
          <w:noProof/>
          <w:lang w:eastAsia="en-NZ"/>
        </w:rPr>
        <w:drawing>
          <wp:inline distT="0" distB="0" distL="0" distR="0" wp14:anchorId="48BF1A85" wp14:editId="66693908">
            <wp:extent cx="5580380" cy="4468495"/>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80380" cy="4468495"/>
                    </a:xfrm>
                    <a:prstGeom prst="rect">
                      <a:avLst/>
                    </a:prstGeom>
                    <a:noFill/>
                    <a:ln>
                      <a:noFill/>
                    </a:ln>
                  </pic:spPr>
                </pic:pic>
              </a:graphicData>
            </a:graphic>
          </wp:inline>
        </w:drawing>
      </w:r>
    </w:p>
    <w:p w14:paraId="5E6A29F0" w14:textId="77777777" w:rsidR="0079687C" w:rsidRPr="00822672" w:rsidRDefault="0079687C" w:rsidP="0079687C">
      <w:pPr>
        <w:spacing w:after="120" w:line="276" w:lineRule="auto"/>
        <w:jc w:val="center"/>
        <w:rPr>
          <w:rFonts w:ascii="Arial" w:eastAsia="Arial" w:hAnsi="Arial" w:cs="Times New Roman"/>
          <w:i/>
          <w:iCs/>
          <w:sz w:val="32"/>
        </w:rPr>
      </w:pPr>
      <w:r w:rsidRPr="00822672">
        <w:rPr>
          <w:rFonts w:ascii="Arial" w:eastAsia="Arial" w:hAnsi="Arial" w:cs="Times New Roman"/>
          <w:i/>
          <w:iCs/>
          <w:sz w:val="32"/>
        </w:rPr>
        <w:t xml:space="preserve">Figure 4B. </w:t>
      </w:r>
      <w:bookmarkStart w:id="89" w:name="_Hlk30520543"/>
      <w:r w:rsidRPr="00822672">
        <w:rPr>
          <w:rFonts w:ascii="Arial" w:eastAsia="Arial" w:hAnsi="Arial" w:cs="Times New Roman"/>
          <w:i/>
          <w:iCs/>
          <w:sz w:val="32"/>
        </w:rPr>
        <w:t>A and B are pedestrians crossing the side road. We propose that these pedestrians would have right of way when crossing a side road with white lines over the crossing.</w:t>
      </w:r>
    </w:p>
    <w:p w14:paraId="29D7D114" w14:textId="77777777" w:rsidR="0079687C" w:rsidRPr="00822672" w:rsidRDefault="0079687C" w:rsidP="0079687C">
      <w:pPr>
        <w:spacing w:after="120" w:line="276" w:lineRule="auto"/>
        <w:jc w:val="center"/>
        <w:rPr>
          <w:rFonts w:ascii="Arial" w:eastAsia="Arial" w:hAnsi="Arial" w:cs="Times New Roman"/>
          <w:i/>
          <w:iCs/>
          <w:sz w:val="32"/>
        </w:rPr>
      </w:pPr>
      <w:r w:rsidRPr="00822672">
        <w:rPr>
          <w:rFonts w:ascii="Arial" w:eastAsia="Arial" w:hAnsi="Arial" w:cs="Times New Roman"/>
          <w:i/>
          <w:iCs/>
          <w:sz w:val="32"/>
        </w:rPr>
        <w:t>The cyclist (labelled as C) would also have right of way over turning traffic but would need to give way to the pedestrians also crossing the road.</w:t>
      </w:r>
    </w:p>
    <w:p w14:paraId="1FB99631" w14:textId="4FB85B96" w:rsidR="0079687C" w:rsidRPr="00706B01" w:rsidRDefault="0079687C" w:rsidP="00706B01">
      <w:pPr>
        <w:spacing w:after="120" w:line="276" w:lineRule="auto"/>
        <w:jc w:val="center"/>
        <w:rPr>
          <w:rFonts w:ascii="Arial" w:eastAsia="Arial" w:hAnsi="Arial" w:cs="Times New Roman"/>
          <w:i/>
          <w:iCs/>
          <w:sz w:val="32"/>
        </w:rPr>
      </w:pPr>
      <w:r w:rsidRPr="00822672">
        <w:rPr>
          <w:rFonts w:ascii="Arial" w:eastAsia="Arial" w:hAnsi="Arial" w:cs="Times New Roman"/>
          <w:i/>
          <w:iCs/>
          <w:sz w:val="32"/>
        </w:rPr>
        <w:t>The cars on the road (labelled D and E) will need to give way to the pedestrians and the cyclist crossing the road if there are white lines across the side road.</w:t>
      </w:r>
      <w:bookmarkEnd w:id="89"/>
    </w:p>
    <w:p w14:paraId="2DC397F7" w14:textId="77777777" w:rsidR="0079687C" w:rsidRDefault="0079687C" w:rsidP="00D42770">
      <w:r w:rsidRPr="0079687C">
        <w:rPr>
          <w:rFonts w:ascii="Arial" w:eastAsia="Arial" w:hAnsi="Arial" w:cs="Times New Roman"/>
          <w:noProof/>
          <w:lang w:eastAsia="en-NZ"/>
        </w:rPr>
        <w:lastRenderedPageBreak/>
        <w:drawing>
          <wp:inline distT="0" distB="0" distL="0" distR="0" wp14:anchorId="6DBDC424" wp14:editId="241A89EC">
            <wp:extent cx="5580380" cy="4468495"/>
            <wp:effectExtent l="0" t="0" r="127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0380" cy="4468495"/>
                    </a:xfrm>
                    <a:prstGeom prst="rect">
                      <a:avLst/>
                    </a:prstGeom>
                    <a:noFill/>
                    <a:ln>
                      <a:noFill/>
                    </a:ln>
                  </pic:spPr>
                </pic:pic>
              </a:graphicData>
            </a:graphic>
          </wp:inline>
        </w:drawing>
      </w:r>
    </w:p>
    <w:p w14:paraId="43A9A11E" w14:textId="77777777" w:rsidR="0079687C" w:rsidRPr="00822672" w:rsidRDefault="0079687C" w:rsidP="0079687C">
      <w:pPr>
        <w:spacing w:after="120" w:line="276" w:lineRule="auto"/>
        <w:jc w:val="center"/>
        <w:rPr>
          <w:rFonts w:ascii="Arial" w:eastAsia="Arial" w:hAnsi="Arial" w:cs="Times New Roman"/>
          <w:i/>
          <w:iCs/>
          <w:sz w:val="32"/>
        </w:rPr>
      </w:pPr>
      <w:r w:rsidRPr="00822672">
        <w:rPr>
          <w:rFonts w:ascii="Arial" w:eastAsia="Arial" w:hAnsi="Arial" w:cs="Times New Roman"/>
          <w:i/>
          <w:iCs/>
          <w:sz w:val="32"/>
        </w:rPr>
        <w:t>Figure 4C. Under the proposal, the Transport Agency will provide guidance to help road controlling authorities install additional treatments in busier or more risk prone side streets. This could include, for example, the addition of a raised platform crossings.</w:t>
      </w:r>
    </w:p>
    <w:p w14:paraId="5D96D330" w14:textId="77777777" w:rsidR="0079687C" w:rsidRPr="00822672" w:rsidRDefault="0079687C" w:rsidP="0079687C">
      <w:pPr>
        <w:spacing w:after="120" w:line="276" w:lineRule="auto"/>
        <w:jc w:val="center"/>
        <w:rPr>
          <w:rFonts w:ascii="Arial" w:eastAsia="Arial" w:hAnsi="Arial" w:cs="Times New Roman"/>
          <w:i/>
          <w:iCs/>
          <w:sz w:val="32"/>
        </w:rPr>
      </w:pPr>
      <w:r w:rsidRPr="00822672">
        <w:rPr>
          <w:rFonts w:ascii="Arial" w:eastAsia="Arial" w:hAnsi="Arial" w:cs="Times New Roman"/>
          <w:i/>
          <w:iCs/>
          <w:sz w:val="32"/>
        </w:rPr>
        <w:t>A and B are pedestrians crossing the side road. We propose that these pedestrians would have right of way when crossing a side road with these additional treatments.</w:t>
      </w:r>
    </w:p>
    <w:p w14:paraId="7E30C9BA" w14:textId="77777777" w:rsidR="0079687C" w:rsidRPr="00822672" w:rsidRDefault="0079687C" w:rsidP="0079687C">
      <w:pPr>
        <w:spacing w:after="120" w:line="276" w:lineRule="auto"/>
        <w:jc w:val="center"/>
        <w:rPr>
          <w:rFonts w:ascii="Arial" w:eastAsia="Arial" w:hAnsi="Arial" w:cs="Times New Roman"/>
          <w:i/>
          <w:iCs/>
          <w:sz w:val="32"/>
        </w:rPr>
      </w:pPr>
      <w:r w:rsidRPr="00822672">
        <w:rPr>
          <w:rFonts w:ascii="Arial" w:eastAsia="Arial" w:hAnsi="Arial" w:cs="Times New Roman"/>
          <w:i/>
          <w:iCs/>
          <w:sz w:val="32"/>
        </w:rPr>
        <w:t>C is a cyclist about to cross the side road. The cyclist has right of way over turning traffic but will need to give way to pedestrians.</w:t>
      </w:r>
    </w:p>
    <w:p w14:paraId="30B7D6FD" w14:textId="77777777" w:rsidR="0079687C" w:rsidRPr="00822672" w:rsidRDefault="0079687C" w:rsidP="0079687C">
      <w:pPr>
        <w:spacing w:after="120" w:line="276" w:lineRule="auto"/>
        <w:jc w:val="center"/>
        <w:rPr>
          <w:rFonts w:ascii="Arial" w:eastAsia="Arial" w:hAnsi="Arial" w:cs="Times New Roman"/>
          <w:i/>
          <w:iCs/>
          <w:sz w:val="32"/>
        </w:rPr>
      </w:pPr>
      <w:r w:rsidRPr="00822672">
        <w:rPr>
          <w:rFonts w:ascii="Arial" w:eastAsia="Arial" w:hAnsi="Arial" w:cs="Times New Roman"/>
          <w:i/>
          <w:iCs/>
          <w:sz w:val="32"/>
        </w:rPr>
        <w:t>D and E are cars which will need to give way to the pedestrians and cyclist crossing the road if there are additional treatments across the side road.</w:t>
      </w:r>
    </w:p>
    <w:p w14:paraId="17BF697A" w14:textId="77777777" w:rsidR="0079687C" w:rsidRDefault="0079687C" w:rsidP="00D42770"/>
    <w:p w14:paraId="253E1E53"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lastRenderedPageBreak/>
        <w:t xml:space="preserve">We’ll provide guidance for road controlling authorities about additional treatments needed in busier areas, such as: </w:t>
      </w:r>
    </w:p>
    <w:p w14:paraId="5B1E280C" w14:textId="77777777" w:rsidR="0079687C" w:rsidRPr="00822672" w:rsidRDefault="0079687C" w:rsidP="00706B01">
      <w:pPr>
        <w:spacing w:after="0" w:line="360" w:lineRule="auto"/>
        <w:rPr>
          <w:rFonts w:ascii="Arial" w:eastAsia="Calibri" w:hAnsi="Arial" w:cs="Arial"/>
          <w:sz w:val="32"/>
        </w:rPr>
      </w:pPr>
    </w:p>
    <w:p w14:paraId="2EF342A8" w14:textId="77777777" w:rsidR="0079687C" w:rsidRPr="00822672" w:rsidRDefault="0079687C" w:rsidP="00706B01">
      <w:pPr>
        <w:numPr>
          <w:ilvl w:val="0"/>
          <w:numId w:val="103"/>
        </w:numPr>
        <w:spacing w:after="0" w:line="360" w:lineRule="auto"/>
        <w:contextualSpacing/>
        <w:rPr>
          <w:rFonts w:ascii="Arial" w:eastAsia="Calibri" w:hAnsi="Arial" w:cs="Arial"/>
          <w:sz w:val="32"/>
        </w:rPr>
      </w:pPr>
      <w:r w:rsidRPr="00822672">
        <w:rPr>
          <w:rFonts w:ascii="Arial" w:eastAsia="Calibri" w:hAnsi="Arial" w:cs="Arial"/>
          <w:sz w:val="32"/>
        </w:rPr>
        <w:t>raised platform crossings</w:t>
      </w:r>
    </w:p>
    <w:p w14:paraId="4550E8E5" w14:textId="77777777" w:rsidR="0079687C" w:rsidRPr="00822672" w:rsidRDefault="0079687C" w:rsidP="00706B01">
      <w:pPr>
        <w:numPr>
          <w:ilvl w:val="0"/>
          <w:numId w:val="103"/>
        </w:numPr>
        <w:spacing w:before="120" w:after="0" w:line="360" w:lineRule="auto"/>
        <w:contextualSpacing/>
        <w:rPr>
          <w:rFonts w:ascii="Arial" w:eastAsia="Calibri" w:hAnsi="Arial" w:cs="Arial"/>
          <w:sz w:val="32"/>
        </w:rPr>
      </w:pPr>
      <w:r w:rsidRPr="00822672">
        <w:rPr>
          <w:rFonts w:ascii="Arial" w:eastAsia="Calibri" w:hAnsi="Arial" w:cs="Arial"/>
          <w:sz w:val="32"/>
        </w:rPr>
        <w:t>markings and signs to indicate that path users have priority.</w:t>
      </w:r>
    </w:p>
    <w:p w14:paraId="4C036611"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t xml:space="preserve">The change will: </w:t>
      </w:r>
    </w:p>
    <w:p w14:paraId="396F81F4" w14:textId="77777777" w:rsidR="0079687C" w:rsidRPr="00822672" w:rsidRDefault="0079687C" w:rsidP="00706B01">
      <w:pPr>
        <w:spacing w:after="0" w:line="360" w:lineRule="auto"/>
        <w:rPr>
          <w:rFonts w:ascii="Arial" w:eastAsia="Calibri" w:hAnsi="Arial" w:cs="Arial"/>
          <w:sz w:val="32"/>
        </w:rPr>
      </w:pPr>
    </w:p>
    <w:p w14:paraId="05D93713" w14:textId="77777777" w:rsidR="0079687C" w:rsidRPr="00822672" w:rsidRDefault="0079687C" w:rsidP="00706B01">
      <w:pPr>
        <w:numPr>
          <w:ilvl w:val="0"/>
          <w:numId w:val="104"/>
        </w:numPr>
        <w:spacing w:after="0" w:line="360" w:lineRule="auto"/>
        <w:contextualSpacing/>
        <w:rPr>
          <w:rFonts w:ascii="Arial" w:eastAsia="Calibri" w:hAnsi="Arial" w:cs="Arial"/>
          <w:sz w:val="32"/>
        </w:rPr>
      </w:pPr>
      <w:r w:rsidRPr="00822672">
        <w:rPr>
          <w:rFonts w:ascii="Arial" w:eastAsia="Calibri" w:hAnsi="Arial" w:cs="Arial"/>
          <w:sz w:val="32"/>
        </w:rPr>
        <w:t>increase the number of places to cross where people on paths have priority</w:t>
      </w:r>
    </w:p>
    <w:p w14:paraId="792287AD" w14:textId="77777777" w:rsidR="0079687C" w:rsidRPr="00822672" w:rsidRDefault="0079687C" w:rsidP="00706B01">
      <w:pPr>
        <w:numPr>
          <w:ilvl w:val="0"/>
          <w:numId w:val="104"/>
        </w:numPr>
        <w:spacing w:before="120" w:after="0" w:line="360" w:lineRule="auto"/>
        <w:contextualSpacing/>
        <w:rPr>
          <w:rFonts w:ascii="Arial" w:eastAsia="Calibri" w:hAnsi="Arial" w:cs="Arial"/>
          <w:sz w:val="32"/>
        </w:rPr>
      </w:pPr>
      <w:r w:rsidRPr="00822672">
        <w:rPr>
          <w:rFonts w:ascii="Arial" w:eastAsia="Calibri" w:hAnsi="Arial" w:cs="Arial"/>
          <w:sz w:val="32"/>
        </w:rPr>
        <w:t>recognise paths as part of the thoroughfare and crossings as a continuation of that thoroughfare</w:t>
      </w:r>
    </w:p>
    <w:p w14:paraId="3CBBE565" w14:textId="77777777" w:rsidR="0079687C" w:rsidRPr="00822672" w:rsidRDefault="0079687C" w:rsidP="00706B01">
      <w:pPr>
        <w:numPr>
          <w:ilvl w:val="0"/>
          <w:numId w:val="104"/>
        </w:numPr>
        <w:spacing w:before="120" w:after="0" w:line="360" w:lineRule="auto"/>
        <w:contextualSpacing/>
        <w:rPr>
          <w:rFonts w:ascii="Arial" w:eastAsia="Calibri" w:hAnsi="Arial" w:cs="Arial"/>
          <w:sz w:val="32"/>
        </w:rPr>
      </w:pPr>
      <w:r w:rsidRPr="00822672">
        <w:rPr>
          <w:rFonts w:ascii="Arial" w:eastAsia="Calibri" w:hAnsi="Arial" w:cs="Arial"/>
          <w:sz w:val="32"/>
        </w:rPr>
        <w:t>reduce delays for path users, who won’t have to wait for turning traffic when crossing at these marked side roads</w:t>
      </w:r>
    </w:p>
    <w:p w14:paraId="0F5C1CC0" w14:textId="77777777" w:rsidR="0079687C" w:rsidRPr="00822672" w:rsidRDefault="0079687C" w:rsidP="00706B01">
      <w:pPr>
        <w:numPr>
          <w:ilvl w:val="0"/>
          <w:numId w:val="104"/>
        </w:numPr>
        <w:spacing w:before="120" w:after="0" w:line="360" w:lineRule="auto"/>
        <w:contextualSpacing/>
        <w:rPr>
          <w:rFonts w:ascii="Arial" w:eastAsia="Calibri" w:hAnsi="Arial" w:cs="Arial"/>
          <w:sz w:val="32"/>
        </w:rPr>
      </w:pPr>
      <w:r w:rsidRPr="00822672">
        <w:rPr>
          <w:rFonts w:ascii="Arial" w:eastAsia="Calibri" w:hAnsi="Arial" w:cs="Arial"/>
          <w:sz w:val="32"/>
        </w:rPr>
        <w:t>make active transport a more attractive option.</w:t>
      </w:r>
    </w:p>
    <w:p w14:paraId="5BC7A90C"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t>Cycles will be able to cross the street at these crossings if they’re travelling on the footpath. They’ll still need to give way to pedestrians, as they do on all other parts of the footpath. This will:</w:t>
      </w:r>
    </w:p>
    <w:p w14:paraId="15AD0D26" w14:textId="77777777" w:rsidR="0079687C" w:rsidRPr="00822672" w:rsidRDefault="0079687C" w:rsidP="00706B01">
      <w:pPr>
        <w:spacing w:after="0" w:line="360" w:lineRule="auto"/>
        <w:rPr>
          <w:rFonts w:ascii="Arial" w:eastAsia="Calibri" w:hAnsi="Arial" w:cs="Arial"/>
          <w:sz w:val="32"/>
        </w:rPr>
      </w:pPr>
    </w:p>
    <w:p w14:paraId="2ADE31D7" w14:textId="77777777" w:rsidR="0079687C" w:rsidRPr="00822672" w:rsidRDefault="0079687C" w:rsidP="00706B01">
      <w:pPr>
        <w:numPr>
          <w:ilvl w:val="0"/>
          <w:numId w:val="105"/>
        </w:numPr>
        <w:spacing w:after="0" w:line="360" w:lineRule="auto"/>
        <w:contextualSpacing/>
        <w:rPr>
          <w:rFonts w:ascii="Arial" w:eastAsia="Calibri" w:hAnsi="Arial" w:cs="Arial"/>
          <w:sz w:val="32"/>
        </w:rPr>
      </w:pPr>
      <w:r w:rsidRPr="00822672">
        <w:rPr>
          <w:rFonts w:ascii="Arial" w:eastAsia="Calibri" w:hAnsi="Arial" w:cs="Arial"/>
          <w:sz w:val="32"/>
        </w:rPr>
        <w:t>accommodate children cycling at slow speeds in places where cycling on the road would put them at risk</w:t>
      </w:r>
    </w:p>
    <w:p w14:paraId="292AC013" w14:textId="77777777" w:rsidR="0079687C" w:rsidRPr="00822672" w:rsidRDefault="0079687C" w:rsidP="00706B01">
      <w:pPr>
        <w:numPr>
          <w:ilvl w:val="0"/>
          <w:numId w:val="105"/>
        </w:numPr>
        <w:spacing w:before="120" w:after="0" w:line="360" w:lineRule="auto"/>
        <w:contextualSpacing/>
        <w:rPr>
          <w:rFonts w:ascii="Arial" w:eastAsia="Calibri" w:hAnsi="Arial" w:cs="Arial"/>
          <w:sz w:val="32"/>
        </w:rPr>
      </w:pPr>
      <w:r w:rsidRPr="00822672">
        <w:rPr>
          <w:rFonts w:ascii="Arial" w:eastAsia="Calibri" w:hAnsi="Arial" w:cs="Arial"/>
          <w:sz w:val="32"/>
        </w:rPr>
        <w:t>keep adult cyclists safe when cycling infrastructure is unavailable.</w:t>
      </w:r>
    </w:p>
    <w:p w14:paraId="681770DE"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lastRenderedPageBreak/>
        <w:t xml:space="preserve">In the long term, we expect turning drivers to take greater care and adopt slower speeds. This will make roads safer for people walking and cycling. </w:t>
      </w:r>
    </w:p>
    <w:p w14:paraId="6651D7ED" w14:textId="77777777" w:rsidR="0079687C" w:rsidRPr="00822672" w:rsidRDefault="0079687C" w:rsidP="00706B01">
      <w:pPr>
        <w:spacing w:after="120" w:line="360" w:lineRule="auto"/>
        <w:rPr>
          <w:rFonts w:ascii="Arial" w:eastAsia="Arial" w:hAnsi="Arial" w:cs="Times New Roman"/>
          <w:sz w:val="32"/>
        </w:rPr>
      </w:pPr>
    </w:p>
    <w:p w14:paraId="6CD592C9" w14:textId="77777777" w:rsidR="0079687C" w:rsidRPr="00822672" w:rsidRDefault="0079687C" w:rsidP="00706B01">
      <w:pPr>
        <w:tabs>
          <w:tab w:val="left" w:pos="7374"/>
        </w:tabs>
        <w:spacing w:before="120" w:after="0" w:line="360" w:lineRule="auto"/>
        <w:rPr>
          <w:rFonts w:ascii="Arial" w:eastAsia="Arial" w:hAnsi="Arial" w:cs="Times New Roman"/>
          <w:i/>
          <w:iCs/>
          <w:color w:val="2575AE"/>
          <w:sz w:val="32"/>
        </w:rPr>
      </w:pPr>
      <w:r w:rsidRPr="00822672">
        <w:rPr>
          <w:rFonts w:ascii="Arial" w:eastAsia="Arial" w:hAnsi="Arial" w:cs="Times New Roman"/>
          <w:i/>
          <w:iCs/>
          <w:color w:val="2575AE"/>
          <w:sz w:val="32"/>
        </w:rPr>
        <w:t>Risks</w:t>
      </w:r>
    </w:p>
    <w:p w14:paraId="586D143E"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t>If either the driver or pedestrian is not paying attention, a conflict could occur between a driver turning off the main road into a side street and pedestrians crossing their path.</w:t>
      </w:r>
    </w:p>
    <w:p w14:paraId="6BAE65AA"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t xml:space="preserve">Potentially, a significant conflict could occur with long-haul trucks with long bonnets. With these trucks, people are hidden from view up to 4.5m away from the front and sides of the truck. Most other long-haul trucks have a 3m blind spot. This means truck drivers may not see people crossing the road – even with traffic control devices in place. This occurs already at pedestrian crossings. Our proposed changes may exacerbate the problem because these crossing points are likely to be located right at the intersection. </w:t>
      </w:r>
    </w:p>
    <w:p w14:paraId="1C7F0E1E"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t>However, road controlling authorities will be able to reduce this risk by deciding:</w:t>
      </w:r>
    </w:p>
    <w:p w14:paraId="514D42FB" w14:textId="77777777" w:rsidR="0079687C" w:rsidRPr="00822672" w:rsidRDefault="0079687C" w:rsidP="00706B01">
      <w:pPr>
        <w:numPr>
          <w:ilvl w:val="0"/>
          <w:numId w:val="85"/>
        </w:numPr>
        <w:spacing w:before="120" w:after="0" w:line="360" w:lineRule="auto"/>
        <w:contextualSpacing/>
        <w:rPr>
          <w:rFonts w:ascii="Arial" w:eastAsia="Calibri" w:hAnsi="Arial" w:cs="Arial"/>
          <w:sz w:val="32"/>
        </w:rPr>
      </w:pPr>
      <w:r w:rsidRPr="00822672">
        <w:rPr>
          <w:rFonts w:ascii="Arial" w:eastAsia="Calibri" w:hAnsi="Arial" w:cs="Arial"/>
          <w:sz w:val="32"/>
        </w:rPr>
        <w:t xml:space="preserve">on which side roads it’s appropriate to prioritise people on the path, and </w:t>
      </w:r>
    </w:p>
    <w:p w14:paraId="1C0F65DC" w14:textId="77777777" w:rsidR="0079687C" w:rsidRPr="00822672" w:rsidRDefault="0079687C" w:rsidP="00706B01">
      <w:pPr>
        <w:numPr>
          <w:ilvl w:val="0"/>
          <w:numId w:val="85"/>
        </w:numPr>
        <w:spacing w:before="120" w:after="0" w:line="360" w:lineRule="auto"/>
        <w:contextualSpacing/>
        <w:rPr>
          <w:rFonts w:ascii="Times New Roman" w:eastAsia="Calibri" w:hAnsi="Times New Roman" w:cs="Times New Roman"/>
          <w:sz w:val="32"/>
        </w:rPr>
      </w:pPr>
      <w:r w:rsidRPr="00822672">
        <w:rPr>
          <w:rFonts w:ascii="Arial" w:eastAsia="Calibri" w:hAnsi="Arial" w:cs="Arial"/>
          <w:sz w:val="32"/>
        </w:rPr>
        <w:t xml:space="preserve">what treatments to use to make that path safer. For example, raised platform crossings could be introduced </w:t>
      </w:r>
      <w:r w:rsidRPr="00822672">
        <w:rPr>
          <w:rFonts w:ascii="Arial" w:eastAsia="Calibri" w:hAnsi="Arial" w:cs="Arial"/>
          <w:sz w:val="32"/>
        </w:rPr>
        <w:lastRenderedPageBreak/>
        <w:t>to encourage vehicles to slow down before turning onto a side road.</w:t>
      </w:r>
    </w:p>
    <w:p w14:paraId="15C37820" w14:textId="77777777" w:rsidR="0079687C" w:rsidRDefault="0079687C" w:rsidP="00D42770"/>
    <w:tbl>
      <w:tblPr>
        <w:tblStyle w:val="TableGrid"/>
        <w:tblW w:w="0" w:type="auto"/>
        <w:tblLook w:val="04A0" w:firstRow="1" w:lastRow="0" w:firstColumn="1" w:lastColumn="0" w:noHBand="0" w:noVBand="1"/>
      </w:tblPr>
      <w:tblGrid>
        <w:gridCol w:w="8778"/>
      </w:tblGrid>
      <w:tr w:rsidR="0079687C" w14:paraId="63370EA6" w14:textId="77777777" w:rsidTr="0079687C">
        <w:tc>
          <w:tcPr>
            <w:tcW w:w="8778" w:type="dxa"/>
            <w:shd w:val="clear" w:color="auto" w:fill="F2F2F2" w:themeFill="background1" w:themeFillShade="F2"/>
          </w:tcPr>
          <w:p w14:paraId="06E416E1" w14:textId="77777777" w:rsidR="0079687C" w:rsidRDefault="0079687C" w:rsidP="00D42770"/>
          <w:p w14:paraId="774E7281" w14:textId="77777777" w:rsidR="0079687C" w:rsidRPr="00822672" w:rsidRDefault="0079687C" w:rsidP="00706B01">
            <w:pPr>
              <w:spacing w:after="120" w:line="276" w:lineRule="auto"/>
              <w:rPr>
                <w:rFonts w:ascii="Arial" w:eastAsia="Arial" w:hAnsi="Arial" w:cs="Arial"/>
                <w:i/>
                <w:sz w:val="32"/>
              </w:rPr>
            </w:pPr>
            <w:r w:rsidRPr="00822672">
              <w:rPr>
                <w:rFonts w:ascii="Arial" w:eastAsia="Arial" w:hAnsi="Arial" w:cs="Arial"/>
                <w:b/>
                <w:sz w:val="32"/>
              </w:rPr>
              <w:t>Rule reference:</w:t>
            </w:r>
            <w:r w:rsidRPr="00822672">
              <w:rPr>
                <w:rFonts w:ascii="Arial" w:eastAsia="Arial" w:hAnsi="Arial" w:cs="Arial"/>
                <w:sz w:val="32"/>
              </w:rPr>
              <w:t xml:space="preserve"> </w:t>
            </w:r>
            <w:r w:rsidRPr="00822672">
              <w:rPr>
                <w:rFonts w:ascii="Arial" w:eastAsia="Arial" w:hAnsi="Arial" w:cs="Arial"/>
                <w:i/>
                <w:sz w:val="32"/>
              </w:rPr>
              <w:t>Clauses in proposed Land Transport (Road User) Amendment Rule (No 2) 2020. Clause 4.2 (Giving way where path crosses a roadway).</w:t>
            </w:r>
          </w:p>
          <w:p w14:paraId="178BA49E" w14:textId="77777777" w:rsidR="0079687C" w:rsidRDefault="0079687C" w:rsidP="00D42770"/>
        </w:tc>
      </w:tr>
    </w:tbl>
    <w:p w14:paraId="5239DA8F" w14:textId="77777777" w:rsidR="0079687C" w:rsidRDefault="0079687C" w:rsidP="00D42770"/>
    <w:tbl>
      <w:tblPr>
        <w:tblStyle w:val="TableGrid"/>
        <w:tblW w:w="0" w:type="auto"/>
        <w:tblLook w:val="04A0" w:firstRow="1" w:lastRow="0" w:firstColumn="1" w:lastColumn="0" w:noHBand="0" w:noVBand="1"/>
      </w:tblPr>
      <w:tblGrid>
        <w:gridCol w:w="8778"/>
      </w:tblGrid>
      <w:tr w:rsidR="0079687C" w14:paraId="43DADD05" w14:textId="77777777" w:rsidTr="0079687C">
        <w:tc>
          <w:tcPr>
            <w:tcW w:w="8778" w:type="dxa"/>
          </w:tcPr>
          <w:p w14:paraId="10827B24" w14:textId="77777777" w:rsidR="0079687C" w:rsidRPr="00822672" w:rsidRDefault="0079687C" w:rsidP="00822672">
            <w:pPr>
              <w:rPr>
                <w:sz w:val="28"/>
              </w:rPr>
            </w:pPr>
          </w:p>
          <w:p w14:paraId="78BAC9B9" w14:textId="75DA5CFB" w:rsidR="0079687C" w:rsidRDefault="0079687C" w:rsidP="00822672">
            <w:pPr>
              <w:spacing w:after="120"/>
              <w:rPr>
                <w:rFonts w:ascii="Arial" w:eastAsia="Arial" w:hAnsi="Arial" w:cs="Arial"/>
                <w:b/>
                <w:sz w:val="28"/>
              </w:rPr>
            </w:pPr>
            <w:r w:rsidRPr="00822672">
              <w:rPr>
                <w:rFonts w:ascii="Arial" w:eastAsia="Arial" w:hAnsi="Arial" w:cs="Arial"/>
                <w:b/>
                <w:sz w:val="28"/>
              </w:rPr>
              <w:t>Proposal 6D: Give priority to footpath, shared path and cycle path users over turning traffic where the necessary traffic control devices are installed – Questions for your submission:</w:t>
            </w:r>
          </w:p>
          <w:p w14:paraId="552E044A" w14:textId="77777777" w:rsidR="00706B01" w:rsidRPr="00822672" w:rsidRDefault="00706B01" w:rsidP="00822672">
            <w:pPr>
              <w:spacing w:after="120"/>
              <w:rPr>
                <w:rFonts w:ascii="Arial" w:eastAsia="Arial" w:hAnsi="Arial" w:cs="Arial"/>
                <w:b/>
                <w:sz w:val="28"/>
              </w:rPr>
            </w:pPr>
          </w:p>
          <w:p w14:paraId="30D9C082" w14:textId="77777777" w:rsidR="0079687C" w:rsidRPr="00C87D0C" w:rsidRDefault="0079687C" w:rsidP="00822672">
            <w:pPr>
              <w:numPr>
                <w:ilvl w:val="0"/>
                <w:numId w:val="106"/>
              </w:numPr>
              <w:spacing w:after="120"/>
              <w:contextualSpacing/>
              <w:rPr>
                <w:rFonts w:ascii="Arial" w:eastAsia="Arial" w:hAnsi="Arial" w:cs="Arial"/>
                <w:sz w:val="32"/>
              </w:rPr>
            </w:pPr>
            <w:r w:rsidRPr="00C87D0C">
              <w:rPr>
                <w:rFonts w:ascii="Arial" w:eastAsia="Arial" w:hAnsi="Arial" w:cs="Arial"/>
                <w:sz w:val="32"/>
              </w:rPr>
              <w:t>Do you agree that turning traffic should give way to path users crossing a side road with the proposed markings? Why/why not?</w:t>
            </w:r>
          </w:p>
          <w:p w14:paraId="2CBB1046" w14:textId="77777777" w:rsidR="0079687C" w:rsidRPr="00C87D0C" w:rsidRDefault="0079687C" w:rsidP="00822672">
            <w:pPr>
              <w:spacing w:after="120"/>
              <w:ind w:left="720"/>
              <w:contextualSpacing/>
              <w:rPr>
                <w:rFonts w:ascii="Arial" w:eastAsia="Arial" w:hAnsi="Arial" w:cs="Arial"/>
                <w:sz w:val="32"/>
              </w:rPr>
            </w:pPr>
          </w:p>
          <w:p w14:paraId="1F6C0720" w14:textId="77777777" w:rsidR="0079687C" w:rsidRPr="00C87D0C" w:rsidRDefault="0079687C" w:rsidP="00822672">
            <w:pPr>
              <w:numPr>
                <w:ilvl w:val="0"/>
                <w:numId w:val="106"/>
              </w:numPr>
              <w:spacing w:after="120"/>
              <w:contextualSpacing/>
              <w:rPr>
                <w:rFonts w:ascii="Arial" w:eastAsia="Arial" w:hAnsi="Arial" w:cs="Arial"/>
                <w:sz w:val="32"/>
              </w:rPr>
            </w:pPr>
            <w:r w:rsidRPr="00C87D0C">
              <w:rPr>
                <w:rFonts w:ascii="Arial" w:eastAsia="Arial" w:hAnsi="Arial" w:cs="Arial"/>
                <w:sz w:val="32"/>
              </w:rPr>
              <w:t>Do you think that the proposed minimum markings are appropriate?</w:t>
            </w:r>
          </w:p>
          <w:p w14:paraId="0E5A2B39" w14:textId="77777777" w:rsidR="0079687C" w:rsidRPr="00C87D0C" w:rsidRDefault="0079687C" w:rsidP="00822672">
            <w:pPr>
              <w:spacing w:after="120"/>
              <w:ind w:left="720"/>
              <w:contextualSpacing/>
              <w:rPr>
                <w:rFonts w:ascii="Arial" w:eastAsia="Arial" w:hAnsi="Arial" w:cs="Arial"/>
                <w:sz w:val="32"/>
              </w:rPr>
            </w:pPr>
          </w:p>
          <w:p w14:paraId="3438DFF5" w14:textId="5D755109" w:rsidR="0079687C" w:rsidRPr="00C87D0C" w:rsidRDefault="0079687C" w:rsidP="00706B01">
            <w:pPr>
              <w:pStyle w:val="ListParagraph"/>
              <w:numPr>
                <w:ilvl w:val="0"/>
                <w:numId w:val="106"/>
              </w:numPr>
              <w:spacing w:after="120"/>
              <w:rPr>
                <w:rFonts w:ascii="Arial" w:eastAsia="Arial" w:hAnsi="Arial" w:cs="Arial"/>
                <w:sz w:val="32"/>
              </w:rPr>
            </w:pPr>
            <w:r w:rsidRPr="00C87D0C">
              <w:rPr>
                <w:rFonts w:ascii="Arial" w:eastAsia="Arial" w:hAnsi="Arial" w:cs="Arial"/>
                <w:sz w:val="32"/>
              </w:rPr>
              <w:t>We are proposing future guidance for additional treatments. Is there any guidance that you would like to see or recommend?</w:t>
            </w:r>
          </w:p>
          <w:p w14:paraId="04F480F7" w14:textId="77777777" w:rsidR="0079687C" w:rsidRDefault="0079687C" w:rsidP="00D42770"/>
          <w:p w14:paraId="330437BB" w14:textId="77777777" w:rsidR="0079687C" w:rsidRDefault="0079687C" w:rsidP="00D42770"/>
        </w:tc>
      </w:tr>
    </w:tbl>
    <w:p w14:paraId="3E5DEBB9" w14:textId="77777777" w:rsidR="0079687C" w:rsidRDefault="0079687C" w:rsidP="00D42770"/>
    <w:p w14:paraId="26FE5909" w14:textId="6602DEA2" w:rsidR="0079687C" w:rsidRDefault="0079687C" w:rsidP="00D42770"/>
    <w:p w14:paraId="1723E8A3" w14:textId="57A06B63" w:rsidR="00706B01" w:rsidRDefault="00706B01" w:rsidP="00D42770"/>
    <w:p w14:paraId="40449B51" w14:textId="29A7477D" w:rsidR="00706B01" w:rsidRDefault="00706B01" w:rsidP="00D42770"/>
    <w:p w14:paraId="116E4581" w14:textId="23DB4477" w:rsidR="00706B01" w:rsidRDefault="00706B01" w:rsidP="00D42770"/>
    <w:p w14:paraId="2DDE4C38" w14:textId="0AD5AD1D" w:rsidR="00706B01" w:rsidRDefault="00706B01" w:rsidP="00D42770"/>
    <w:p w14:paraId="425ED6ED" w14:textId="77777777" w:rsidR="00706B01" w:rsidRDefault="00706B01" w:rsidP="00D42770"/>
    <w:p w14:paraId="06AA6D5D" w14:textId="77777777" w:rsidR="0079687C" w:rsidRPr="00706B01" w:rsidRDefault="0079687C" w:rsidP="00B26CBC">
      <w:pPr>
        <w:pStyle w:val="Heading2"/>
        <w:spacing w:line="240" w:lineRule="auto"/>
        <w:rPr>
          <w:sz w:val="36"/>
          <w:szCs w:val="32"/>
        </w:rPr>
      </w:pPr>
      <w:bookmarkStart w:id="90" w:name="_Toc34666343"/>
      <w:r w:rsidRPr="00706B01">
        <w:rPr>
          <w:sz w:val="36"/>
          <w:szCs w:val="32"/>
        </w:rPr>
        <w:lastRenderedPageBreak/>
        <w:t>Proposal 7: Mandate a minimum overtaking gap for motor vehicles passing cycles, transport devices, horses, pedestrians and people using mobility devices on the road</w:t>
      </w:r>
      <w:bookmarkEnd w:id="90"/>
    </w:p>
    <w:p w14:paraId="53323A03" w14:textId="77777777" w:rsidR="0079687C" w:rsidRPr="00822672" w:rsidRDefault="0079687C" w:rsidP="00706B01">
      <w:pPr>
        <w:spacing w:before="120" w:after="0" w:line="360" w:lineRule="auto"/>
        <w:rPr>
          <w:rFonts w:ascii="Arial" w:eastAsia="Arial" w:hAnsi="Arial" w:cs="Times New Roman"/>
          <w:b/>
          <w:i/>
          <w:iCs/>
          <w:color w:val="2575AE"/>
          <w:sz w:val="32"/>
          <w:szCs w:val="32"/>
        </w:rPr>
      </w:pPr>
      <w:r w:rsidRPr="00822672">
        <w:rPr>
          <w:rFonts w:ascii="Arial" w:eastAsia="Arial" w:hAnsi="Arial" w:cs="Times New Roman"/>
          <w:b/>
          <w:i/>
          <w:iCs/>
          <w:color w:val="2575AE"/>
          <w:sz w:val="32"/>
          <w:szCs w:val="32"/>
        </w:rPr>
        <w:t>Current state</w:t>
      </w:r>
    </w:p>
    <w:p w14:paraId="48E86BE4" w14:textId="77777777" w:rsidR="0079687C" w:rsidRPr="00822672" w:rsidRDefault="0079687C"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Currently, we have only broad guidelines and rules for how motor vehicles should safely overtake cycles, transport devices, horses, mobility devices and pedestrians on the road. Passing these types of users too closely increases the risk of serious injury or death if there’s a crash.</w:t>
      </w:r>
    </w:p>
    <w:p w14:paraId="177FEBC3" w14:textId="77777777" w:rsidR="0079687C" w:rsidRPr="00822672" w:rsidRDefault="0079687C"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Existing offences and penalties for careless driving causing injury may be used to prosecute a driver following a serious incident involving a close pass. However, there’s nothing in law that sets a minimum overtaking gap for passing them. </w:t>
      </w:r>
    </w:p>
    <w:p w14:paraId="21845AD4" w14:textId="77777777" w:rsidR="0079687C" w:rsidRPr="00822672" w:rsidRDefault="0079687C"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The existing Road User Rule states that drivers can only pass other road users when it’s safe to do so. Likewise, the Official New Zealand Road Code recommends that drivers should: </w:t>
      </w:r>
    </w:p>
    <w:p w14:paraId="6D9D3953" w14:textId="77777777" w:rsidR="0079687C" w:rsidRPr="00822672" w:rsidRDefault="0079687C" w:rsidP="00706B01">
      <w:pPr>
        <w:spacing w:after="0" w:line="360" w:lineRule="auto"/>
        <w:rPr>
          <w:rFonts w:ascii="Arial" w:eastAsia="Calibri" w:hAnsi="Arial" w:cs="Arial"/>
          <w:sz w:val="32"/>
          <w:szCs w:val="32"/>
        </w:rPr>
      </w:pPr>
    </w:p>
    <w:p w14:paraId="43AD1BD7" w14:textId="77777777" w:rsidR="0079687C" w:rsidRPr="00822672" w:rsidRDefault="0079687C" w:rsidP="00706B01">
      <w:pPr>
        <w:numPr>
          <w:ilvl w:val="0"/>
          <w:numId w:val="108"/>
        </w:numPr>
        <w:spacing w:after="0" w:line="360" w:lineRule="auto"/>
        <w:contextualSpacing/>
        <w:rPr>
          <w:rFonts w:ascii="Arial" w:eastAsia="Calibri" w:hAnsi="Arial" w:cs="Arial"/>
          <w:sz w:val="32"/>
          <w:szCs w:val="32"/>
        </w:rPr>
      </w:pPr>
      <w:r w:rsidRPr="00822672">
        <w:rPr>
          <w:rFonts w:ascii="Arial" w:eastAsia="Calibri" w:hAnsi="Arial" w:cs="Arial"/>
          <w:sz w:val="32"/>
          <w:szCs w:val="32"/>
        </w:rPr>
        <w:t xml:space="preserve">allow for a space of at least 1.5m when passing a cyclist, and </w:t>
      </w:r>
    </w:p>
    <w:p w14:paraId="6311D627" w14:textId="3F8A77B9" w:rsidR="0079687C" w:rsidRDefault="0079687C" w:rsidP="00706B01">
      <w:pPr>
        <w:numPr>
          <w:ilvl w:val="0"/>
          <w:numId w:val="108"/>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slow down, pass carefully, and give plenty of room when passing a horse.</w:t>
      </w:r>
    </w:p>
    <w:p w14:paraId="3E1FCA13" w14:textId="77777777" w:rsidR="00706B01" w:rsidRPr="00822672" w:rsidRDefault="00706B01" w:rsidP="00706B01">
      <w:pPr>
        <w:spacing w:before="120" w:after="0" w:line="360" w:lineRule="auto"/>
        <w:contextualSpacing/>
        <w:rPr>
          <w:rFonts w:ascii="Arial" w:eastAsia="Calibri" w:hAnsi="Arial" w:cs="Arial"/>
          <w:sz w:val="32"/>
          <w:szCs w:val="32"/>
        </w:rPr>
      </w:pPr>
    </w:p>
    <w:p w14:paraId="3E518836" w14:textId="77777777" w:rsidR="00AD76F4" w:rsidRPr="00822672" w:rsidRDefault="0079687C" w:rsidP="00706B01">
      <w:pPr>
        <w:spacing w:before="120" w:after="0" w:line="360" w:lineRule="auto"/>
        <w:rPr>
          <w:rFonts w:ascii="Arial" w:eastAsia="Calibri" w:hAnsi="Arial" w:cs="Times New Roman"/>
          <w:sz w:val="32"/>
          <w:szCs w:val="32"/>
        </w:rPr>
      </w:pPr>
      <w:r w:rsidRPr="00822672">
        <w:rPr>
          <w:rFonts w:ascii="Arial" w:eastAsia="Calibri" w:hAnsi="Arial" w:cs="Times New Roman"/>
          <w:sz w:val="32"/>
          <w:szCs w:val="32"/>
        </w:rPr>
        <w:lastRenderedPageBreak/>
        <w:t xml:space="preserve">Unfortunately, this doesn’t prevent drivers from passing too closely. Between 2008 and 2018, vehicles overtaking cycles contributed to: </w:t>
      </w:r>
    </w:p>
    <w:p w14:paraId="58E344A0" w14:textId="77777777" w:rsidR="00630C32" w:rsidRPr="00822672" w:rsidRDefault="00630C32" w:rsidP="00706B01">
      <w:pPr>
        <w:spacing w:before="120" w:after="0" w:line="360" w:lineRule="auto"/>
        <w:rPr>
          <w:rFonts w:ascii="Arial" w:eastAsia="Calibri" w:hAnsi="Arial" w:cs="Times New Roman"/>
          <w:sz w:val="32"/>
          <w:szCs w:val="32"/>
        </w:rPr>
      </w:pPr>
    </w:p>
    <w:p w14:paraId="21CC9321" w14:textId="77777777" w:rsidR="0079687C" w:rsidRPr="00822672" w:rsidRDefault="0079687C" w:rsidP="00706B01">
      <w:pPr>
        <w:numPr>
          <w:ilvl w:val="0"/>
          <w:numId w:val="110"/>
        </w:numPr>
        <w:spacing w:before="120" w:after="0" w:line="360" w:lineRule="auto"/>
        <w:contextualSpacing/>
        <w:rPr>
          <w:rFonts w:ascii="Arial" w:eastAsia="Calibri" w:hAnsi="Arial" w:cs="Times New Roman"/>
          <w:sz w:val="32"/>
          <w:szCs w:val="32"/>
        </w:rPr>
      </w:pPr>
      <w:r w:rsidRPr="00822672">
        <w:rPr>
          <w:rFonts w:ascii="Arial" w:eastAsia="Calibri" w:hAnsi="Arial" w:cs="Times New Roman"/>
          <w:sz w:val="32"/>
          <w:szCs w:val="32"/>
        </w:rPr>
        <w:t xml:space="preserve">174 cyclist crashes resulting in serious injury, and </w:t>
      </w:r>
    </w:p>
    <w:p w14:paraId="40352D22" w14:textId="77777777" w:rsidR="0079687C" w:rsidRPr="00822672" w:rsidRDefault="0079687C" w:rsidP="00706B01">
      <w:pPr>
        <w:numPr>
          <w:ilvl w:val="0"/>
          <w:numId w:val="110"/>
        </w:numPr>
        <w:spacing w:after="0" w:line="360" w:lineRule="auto"/>
        <w:contextualSpacing/>
        <w:rPr>
          <w:rFonts w:ascii="Arial" w:eastAsia="Calibri" w:hAnsi="Arial" w:cs="Times New Roman"/>
          <w:sz w:val="32"/>
          <w:szCs w:val="32"/>
        </w:rPr>
      </w:pPr>
      <w:r w:rsidRPr="00822672">
        <w:rPr>
          <w:rFonts w:ascii="Arial" w:eastAsia="Calibri" w:hAnsi="Arial" w:cs="Times New Roman"/>
          <w:sz w:val="32"/>
          <w:szCs w:val="32"/>
        </w:rPr>
        <w:t>20 percent of fatal cyclist crashes in New Zealand.</w:t>
      </w:r>
      <w:r w:rsidRPr="00822672">
        <w:rPr>
          <w:rFonts w:ascii="Arial" w:eastAsia="Arial" w:hAnsi="Arial" w:cs="Times New Roman"/>
          <w:sz w:val="32"/>
          <w:szCs w:val="32"/>
          <w:vertAlign w:val="superscript"/>
        </w:rPr>
        <w:footnoteReference w:id="29"/>
      </w:r>
      <w:r w:rsidRPr="00822672">
        <w:rPr>
          <w:rFonts w:ascii="Arial" w:eastAsia="Calibri" w:hAnsi="Arial" w:cs="Times New Roman"/>
          <w:sz w:val="32"/>
          <w:szCs w:val="32"/>
        </w:rPr>
        <w:t xml:space="preserve"> </w:t>
      </w:r>
    </w:p>
    <w:p w14:paraId="53114A84" w14:textId="77777777" w:rsidR="00630C32" w:rsidRPr="00822672" w:rsidRDefault="00630C32" w:rsidP="00706B01">
      <w:pPr>
        <w:spacing w:before="120" w:after="0" w:line="360" w:lineRule="auto"/>
        <w:rPr>
          <w:rFonts w:ascii="Arial" w:eastAsia="Calibri" w:hAnsi="Arial" w:cs="Times New Roman"/>
          <w:sz w:val="32"/>
          <w:szCs w:val="32"/>
        </w:rPr>
      </w:pPr>
    </w:p>
    <w:p w14:paraId="596489A3" w14:textId="77777777" w:rsidR="0079687C" w:rsidRPr="00822672" w:rsidRDefault="0079687C" w:rsidP="00706B01">
      <w:pPr>
        <w:spacing w:before="120" w:after="0" w:line="360" w:lineRule="auto"/>
        <w:rPr>
          <w:rFonts w:ascii="Arial" w:eastAsia="Calibri" w:hAnsi="Arial" w:cs="Times New Roman"/>
          <w:sz w:val="32"/>
          <w:szCs w:val="32"/>
        </w:rPr>
      </w:pPr>
      <w:r w:rsidRPr="00822672">
        <w:rPr>
          <w:rFonts w:ascii="Arial" w:eastAsia="Calibri" w:hAnsi="Arial" w:cs="Times New Roman"/>
          <w:sz w:val="32"/>
          <w:szCs w:val="32"/>
        </w:rPr>
        <w:t>Vehicles overtaking pedestrians too closely contributed to 13 crashes, and only three of those crashes were non-injury crashes.</w:t>
      </w:r>
      <w:r w:rsidRPr="00822672">
        <w:rPr>
          <w:rFonts w:ascii="Arial" w:eastAsia="Calibri" w:hAnsi="Arial" w:cs="Times New Roman"/>
          <w:sz w:val="32"/>
          <w:szCs w:val="32"/>
          <w:vertAlign w:val="superscript"/>
        </w:rPr>
        <w:footnoteReference w:id="30"/>
      </w:r>
      <w:r w:rsidRPr="00822672">
        <w:rPr>
          <w:rFonts w:ascii="Arial" w:eastAsia="Calibri" w:hAnsi="Arial" w:cs="Times New Roman"/>
          <w:sz w:val="32"/>
          <w:szCs w:val="32"/>
        </w:rPr>
        <w:t xml:space="preserve">. </w:t>
      </w:r>
    </w:p>
    <w:p w14:paraId="01010A56" w14:textId="77777777" w:rsidR="0079687C" w:rsidRPr="00822672" w:rsidRDefault="0079687C" w:rsidP="00706B01">
      <w:pPr>
        <w:spacing w:before="120" w:after="0" w:line="360" w:lineRule="auto"/>
        <w:rPr>
          <w:rFonts w:ascii="Arial" w:eastAsia="Calibri" w:hAnsi="Arial" w:cs="Arial"/>
          <w:sz w:val="32"/>
          <w:szCs w:val="32"/>
        </w:rPr>
      </w:pPr>
      <w:r w:rsidRPr="00822672">
        <w:rPr>
          <w:rFonts w:ascii="Arial" w:eastAsia="Calibri" w:hAnsi="Arial" w:cs="Times New Roman"/>
          <w:sz w:val="32"/>
          <w:szCs w:val="32"/>
        </w:rPr>
        <w:t xml:space="preserve">Incidents between horse riders and vehicles passing too closely are also common. </w:t>
      </w:r>
    </w:p>
    <w:p w14:paraId="1FF629BC" w14:textId="77777777" w:rsidR="0079687C" w:rsidRPr="00822672" w:rsidRDefault="0079687C" w:rsidP="00706B01">
      <w:pPr>
        <w:spacing w:before="120" w:after="0" w:line="360" w:lineRule="auto"/>
        <w:rPr>
          <w:rFonts w:ascii="Arial" w:eastAsia="Calibri" w:hAnsi="Arial" w:cs="Arial"/>
          <w:sz w:val="32"/>
          <w:szCs w:val="32"/>
        </w:rPr>
      </w:pPr>
      <w:r w:rsidRPr="00822672">
        <w:rPr>
          <w:rFonts w:ascii="Arial" w:eastAsia="Calibri" w:hAnsi="Arial" w:cs="Times New Roman"/>
          <w:sz w:val="32"/>
          <w:szCs w:val="32"/>
        </w:rPr>
        <w:t>Research in New Zealand shows that the perceived risk of cycling on the road is one of the biggest reasons people don’t take up cycling</w:t>
      </w:r>
      <w:r w:rsidRPr="00822672">
        <w:rPr>
          <w:rFonts w:ascii="Arial" w:eastAsia="Calibri" w:hAnsi="Arial" w:cs="Times New Roman"/>
          <w:sz w:val="32"/>
          <w:szCs w:val="32"/>
          <w:vertAlign w:val="superscript"/>
        </w:rPr>
        <w:footnoteReference w:id="31"/>
      </w:r>
      <w:r w:rsidRPr="00822672">
        <w:rPr>
          <w:rFonts w:ascii="Arial" w:eastAsia="Calibri" w:hAnsi="Arial" w:cs="Times New Roman"/>
          <w:sz w:val="32"/>
          <w:szCs w:val="32"/>
        </w:rPr>
        <w:t>. It’s challenging to change this perception because there are limited enforceable rules related to safe passing.</w:t>
      </w:r>
    </w:p>
    <w:p w14:paraId="2C65C3F0" w14:textId="77777777" w:rsidR="00706B01" w:rsidRDefault="00706B01" w:rsidP="00706B01">
      <w:pPr>
        <w:spacing w:before="120" w:after="0" w:line="360" w:lineRule="auto"/>
        <w:rPr>
          <w:rFonts w:ascii="Arial" w:eastAsia="Arial" w:hAnsi="Arial" w:cs="Times New Roman"/>
          <w:b/>
          <w:i/>
          <w:iCs/>
          <w:color w:val="2575AE"/>
          <w:sz w:val="32"/>
          <w:szCs w:val="32"/>
        </w:rPr>
      </w:pPr>
    </w:p>
    <w:p w14:paraId="41ABD662" w14:textId="1ADD0717" w:rsidR="0079687C" w:rsidRPr="00822672" w:rsidRDefault="0079687C" w:rsidP="00706B01">
      <w:pPr>
        <w:spacing w:before="120" w:after="0" w:line="360" w:lineRule="auto"/>
        <w:rPr>
          <w:rFonts w:ascii="Arial" w:eastAsia="Arial" w:hAnsi="Arial" w:cs="Times New Roman"/>
          <w:b/>
          <w:i/>
          <w:iCs/>
          <w:color w:val="2575AE"/>
          <w:sz w:val="32"/>
          <w:szCs w:val="32"/>
        </w:rPr>
      </w:pPr>
      <w:r w:rsidRPr="00822672">
        <w:rPr>
          <w:rFonts w:ascii="Arial" w:eastAsia="Arial" w:hAnsi="Arial" w:cs="Times New Roman"/>
          <w:b/>
          <w:i/>
          <w:iCs/>
          <w:color w:val="2575AE"/>
          <w:sz w:val="32"/>
          <w:szCs w:val="32"/>
        </w:rPr>
        <w:lastRenderedPageBreak/>
        <w:t>Proposed change</w:t>
      </w:r>
    </w:p>
    <w:p w14:paraId="784C3EB5" w14:textId="77777777" w:rsidR="0079687C" w:rsidRPr="00822672" w:rsidRDefault="0079687C"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Our proposed change will ensure drivers of motor vehicles pass at a safe distance when overtaking cycles, transport devices, horses, and pedestrians and people using mobility devices on the road.</w:t>
      </w:r>
    </w:p>
    <w:p w14:paraId="200EAAD4" w14:textId="77777777" w:rsidR="0079687C" w:rsidRPr="00822672" w:rsidRDefault="0079687C"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The minimum overtaking gap will be</w:t>
      </w:r>
      <w:r w:rsidRPr="00822672">
        <w:rPr>
          <w:rFonts w:ascii="Arial" w:eastAsia="Calibri" w:hAnsi="Arial" w:cs="Times New Roman"/>
          <w:sz w:val="32"/>
          <w:szCs w:val="32"/>
        </w:rPr>
        <w:t xml:space="preserve"> a lateral</w:t>
      </w:r>
      <w:r w:rsidRPr="00822672">
        <w:rPr>
          <w:rFonts w:ascii="Arial" w:eastAsia="Calibri" w:hAnsi="Arial" w:cs="Times New Roman"/>
          <w:sz w:val="32"/>
          <w:szCs w:val="32"/>
          <w:vertAlign w:val="superscript"/>
        </w:rPr>
        <w:footnoteReference w:id="32"/>
      </w:r>
      <w:r w:rsidRPr="00822672">
        <w:rPr>
          <w:rFonts w:ascii="Arial" w:eastAsia="Calibri" w:hAnsi="Arial" w:cs="Times New Roman"/>
          <w:sz w:val="32"/>
          <w:szCs w:val="32"/>
        </w:rPr>
        <w:t xml:space="preserve"> distance of</w:t>
      </w:r>
      <w:r w:rsidRPr="00822672">
        <w:rPr>
          <w:rFonts w:ascii="Arial" w:eastAsia="Calibri" w:hAnsi="Arial" w:cs="Arial"/>
          <w:sz w:val="32"/>
          <w:szCs w:val="32"/>
        </w:rPr>
        <w:t>:</w:t>
      </w:r>
    </w:p>
    <w:p w14:paraId="6DBC5144" w14:textId="77777777" w:rsidR="0079687C" w:rsidRPr="00822672" w:rsidRDefault="0079687C" w:rsidP="00706B01">
      <w:pPr>
        <w:spacing w:after="0" w:line="360" w:lineRule="auto"/>
        <w:rPr>
          <w:rFonts w:ascii="Arial" w:eastAsia="Calibri" w:hAnsi="Arial" w:cs="Arial"/>
          <w:sz w:val="32"/>
          <w:szCs w:val="32"/>
        </w:rPr>
      </w:pPr>
    </w:p>
    <w:p w14:paraId="6C869E21" w14:textId="77777777" w:rsidR="0079687C" w:rsidRPr="00822672" w:rsidRDefault="0079687C" w:rsidP="00706B01">
      <w:pPr>
        <w:numPr>
          <w:ilvl w:val="0"/>
          <w:numId w:val="107"/>
        </w:numPr>
        <w:spacing w:before="120" w:after="0" w:line="360" w:lineRule="auto"/>
        <w:contextualSpacing/>
        <w:rPr>
          <w:rFonts w:ascii="Arial" w:eastAsia="Calibri" w:hAnsi="Arial" w:cs="Times New Roman"/>
          <w:sz w:val="32"/>
          <w:szCs w:val="32"/>
        </w:rPr>
      </w:pPr>
      <w:r w:rsidRPr="00822672">
        <w:rPr>
          <w:rFonts w:ascii="Arial" w:eastAsia="Calibri" w:hAnsi="Arial" w:cs="Times New Roman"/>
          <w:sz w:val="32"/>
          <w:szCs w:val="32"/>
        </w:rPr>
        <w:t xml:space="preserve">1m when the posted speed limit is 60km/h or less </w:t>
      </w:r>
    </w:p>
    <w:p w14:paraId="036D3EB8" w14:textId="77777777" w:rsidR="0079687C" w:rsidRPr="00822672" w:rsidRDefault="0079687C" w:rsidP="00706B01">
      <w:pPr>
        <w:numPr>
          <w:ilvl w:val="0"/>
          <w:numId w:val="107"/>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1.5m when the posted speed limit is over 60km/h.</w:t>
      </w:r>
    </w:p>
    <w:p w14:paraId="110BCD86" w14:textId="77777777" w:rsidR="0079687C" w:rsidRPr="00822672" w:rsidRDefault="0079687C"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The minimum overtaking gap (figure 5A) will apply if:</w:t>
      </w:r>
    </w:p>
    <w:p w14:paraId="0CD83565" w14:textId="77777777" w:rsidR="0079687C" w:rsidRPr="00822672" w:rsidRDefault="0079687C" w:rsidP="00706B01">
      <w:pPr>
        <w:spacing w:after="0" w:line="360" w:lineRule="auto"/>
        <w:rPr>
          <w:rFonts w:ascii="Arial" w:eastAsia="Calibri" w:hAnsi="Arial" w:cs="Arial"/>
          <w:sz w:val="32"/>
          <w:szCs w:val="32"/>
        </w:rPr>
      </w:pPr>
    </w:p>
    <w:p w14:paraId="5D852181" w14:textId="77777777" w:rsidR="0079687C" w:rsidRPr="00822672" w:rsidRDefault="0079687C" w:rsidP="00706B01">
      <w:pPr>
        <w:numPr>
          <w:ilvl w:val="0"/>
          <w:numId w:val="109"/>
        </w:numPr>
        <w:spacing w:after="0" w:line="360" w:lineRule="auto"/>
        <w:contextualSpacing/>
        <w:rPr>
          <w:rFonts w:ascii="Arial" w:eastAsia="Calibri" w:hAnsi="Arial" w:cs="Arial"/>
          <w:sz w:val="32"/>
          <w:szCs w:val="32"/>
        </w:rPr>
      </w:pPr>
      <w:r w:rsidRPr="00822672">
        <w:rPr>
          <w:rFonts w:ascii="Arial" w:eastAsia="Calibri" w:hAnsi="Arial" w:cs="Arial"/>
          <w:sz w:val="32"/>
          <w:szCs w:val="32"/>
        </w:rPr>
        <w:t xml:space="preserve">a vehicle is in the same lane as the cyclist, transport device, horse rider, mobility device or pedestrian. </w:t>
      </w:r>
    </w:p>
    <w:p w14:paraId="57634C72" w14:textId="77777777" w:rsidR="0079687C" w:rsidRPr="00822672" w:rsidRDefault="0079687C" w:rsidP="00706B01">
      <w:pPr>
        <w:numPr>
          <w:ilvl w:val="0"/>
          <w:numId w:val="109"/>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a vehicle in a left lane is passing a user who’s walking or riding in a road shoulder.</w:t>
      </w:r>
    </w:p>
    <w:p w14:paraId="1778918D" w14:textId="77777777" w:rsidR="0079687C" w:rsidRPr="00822672" w:rsidRDefault="0079687C"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If a cyclist or pedestrian is in a cycle lane or footpath next to the road way, drivers must maintain a safe and considerate distance, but the minimum overtaking gap won’t apply.</w:t>
      </w:r>
      <w:bookmarkStart w:id="91" w:name="_Hlk14692374"/>
      <w:r w:rsidRPr="00822672">
        <w:rPr>
          <w:rFonts w:ascii="Arial" w:eastAsia="Calibri" w:hAnsi="Arial" w:cs="Arial"/>
          <w:sz w:val="32"/>
          <w:szCs w:val="32"/>
        </w:rPr>
        <w:t xml:space="preserve"> </w:t>
      </w:r>
    </w:p>
    <w:p w14:paraId="0774836D" w14:textId="77777777" w:rsidR="0079687C" w:rsidRPr="0079687C" w:rsidRDefault="0079687C" w:rsidP="0079687C">
      <w:pPr>
        <w:spacing w:before="120" w:after="0" w:line="240" w:lineRule="exact"/>
        <w:rPr>
          <w:rFonts w:ascii="Arial" w:eastAsia="Calibri" w:hAnsi="Arial" w:cs="Arial"/>
        </w:rPr>
      </w:pPr>
    </w:p>
    <w:bookmarkEnd w:id="91"/>
    <w:p w14:paraId="1BE29EBA" w14:textId="77777777" w:rsidR="0079687C" w:rsidRDefault="0079687C" w:rsidP="007968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79687C" w14:paraId="06F49053" w14:textId="77777777" w:rsidTr="0079687C">
        <w:trPr>
          <w:trHeight w:val="3419"/>
        </w:trPr>
        <w:tc>
          <w:tcPr>
            <w:tcW w:w="4389" w:type="dxa"/>
          </w:tcPr>
          <w:p w14:paraId="5FF00CE7" w14:textId="77777777" w:rsidR="0079687C" w:rsidRDefault="0079687C" w:rsidP="0079687C">
            <w:r w:rsidRPr="0079687C">
              <w:rPr>
                <w:rFonts w:ascii="Arial" w:eastAsia="Calibri" w:hAnsi="Arial" w:cs="Arial"/>
                <w:noProof/>
                <w:lang w:eastAsia="en-NZ"/>
              </w:rPr>
              <w:lastRenderedPageBreak/>
              <w:drawing>
                <wp:inline distT="0" distB="0" distL="0" distR="0" wp14:anchorId="2929EB7E" wp14:editId="483C028F">
                  <wp:extent cx="2445385" cy="2730912"/>
                  <wp:effectExtent l="19050" t="19050" r="12065" b="12700"/>
                  <wp:docPr id="317" name="Picture 51" descr="A car passes a cyclist at a distance of 1m. Underneath, the text reads &quot;Up to &amp; incl. 60km/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51" descr="A car passes a cyclist at a distance of 1m. Underneath, the text reads &quot;Up to &amp; incl. 60km/h&quot;"/>
                          <pic:cNvPicPr>
                            <a:picLocks noChangeAspect="1" noChangeArrowheads="1"/>
                          </pic:cNvPicPr>
                        </pic:nvPicPr>
                        <pic:blipFill rotWithShape="1">
                          <a:blip r:embed="rId55">
                            <a:extLst>
                              <a:ext uri="{28A0092B-C50C-407E-A947-70E740481C1C}">
                                <a14:useLocalDpi xmlns:a14="http://schemas.microsoft.com/office/drawing/2010/main" val="0"/>
                              </a:ext>
                            </a:extLst>
                          </a:blip>
                          <a:srcRect t="693"/>
                          <a:stretch/>
                        </pic:blipFill>
                        <pic:spPr bwMode="auto">
                          <a:xfrm>
                            <a:off x="0" y="0"/>
                            <a:ext cx="2445583" cy="2731133"/>
                          </a:xfrm>
                          <a:prstGeom prst="rect">
                            <a:avLst/>
                          </a:prstGeom>
                          <a:noFill/>
                          <a:ln w="12700" cap="flat" cmpd="sng" algn="ctr">
                            <a:solidFill>
                              <a:sysClr val="windowText" lastClr="000000">
                                <a:lumMod val="0"/>
                                <a:lumOff val="0"/>
                              </a:sysClr>
                            </a:solidFill>
                            <a:prstDash val="solid"/>
                            <a:miter lim="800000"/>
                            <a:headEnd type="none" w="med" len="med"/>
                            <a:tailEnd type="none" w="med" len="me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xmlns:arto="http://schemas.microsoft.com/office/word/2006/arto"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4389" w:type="dxa"/>
          </w:tcPr>
          <w:p w14:paraId="172BD0C3" w14:textId="77777777" w:rsidR="0079687C" w:rsidRDefault="0079687C" w:rsidP="0079687C">
            <w:r w:rsidRPr="0079687C">
              <w:rPr>
                <w:rFonts w:ascii="Arial" w:eastAsia="Calibri" w:hAnsi="Arial" w:cs="Arial"/>
                <w:noProof/>
                <w:lang w:eastAsia="en-NZ"/>
              </w:rPr>
              <w:drawing>
                <wp:inline distT="0" distB="0" distL="0" distR="0" wp14:anchorId="413B1439" wp14:editId="1283943E">
                  <wp:extent cx="2374900" cy="2730500"/>
                  <wp:effectExtent l="19050" t="19050" r="25400" b="12700"/>
                  <wp:docPr id="318" name="Picture 52" descr="A car passes a cyclist at a distance of 1.5m. Underneath, the text reads &quot;Over 60km/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52" descr="A car passes a cyclist at a distance of 1.5m. Underneath, the text reads &quot;Over 60km/h&quot;"/>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376551" cy="2732398"/>
                          </a:xfrm>
                          <a:prstGeom prst="rect">
                            <a:avLst/>
                          </a:prstGeom>
                          <a:noFill/>
                          <a:ln w="12700">
                            <a:solidFill>
                              <a:sysClr val="windowText" lastClr="000000">
                                <a:lumMod val="0"/>
                                <a:lumOff val="0"/>
                              </a:sysClr>
                            </a:solidFill>
                            <a:miter lim="800000"/>
                            <a:headEnd/>
                            <a:tailEnd/>
                          </a:ln>
                          <a:effectLst/>
                        </pic:spPr>
                      </pic:pic>
                    </a:graphicData>
                  </a:graphic>
                </wp:inline>
              </w:drawing>
            </w:r>
          </w:p>
        </w:tc>
      </w:tr>
      <w:tr w:rsidR="0079687C" w14:paraId="2D6D9752" w14:textId="77777777" w:rsidTr="0079687C">
        <w:trPr>
          <w:trHeight w:val="759"/>
        </w:trPr>
        <w:tc>
          <w:tcPr>
            <w:tcW w:w="8778" w:type="dxa"/>
            <w:gridSpan w:val="2"/>
          </w:tcPr>
          <w:p w14:paraId="67C4F2D8" w14:textId="35481F3B" w:rsidR="00822672" w:rsidRDefault="0079687C" w:rsidP="00706B01">
            <w:pPr>
              <w:widowControl w:val="0"/>
              <w:spacing w:before="240" w:after="120" w:line="276" w:lineRule="auto"/>
              <w:jc w:val="center"/>
              <w:rPr>
                <w:rFonts w:ascii="Arial" w:eastAsia="Arial" w:hAnsi="Arial" w:cs="Times New Roman"/>
                <w:bCs/>
                <w:i/>
                <w:iCs/>
                <w:sz w:val="32"/>
              </w:rPr>
            </w:pPr>
            <w:r w:rsidRPr="00822672">
              <w:rPr>
                <w:rFonts w:ascii="Arial" w:eastAsia="Arial" w:hAnsi="Arial" w:cs="Times New Roman"/>
                <w:bCs/>
                <w:i/>
                <w:iCs/>
                <w:sz w:val="32"/>
              </w:rPr>
              <w:t>Figure 5A: The minimum overtaking gap for motor vehicles passing cycles, transport devices, horses, pedestrians and people using mobility devices will be 1m when the speed limit is 60km/h or less, or 1.5m when the speed limit is above 60km/h. Drivers must be safe and considerate when driving past road users in different lanes (such as cycle lanes).</w:t>
            </w:r>
          </w:p>
          <w:p w14:paraId="2AE2FB78" w14:textId="77777777" w:rsidR="00706B01" w:rsidRPr="00706B01" w:rsidRDefault="00706B01" w:rsidP="00706B01">
            <w:pPr>
              <w:widowControl w:val="0"/>
              <w:spacing w:before="240" w:after="120" w:line="276" w:lineRule="auto"/>
              <w:jc w:val="center"/>
              <w:rPr>
                <w:rFonts w:ascii="Arial" w:eastAsia="Arial" w:hAnsi="Arial" w:cs="Times New Roman"/>
                <w:bCs/>
                <w:i/>
                <w:iCs/>
                <w:sz w:val="32"/>
              </w:rPr>
            </w:pPr>
          </w:p>
          <w:p w14:paraId="22F91625" w14:textId="77777777" w:rsidR="00822672" w:rsidRDefault="00822672" w:rsidP="0079687C">
            <w:pPr>
              <w:rPr>
                <w:rFonts w:ascii="Arial" w:eastAsia="Calibri" w:hAnsi="Arial" w:cs="Arial"/>
                <w:noProof/>
                <w:lang w:eastAsia="en-NZ"/>
              </w:rPr>
            </w:pPr>
          </w:p>
          <w:p w14:paraId="24716648" w14:textId="09A53BF0" w:rsidR="00822672" w:rsidRPr="0079687C" w:rsidRDefault="00822672" w:rsidP="0079687C">
            <w:pPr>
              <w:rPr>
                <w:rFonts w:ascii="Arial" w:eastAsia="Calibri" w:hAnsi="Arial" w:cs="Arial"/>
                <w:noProof/>
                <w:lang w:eastAsia="en-NZ"/>
              </w:rPr>
            </w:pPr>
          </w:p>
        </w:tc>
      </w:tr>
    </w:tbl>
    <w:p w14:paraId="60530359"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t>A mandatory minimum overtaking gap will:</w:t>
      </w:r>
    </w:p>
    <w:p w14:paraId="6BB45003" w14:textId="77777777" w:rsidR="0079687C" w:rsidRPr="00822672" w:rsidRDefault="0079687C" w:rsidP="00706B01">
      <w:pPr>
        <w:spacing w:after="0" w:line="360" w:lineRule="auto"/>
        <w:rPr>
          <w:rFonts w:ascii="Arial" w:eastAsia="Calibri" w:hAnsi="Arial" w:cs="Arial"/>
          <w:sz w:val="32"/>
        </w:rPr>
      </w:pPr>
    </w:p>
    <w:p w14:paraId="7F6E6564" w14:textId="77777777" w:rsidR="0079687C" w:rsidRPr="00822672" w:rsidRDefault="0079687C" w:rsidP="00706B01">
      <w:pPr>
        <w:pStyle w:val="ListParagraph"/>
        <w:numPr>
          <w:ilvl w:val="0"/>
          <w:numId w:val="155"/>
        </w:numPr>
        <w:spacing w:after="200" w:line="360" w:lineRule="auto"/>
        <w:rPr>
          <w:rFonts w:ascii="Times New Roman" w:eastAsia="Arial" w:hAnsi="Times New Roman" w:cs="Arial"/>
          <w:sz w:val="36"/>
        </w:rPr>
      </w:pPr>
      <w:r w:rsidRPr="00822672">
        <w:rPr>
          <w:rFonts w:ascii="Arial" w:eastAsia="Arial" w:hAnsi="Arial" w:cs="Arial"/>
          <w:sz w:val="32"/>
        </w:rPr>
        <w:t>set a clear expectation about what a safe minimum passing distance is</w:t>
      </w:r>
    </w:p>
    <w:p w14:paraId="4934B985" w14:textId="77777777" w:rsidR="0079687C" w:rsidRPr="00822672" w:rsidRDefault="0079687C" w:rsidP="00706B01">
      <w:pPr>
        <w:pStyle w:val="ListParagraph"/>
        <w:numPr>
          <w:ilvl w:val="0"/>
          <w:numId w:val="155"/>
        </w:numPr>
        <w:spacing w:after="200" w:line="360" w:lineRule="auto"/>
        <w:rPr>
          <w:rFonts w:ascii="Arial" w:eastAsia="Arial" w:hAnsi="Arial" w:cs="Arial"/>
          <w:sz w:val="32"/>
        </w:rPr>
      </w:pPr>
      <w:r w:rsidRPr="00822672">
        <w:rPr>
          <w:rFonts w:ascii="Arial" w:eastAsia="Arial" w:hAnsi="Arial" w:cs="Arial"/>
          <w:sz w:val="32"/>
        </w:rPr>
        <w:t>raise awareness of this practice</w:t>
      </w:r>
    </w:p>
    <w:p w14:paraId="06BDF777" w14:textId="77777777" w:rsidR="0079687C" w:rsidRPr="00822672" w:rsidRDefault="0079687C" w:rsidP="00706B01">
      <w:pPr>
        <w:pStyle w:val="ListParagraph"/>
        <w:numPr>
          <w:ilvl w:val="0"/>
          <w:numId w:val="155"/>
        </w:numPr>
        <w:spacing w:after="200" w:line="360" w:lineRule="auto"/>
        <w:rPr>
          <w:rFonts w:ascii="Arial" w:eastAsia="Arial" w:hAnsi="Arial" w:cs="Times New Roman"/>
          <w:sz w:val="32"/>
        </w:rPr>
      </w:pPr>
      <w:r w:rsidRPr="00822672">
        <w:rPr>
          <w:rFonts w:ascii="Arial" w:eastAsia="Calibri" w:hAnsi="Arial" w:cs="Times New Roman"/>
          <w:sz w:val="32"/>
        </w:rPr>
        <w:t xml:space="preserve">respond to recommendations from the 2014 Cycling Safety Panel report </w:t>
      </w:r>
      <w:r w:rsidRPr="00822672">
        <w:rPr>
          <w:rFonts w:ascii="Arial" w:eastAsia="Calibri" w:hAnsi="Arial" w:cs="Times New Roman"/>
          <w:i/>
          <w:iCs/>
          <w:sz w:val="32"/>
        </w:rPr>
        <w:t xml:space="preserve">Safer journeys for people who </w:t>
      </w:r>
      <w:r w:rsidRPr="00822672">
        <w:rPr>
          <w:rFonts w:ascii="Arial" w:eastAsia="Calibri" w:hAnsi="Arial" w:cs="Times New Roman"/>
          <w:i/>
          <w:iCs/>
          <w:sz w:val="32"/>
        </w:rPr>
        <w:lastRenderedPageBreak/>
        <w:t>cycle</w:t>
      </w:r>
      <w:r w:rsidRPr="00822672">
        <w:rPr>
          <w:i/>
          <w:iCs/>
          <w:sz w:val="32"/>
          <w:vertAlign w:val="superscript"/>
        </w:rPr>
        <w:footnoteReference w:id="33"/>
      </w:r>
      <w:r w:rsidRPr="00822672">
        <w:rPr>
          <w:rFonts w:ascii="Arial" w:eastAsia="Calibri" w:hAnsi="Arial" w:cs="Times New Roman"/>
          <w:sz w:val="32"/>
        </w:rPr>
        <w:t>, which calls for a minimum overtaking gap to be trialled</w:t>
      </w:r>
    </w:p>
    <w:p w14:paraId="40CB4308" w14:textId="77777777" w:rsidR="0079687C" w:rsidRPr="00822672" w:rsidRDefault="0079687C" w:rsidP="00706B01">
      <w:pPr>
        <w:pStyle w:val="ListParagraph"/>
        <w:numPr>
          <w:ilvl w:val="0"/>
          <w:numId w:val="155"/>
        </w:numPr>
        <w:spacing w:after="200" w:line="360" w:lineRule="auto"/>
        <w:rPr>
          <w:rFonts w:ascii="Times New Roman" w:eastAsia="Arial" w:hAnsi="Times New Roman" w:cs="Arial"/>
          <w:sz w:val="36"/>
        </w:rPr>
      </w:pPr>
      <w:r w:rsidRPr="00822672">
        <w:rPr>
          <w:rFonts w:ascii="Arial" w:eastAsia="Calibri" w:hAnsi="Arial" w:cs="Arial"/>
          <w:sz w:val="32"/>
        </w:rPr>
        <w:t>clarify the current legal situation around incidents with overtaking motor vehicles and provide an explicit offence for passing too closely.</w:t>
      </w:r>
    </w:p>
    <w:p w14:paraId="50D76997" w14:textId="60D5E6AF" w:rsidR="0079687C" w:rsidRDefault="0079687C" w:rsidP="00706B01">
      <w:pPr>
        <w:spacing w:before="120" w:after="0" w:line="360" w:lineRule="auto"/>
        <w:rPr>
          <w:rFonts w:ascii="Arial" w:eastAsia="Calibri" w:hAnsi="Arial" w:cs="Arial"/>
          <w:sz w:val="32"/>
        </w:rPr>
      </w:pPr>
      <w:r w:rsidRPr="00822672">
        <w:rPr>
          <w:rFonts w:ascii="Arial" w:eastAsia="Calibri" w:hAnsi="Arial" w:cs="Arial"/>
          <w:sz w:val="32"/>
        </w:rPr>
        <w:t>We’ll implement this change alongside an information and education campaign. We expect this change to make cycles, transport devices, mobility devices, horses and pedestrians feel safer using the road.</w:t>
      </w:r>
    </w:p>
    <w:p w14:paraId="08FFBB58" w14:textId="77777777" w:rsidR="00706B01" w:rsidRPr="00822672" w:rsidRDefault="00706B01" w:rsidP="00706B01">
      <w:pPr>
        <w:spacing w:before="120" w:after="0" w:line="360" w:lineRule="auto"/>
        <w:rPr>
          <w:rFonts w:ascii="Arial" w:eastAsia="Calibri" w:hAnsi="Arial" w:cs="Arial"/>
          <w:sz w:val="32"/>
        </w:rPr>
      </w:pPr>
    </w:p>
    <w:p w14:paraId="72FA9DF8" w14:textId="77777777" w:rsidR="0079687C" w:rsidRPr="00822672" w:rsidRDefault="0079687C" w:rsidP="00706B01">
      <w:pPr>
        <w:spacing w:before="120" w:after="0" w:line="360" w:lineRule="auto"/>
        <w:rPr>
          <w:rFonts w:ascii="Arial" w:eastAsia="Arial" w:hAnsi="Arial" w:cs="Times New Roman"/>
          <w:i/>
          <w:iCs/>
          <w:color w:val="2575AE"/>
          <w:sz w:val="32"/>
        </w:rPr>
      </w:pPr>
      <w:r w:rsidRPr="00822672">
        <w:rPr>
          <w:rFonts w:ascii="Arial" w:eastAsia="Arial" w:hAnsi="Arial" w:cs="Times New Roman"/>
          <w:i/>
          <w:iCs/>
          <w:color w:val="2575AE"/>
          <w:sz w:val="32"/>
        </w:rPr>
        <w:t>Minimum overtaking gap and horses</w:t>
      </w:r>
    </w:p>
    <w:p w14:paraId="138B2450"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t xml:space="preserve">The minimum overtaking gap will apply to vehicles overtaking horses on the road. This means there will be an offence for passing a horse too closely. </w:t>
      </w:r>
    </w:p>
    <w:p w14:paraId="5BFCD638"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t xml:space="preserve">However, the change won’t replace existing guidance from the official road code. Vehicles passing horses must still: </w:t>
      </w:r>
    </w:p>
    <w:p w14:paraId="0DB3154A" w14:textId="77777777" w:rsidR="0079687C" w:rsidRPr="00822672" w:rsidRDefault="0079687C" w:rsidP="00706B01">
      <w:pPr>
        <w:spacing w:after="0" w:line="360" w:lineRule="auto"/>
        <w:rPr>
          <w:rFonts w:ascii="Arial" w:eastAsia="Calibri" w:hAnsi="Arial" w:cs="Arial"/>
          <w:sz w:val="32"/>
        </w:rPr>
      </w:pPr>
    </w:p>
    <w:p w14:paraId="2A445D6C" w14:textId="77777777" w:rsidR="0079687C" w:rsidRPr="00822672" w:rsidRDefault="0079687C" w:rsidP="00706B01">
      <w:pPr>
        <w:pStyle w:val="ListParagraph"/>
        <w:numPr>
          <w:ilvl w:val="0"/>
          <w:numId w:val="112"/>
        </w:numPr>
        <w:spacing w:after="200" w:line="360" w:lineRule="auto"/>
        <w:rPr>
          <w:rFonts w:ascii="Times New Roman" w:eastAsia="Arial" w:hAnsi="Times New Roman" w:cs="Arial"/>
          <w:sz w:val="36"/>
        </w:rPr>
      </w:pPr>
      <w:r w:rsidRPr="00822672">
        <w:rPr>
          <w:rFonts w:ascii="Arial" w:eastAsia="Arial" w:hAnsi="Arial" w:cs="Arial"/>
          <w:sz w:val="32"/>
        </w:rPr>
        <w:t>slow down,</w:t>
      </w:r>
    </w:p>
    <w:p w14:paraId="1BC0D227" w14:textId="77777777" w:rsidR="0079687C" w:rsidRPr="00822672" w:rsidRDefault="0079687C" w:rsidP="00706B01">
      <w:pPr>
        <w:pStyle w:val="ListParagraph"/>
        <w:numPr>
          <w:ilvl w:val="0"/>
          <w:numId w:val="112"/>
        </w:numPr>
        <w:spacing w:after="200" w:line="360" w:lineRule="auto"/>
        <w:rPr>
          <w:rFonts w:ascii="Times New Roman" w:eastAsia="Arial" w:hAnsi="Times New Roman" w:cs="Arial"/>
          <w:sz w:val="36"/>
        </w:rPr>
      </w:pPr>
      <w:r w:rsidRPr="00822672">
        <w:rPr>
          <w:rFonts w:ascii="Arial" w:eastAsia="Arial" w:hAnsi="Arial" w:cs="Arial"/>
          <w:sz w:val="32"/>
        </w:rPr>
        <w:t>pass carefully, and</w:t>
      </w:r>
    </w:p>
    <w:p w14:paraId="4F4AD472" w14:textId="77777777" w:rsidR="0079687C" w:rsidRPr="00822672" w:rsidRDefault="0079687C" w:rsidP="00706B01">
      <w:pPr>
        <w:pStyle w:val="ListParagraph"/>
        <w:numPr>
          <w:ilvl w:val="0"/>
          <w:numId w:val="112"/>
        </w:numPr>
        <w:spacing w:after="200" w:line="360" w:lineRule="auto"/>
        <w:rPr>
          <w:rFonts w:ascii="Times New Roman" w:eastAsia="Arial" w:hAnsi="Times New Roman" w:cs="Arial"/>
          <w:sz w:val="36"/>
        </w:rPr>
      </w:pPr>
      <w:r w:rsidRPr="00822672">
        <w:rPr>
          <w:rFonts w:ascii="Arial" w:eastAsia="Arial" w:hAnsi="Arial" w:cs="Arial"/>
          <w:sz w:val="32"/>
        </w:rPr>
        <w:t xml:space="preserve">give the horse and rider plenty of room. </w:t>
      </w:r>
    </w:p>
    <w:p w14:paraId="04C4EEB0" w14:textId="77777777" w:rsidR="0079687C" w:rsidRPr="00822672" w:rsidRDefault="0079687C" w:rsidP="00706B01">
      <w:pPr>
        <w:spacing w:before="120" w:after="0" w:line="360" w:lineRule="auto"/>
        <w:rPr>
          <w:rFonts w:ascii="Arial" w:eastAsia="Calibri" w:hAnsi="Arial" w:cs="Arial"/>
          <w:sz w:val="32"/>
        </w:rPr>
      </w:pPr>
      <w:r w:rsidRPr="00822672">
        <w:rPr>
          <w:rFonts w:ascii="Arial" w:eastAsia="Calibri" w:hAnsi="Arial" w:cs="Arial"/>
          <w:sz w:val="32"/>
        </w:rPr>
        <w:lastRenderedPageBreak/>
        <w:t>Under our proposed change, drivers will ideally need to overtake horse riders with a gap larger than either 1m or 1.5m depending on the road’s speed limit.</w:t>
      </w:r>
    </w:p>
    <w:p w14:paraId="12057E2D" w14:textId="77777777" w:rsidR="00A74148" w:rsidRPr="00822672" w:rsidRDefault="00A74148" w:rsidP="00706B01">
      <w:pPr>
        <w:spacing w:before="120" w:after="0" w:line="360" w:lineRule="auto"/>
        <w:rPr>
          <w:rFonts w:ascii="Arial" w:eastAsia="Calibri" w:hAnsi="Arial" w:cs="Arial"/>
          <w:sz w:val="32"/>
        </w:rPr>
      </w:pPr>
    </w:p>
    <w:p w14:paraId="77C64C93" w14:textId="77777777" w:rsidR="0079687C" w:rsidRPr="00822672" w:rsidRDefault="0079687C" w:rsidP="00706B01">
      <w:pPr>
        <w:spacing w:before="120" w:after="0" w:line="360" w:lineRule="auto"/>
        <w:rPr>
          <w:rFonts w:ascii="Arial" w:eastAsia="Arial" w:hAnsi="Arial" w:cs="Times New Roman"/>
          <w:i/>
          <w:iCs/>
          <w:color w:val="2575AE"/>
          <w:sz w:val="32"/>
        </w:rPr>
      </w:pPr>
      <w:r w:rsidRPr="00822672">
        <w:rPr>
          <w:rFonts w:ascii="Arial" w:eastAsia="Arial" w:hAnsi="Arial" w:cs="Times New Roman"/>
          <w:i/>
          <w:iCs/>
          <w:color w:val="2575AE"/>
          <w:sz w:val="32"/>
        </w:rPr>
        <w:t>Minimum overtaking gap and solid yellow centrelines</w:t>
      </w:r>
    </w:p>
    <w:p w14:paraId="0D74A781" w14:textId="77777777" w:rsidR="0079687C" w:rsidRPr="00822672" w:rsidRDefault="0079687C" w:rsidP="00706B01">
      <w:pPr>
        <w:spacing w:before="120" w:after="0" w:line="360" w:lineRule="auto"/>
        <w:rPr>
          <w:rFonts w:ascii="Arial" w:eastAsia="Calibri" w:hAnsi="Arial" w:cs="Arial"/>
          <w:sz w:val="40"/>
        </w:rPr>
      </w:pPr>
      <w:r w:rsidRPr="00822672">
        <w:rPr>
          <w:rFonts w:ascii="Arial" w:eastAsia="Calibri" w:hAnsi="Arial" w:cs="Arial"/>
          <w:sz w:val="32"/>
        </w:rPr>
        <w:t xml:space="preserve">Drivers can legally cross a solid yellow centreline (or a flush median) in order to give the minimum overtaking gap when passing. Drivers must not pass other motor vehicles where a solid yellow ‘no passing’ line is installed. Drivers must still only pass when they can do so </w:t>
      </w:r>
      <w:bookmarkStart w:id="92" w:name="_Hlk14859893"/>
      <w:r w:rsidRPr="00822672">
        <w:rPr>
          <w:rFonts w:ascii="Arial" w:eastAsia="Calibri" w:hAnsi="Arial" w:cs="Arial"/>
          <w:sz w:val="32"/>
        </w:rPr>
        <w:t>safely and with due consideration for other people using the road.</w:t>
      </w:r>
      <w:bookmarkEnd w:id="92"/>
      <w:r w:rsidRPr="00822672">
        <w:rPr>
          <w:rFonts w:ascii="Arial" w:eastAsia="Calibri" w:hAnsi="Arial" w:cs="Arial"/>
          <w:sz w:val="40"/>
        </w:rPr>
        <w:t xml:space="preserve"> </w:t>
      </w:r>
    </w:p>
    <w:p w14:paraId="4F4ABC54" w14:textId="77777777" w:rsidR="0079687C" w:rsidRPr="00822672" w:rsidRDefault="0079687C" w:rsidP="00706B01">
      <w:pPr>
        <w:spacing w:before="120" w:after="0" w:line="360" w:lineRule="auto"/>
        <w:rPr>
          <w:rFonts w:ascii="Arial" w:eastAsia="Calibri" w:hAnsi="Arial" w:cs="Arial"/>
          <w:i/>
          <w:iCs/>
          <w:color w:val="2575AE"/>
          <w:sz w:val="32"/>
        </w:rPr>
      </w:pPr>
      <w:r w:rsidRPr="00822672">
        <w:rPr>
          <w:rFonts w:ascii="Arial" w:eastAsia="Calibri" w:hAnsi="Arial" w:cs="Arial"/>
          <w:i/>
          <w:iCs/>
          <w:color w:val="2575AE"/>
          <w:sz w:val="32"/>
        </w:rPr>
        <w:t>Our proposed change won’t apply to</w:t>
      </w:r>
    </w:p>
    <w:p w14:paraId="0127D2C3" w14:textId="77777777" w:rsidR="0079687C" w:rsidRPr="00822672" w:rsidRDefault="0079687C" w:rsidP="00706B01">
      <w:pPr>
        <w:spacing w:after="0" w:line="360" w:lineRule="auto"/>
        <w:rPr>
          <w:rFonts w:ascii="Arial" w:eastAsia="Calibri" w:hAnsi="Arial" w:cs="Arial"/>
          <w:iCs/>
          <w:sz w:val="32"/>
        </w:rPr>
      </w:pPr>
    </w:p>
    <w:p w14:paraId="6FCD3A0F" w14:textId="77777777" w:rsidR="0079687C" w:rsidRPr="00822672" w:rsidRDefault="0079687C" w:rsidP="00706B01">
      <w:pPr>
        <w:numPr>
          <w:ilvl w:val="0"/>
          <w:numId w:val="111"/>
        </w:numPr>
        <w:spacing w:before="120" w:after="0" w:line="360" w:lineRule="auto"/>
        <w:contextualSpacing/>
        <w:rPr>
          <w:rFonts w:ascii="Arial" w:eastAsia="Calibri" w:hAnsi="Arial" w:cs="Arial"/>
          <w:sz w:val="32"/>
        </w:rPr>
      </w:pPr>
      <w:r w:rsidRPr="00822672">
        <w:rPr>
          <w:rFonts w:ascii="Arial" w:eastAsia="Calibri" w:hAnsi="Arial" w:cs="Arial"/>
          <w:sz w:val="32"/>
        </w:rPr>
        <w:t>motor vehicles overtaking other motor vehicles. For example, if a driver is moving into the lane of oncoming traffic to pass another motor vehicle, they need to make this movement safely and with due consideration for other people using the road. They don’t need to maintain a minimum overtaking gap.</w:t>
      </w:r>
    </w:p>
    <w:p w14:paraId="2F394CA2" w14:textId="77777777" w:rsidR="0079687C" w:rsidRPr="00822672" w:rsidRDefault="0079687C" w:rsidP="00706B01">
      <w:pPr>
        <w:numPr>
          <w:ilvl w:val="0"/>
          <w:numId w:val="111"/>
        </w:numPr>
        <w:spacing w:before="120" w:after="0" w:line="360" w:lineRule="auto"/>
        <w:contextualSpacing/>
        <w:rPr>
          <w:rFonts w:ascii="Arial" w:eastAsia="Calibri" w:hAnsi="Arial" w:cs="Arial"/>
          <w:sz w:val="32"/>
        </w:rPr>
      </w:pPr>
      <w:r w:rsidRPr="00822672">
        <w:rPr>
          <w:rFonts w:ascii="Arial" w:eastAsia="Calibri" w:hAnsi="Arial" w:cs="Arial"/>
          <w:sz w:val="32"/>
        </w:rPr>
        <w:t>cycles and transport devices overtaking other road users. For example, if an e-bike overtakes a pushbike, the overtaking rider must overtake safely and with due consideration of other users on the road. They’re not required to maintain a minimum overtaking gap.</w:t>
      </w:r>
      <w:r w:rsidRPr="00822672">
        <w:rPr>
          <w:rFonts w:ascii="Times New Roman" w:eastAsia="Calibri" w:hAnsi="Times New Roman" w:cs="Times New Roman"/>
          <w:sz w:val="32"/>
        </w:rPr>
        <w:t xml:space="preserve"> </w:t>
      </w:r>
    </w:p>
    <w:p w14:paraId="443DB98B" w14:textId="77777777" w:rsidR="0079687C" w:rsidRDefault="0079687C" w:rsidP="0079687C"/>
    <w:tbl>
      <w:tblPr>
        <w:tblStyle w:val="TableGrid"/>
        <w:tblW w:w="0" w:type="auto"/>
        <w:tblLook w:val="04A0" w:firstRow="1" w:lastRow="0" w:firstColumn="1" w:lastColumn="0" w:noHBand="0" w:noVBand="1"/>
      </w:tblPr>
      <w:tblGrid>
        <w:gridCol w:w="8778"/>
      </w:tblGrid>
      <w:tr w:rsidR="0079687C" w14:paraId="1DE33CB5" w14:textId="77777777" w:rsidTr="0079687C">
        <w:tc>
          <w:tcPr>
            <w:tcW w:w="8778" w:type="dxa"/>
            <w:shd w:val="clear" w:color="auto" w:fill="F2F2F2" w:themeFill="background1" w:themeFillShade="F2"/>
          </w:tcPr>
          <w:p w14:paraId="0F03E968" w14:textId="77777777" w:rsidR="0079687C" w:rsidRPr="00822672" w:rsidRDefault="0079687C" w:rsidP="00822672">
            <w:pPr>
              <w:rPr>
                <w:sz w:val="32"/>
              </w:rPr>
            </w:pPr>
          </w:p>
          <w:p w14:paraId="241E0171" w14:textId="77777777" w:rsidR="0079687C" w:rsidRPr="00822672" w:rsidRDefault="0079687C" w:rsidP="00706B01">
            <w:pPr>
              <w:spacing w:after="120" w:line="360" w:lineRule="auto"/>
              <w:rPr>
                <w:rFonts w:ascii="Arial" w:eastAsia="Arial" w:hAnsi="Arial" w:cs="Arial"/>
                <w:sz w:val="32"/>
              </w:rPr>
            </w:pPr>
            <w:r w:rsidRPr="00822672">
              <w:rPr>
                <w:rFonts w:ascii="Arial" w:eastAsia="Arial" w:hAnsi="Arial" w:cs="Arial"/>
                <w:b/>
                <w:sz w:val="32"/>
              </w:rPr>
              <w:t>Rule reference:</w:t>
            </w:r>
            <w:r w:rsidRPr="00822672">
              <w:rPr>
                <w:rFonts w:ascii="Arial" w:eastAsia="Arial" w:hAnsi="Arial" w:cs="Arial"/>
                <w:sz w:val="32"/>
              </w:rPr>
              <w:t xml:space="preserve"> </w:t>
            </w:r>
            <w:r w:rsidRPr="00822672">
              <w:rPr>
                <w:rFonts w:ascii="Arial" w:eastAsia="Arial" w:hAnsi="Arial" w:cs="Arial"/>
                <w:i/>
                <w:iCs/>
                <w:sz w:val="32"/>
              </w:rPr>
              <w:t>Clauses in the proposed Land Transport (Road User) Amendment Rule (No 2) 2020: Clause 2.11A (Passing cyclists, horse riders, and users of other devices on the road).</w:t>
            </w:r>
          </w:p>
          <w:p w14:paraId="2E2A0A8B" w14:textId="77777777" w:rsidR="0079687C" w:rsidRDefault="0079687C" w:rsidP="0079687C"/>
        </w:tc>
      </w:tr>
    </w:tbl>
    <w:p w14:paraId="319CA6CC" w14:textId="77777777" w:rsidR="0079687C" w:rsidRDefault="0079687C" w:rsidP="0079687C"/>
    <w:tbl>
      <w:tblPr>
        <w:tblStyle w:val="TableGrid"/>
        <w:tblW w:w="0" w:type="auto"/>
        <w:tblLook w:val="04A0" w:firstRow="1" w:lastRow="0" w:firstColumn="1" w:lastColumn="0" w:noHBand="0" w:noVBand="1"/>
      </w:tblPr>
      <w:tblGrid>
        <w:gridCol w:w="8778"/>
      </w:tblGrid>
      <w:tr w:rsidR="0079687C" w14:paraId="1255549C" w14:textId="77777777" w:rsidTr="0079687C">
        <w:tc>
          <w:tcPr>
            <w:tcW w:w="8778" w:type="dxa"/>
          </w:tcPr>
          <w:p w14:paraId="61B7BF0B" w14:textId="77777777" w:rsidR="0079687C" w:rsidRPr="00822672" w:rsidRDefault="0079687C" w:rsidP="00822672">
            <w:pPr>
              <w:rPr>
                <w:sz w:val="32"/>
              </w:rPr>
            </w:pPr>
          </w:p>
          <w:p w14:paraId="6128E827" w14:textId="6AED31AA" w:rsidR="0079687C" w:rsidRDefault="0079687C" w:rsidP="00706B01">
            <w:pPr>
              <w:spacing w:after="120" w:line="276" w:lineRule="auto"/>
              <w:rPr>
                <w:rFonts w:ascii="Arial" w:eastAsia="Arial" w:hAnsi="Arial" w:cs="Arial"/>
                <w:b/>
                <w:sz w:val="32"/>
              </w:rPr>
            </w:pPr>
            <w:r w:rsidRPr="00822672">
              <w:rPr>
                <w:rFonts w:ascii="Arial" w:eastAsia="Arial" w:hAnsi="Arial" w:cs="Arial"/>
                <w:b/>
                <w:sz w:val="32"/>
              </w:rPr>
              <w:t xml:space="preserve">Proposal 7: Mandate a minimum overtaking gap for motor vehicles passing cycles, transport devices, horses, pedestrians and people using mobility devices on the road – Questions for your submission: </w:t>
            </w:r>
          </w:p>
          <w:p w14:paraId="28973D39" w14:textId="77777777" w:rsidR="00706B01" w:rsidRPr="00822672" w:rsidRDefault="00706B01" w:rsidP="00822672">
            <w:pPr>
              <w:spacing w:after="120"/>
              <w:rPr>
                <w:rFonts w:ascii="Arial" w:eastAsia="Arial" w:hAnsi="Arial" w:cs="Arial"/>
                <w:b/>
                <w:sz w:val="32"/>
              </w:rPr>
            </w:pPr>
          </w:p>
          <w:p w14:paraId="795F143B" w14:textId="77777777" w:rsidR="0079687C" w:rsidRPr="00822672" w:rsidRDefault="0079687C" w:rsidP="00706B01">
            <w:pPr>
              <w:numPr>
                <w:ilvl w:val="0"/>
                <w:numId w:val="113"/>
              </w:numPr>
              <w:spacing w:after="120" w:line="276" w:lineRule="auto"/>
              <w:contextualSpacing/>
              <w:rPr>
                <w:rFonts w:ascii="Arial" w:eastAsia="Arial" w:hAnsi="Arial" w:cs="Arial"/>
                <w:sz w:val="32"/>
              </w:rPr>
            </w:pPr>
            <w:bookmarkStart w:id="93" w:name="_Hlk27127689"/>
            <w:bookmarkStart w:id="94" w:name="_Hlk27127690"/>
            <w:r w:rsidRPr="00822672">
              <w:rPr>
                <w:rFonts w:ascii="Arial" w:eastAsia="Arial" w:hAnsi="Arial" w:cs="Arial"/>
                <w:sz w:val="32"/>
              </w:rPr>
              <w:t>Do you agree with the proposal for a mandatory minimum overtaking gap for motor vehicles of 1 metre (when the speed limit is 60km/h or less), and 1.5 metres (when the speed limit is over 60km/h) when passing pedestrians, cyclists, horse riders, and users of other devices? Why/why not?</w:t>
            </w:r>
            <w:bookmarkEnd w:id="93"/>
            <w:bookmarkEnd w:id="94"/>
          </w:p>
          <w:p w14:paraId="4F980322" w14:textId="77777777" w:rsidR="0079687C" w:rsidRDefault="0079687C" w:rsidP="0079687C"/>
          <w:p w14:paraId="15BD182E" w14:textId="77777777" w:rsidR="0079687C" w:rsidRDefault="0079687C" w:rsidP="0079687C"/>
        </w:tc>
      </w:tr>
    </w:tbl>
    <w:p w14:paraId="6E9BAB7A" w14:textId="77777777" w:rsidR="0079687C" w:rsidRDefault="0079687C" w:rsidP="0079687C"/>
    <w:p w14:paraId="650E5A1C" w14:textId="77777777" w:rsidR="0079687C" w:rsidRDefault="0079687C" w:rsidP="0079687C"/>
    <w:p w14:paraId="72A3C880" w14:textId="7D6C2C46" w:rsidR="0079687C" w:rsidRDefault="0079687C" w:rsidP="0079687C"/>
    <w:p w14:paraId="39EB8519" w14:textId="1B5DD9BD" w:rsidR="00706B01" w:rsidRDefault="00706B01" w:rsidP="0079687C"/>
    <w:p w14:paraId="7A76F056" w14:textId="3FEF1ACA" w:rsidR="00706B01" w:rsidRDefault="00706B01" w:rsidP="0079687C"/>
    <w:p w14:paraId="52E3817C" w14:textId="7CEB6489" w:rsidR="00706B01" w:rsidRDefault="00706B01" w:rsidP="0079687C"/>
    <w:p w14:paraId="6D7CCA96" w14:textId="6774CF35" w:rsidR="00706B01" w:rsidRDefault="00706B01" w:rsidP="0079687C"/>
    <w:p w14:paraId="073E01B1" w14:textId="70D3AA2E" w:rsidR="00706B01" w:rsidRDefault="00706B01" w:rsidP="0079687C"/>
    <w:p w14:paraId="0334A079" w14:textId="77777777" w:rsidR="00706B01" w:rsidRDefault="00706B01" w:rsidP="0079687C"/>
    <w:p w14:paraId="43350B62" w14:textId="77777777" w:rsidR="00822672" w:rsidRDefault="00822672" w:rsidP="0079687C"/>
    <w:p w14:paraId="22D31DDB" w14:textId="77777777" w:rsidR="0079687C" w:rsidRPr="00706B01" w:rsidRDefault="0079687C" w:rsidP="00706B01">
      <w:pPr>
        <w:pStyle w:val="Heading2"/>
        <w:spacing w:line="276" w:lineRule="auto"/>
        <w:rPr>
          <w:sz w:val="36"/>
          <w:szCs w:val="32"/>
        </w:rPr>
      </w:pPr>
      <w:bookmarkStart w:id="95" w:name="_Toc34666344"/>
      <w:r w:rsidRPr="00706B01">
        <w:rPr>
          <w:sz w:val="36"/>
          <w:szCs w:val="32"/>
        </w:rPr>
        <w:lastRenderedPageBreak/>
        <w:t>Proposal 8: Clarify how road controlling authorities can restrict parking on berms</w:t>
      </w:r>
      <w:bookmarkEnd w:id="95"/>
    </w:p>
    <w:p w14:paraId="182D1228" w14:textId="77777777" w:rsidR="0079687C" w:rsidRPr="00822672" w:rsidRDefault="0079687C" w:rsidP="00706B01">
      <w:pPr>
        <w:spacing w:before="240" w:after="0" w:line="360" w:lineRule="auto"/>
        <w:rPr>
          <w:rFonts w:ascii="Arial" w:eastAsia="Times New Roman" w:hAnsi="Arial" w:cs="Times New Roman"/>
          <w:b/>
          <w:i/>
          <w:iCs/>
          <w:color w:val="2575AE"/>
          <w:sz w:val="32"/>
          <w:szCs w:val="32"/>
        </w:rPr>
      </w:pPr>
      <w:r w:rsidRPr="00822672">
        <w:rPr>
          <w:rFonts w:ascii="Arial" w:eastAsia="Arial" w:hAnsi="Arial" w:cs="Times New Roman"/>
          <w:b/>
          <w:i/>
          <w:iCs/>
          <w:color w:val="2575AE"/>
          <w:sz w:val="32"/>
          <w:szCs w:val="32"/>
        </w:rPr>
        <w:t>Current state</w:t>
      </w:r>
    </w:p>
    <w:p w14:paraId="141E59D5" w14:textId="77777777" w:rsidR="0079687C" w:rsidRPr="00822672" w:rsidRDefault="0079687C" w:rsidP="00706B01">
      <w:pPr>
        <w:spacing w:before="240" w:after="0" w:line="360" w:lineRule="auto"/>
        <w:rPr>
          <w:rFonts w:ascii="Arial" w:eastAsia="Calibri" w:hAnsi="Arial" w:cs="Arial"/>
          <w:sz w:val="32"/>
          <w:szCs w:val="32"/>
        </w:rPr>
      </w:pPr>
      <w:r w:rsidRPr="00822672">
        <w:rPr>
          <w:rFonts w:ascii="Arial" w:eastAsia="Calibri" w:hAnsi="Arial" w:cs="Arial"/>
          <w:sz w:val="32"/>
          <w:szCs w:val="32"/>
        </w:rPr>
        <w:t>A berm is a plot of grass, dirt, or garden located beside the roadway. They’re usually on raised kerbs but may also be beside a roadway without a kerb.</w:t>
      </w:r>
    </w:p>
    <w:p w14:paraId="6B68F6ED" w14:textId="77777777" w:rsidR="0079687C" w:rsidRPr="00822672" w:rsidRDefault="0079687C" w:rsidP="00706B01">
      <w:pPr>
        <w:spacing w:before="240" w:after="0" w:line="360" w:lineRule="auto"/>
        <w:rPr>
          <w:rFonts w:ascii="Arial" w:eastAsia="Calibri" w:hAnsi="Arial" w:cs="Arial"/>
          <w:sz w:val="32"/>
          <w:szCs w:val="32"/>
        </w:rPr>
      </w:pPr>
      <w:r w:rsidRPr="00822672">
        <w:rPr>
          <w:rFonts w:ascii="Arial" w:eastAsia="Calibri" w:hAnsi="Arial" w:cs="Arial"/>
          <w:sz w:val="32"/>
          <w:szCs w:val="32"/>
        </w:rPr>
        <w:t xml:space="preserve">Vehicles often park on berms when there’s no parking available on the road. In many cases, parking on berms is a practicable parking solution to improve access for traffic on narrow suburban streets. In other cases, parking on the berm can block the footpath for pedestrians and devices or reduce visibility for vehicles when exiting driveways (especially in areas with fast-moving traffic). Parking on berms can also damage underground infrastructure. </w:t>
      </w:r>
    </w:p>
    <w:p w14:paraId="34D5C4EE" w14:textId="77777777" w:rsidR="0079687C" w:rsidRDefault="0079687C" w:rsidP="0079687C"/>
    <w:p w14:paraId="07F0A86B" w14:textId="77777777" w:rsidR="0079687C" w:rsidRDefault="0079687C" w:rsidP="0079687C">
      <w:r w:rsidRPr="0079687C">
        <w:rPr>
          <w:rFonts w:ascii="Arial" w:eastAsia="Calibri" w:hAnsi="Arial" w:cs="Arial"/>
          <w:noProof/>
          <w:lang w:eastAsia="en-NZ"/>
        </w:rPr>
        <w:drawing>
          <wp:inline distT="0" distB="0" distL="0" distR="0" wp14:anchorId="5CDAD794" wp14:editId="528D266D">
            <wp:extent cx="5656135" cy="2311879"/>
            <wp:effectExtent l="0" t="0" r="1905" b="0"/>
            <wp:docPr id="229" name="Picture 229" descr="Image shows a strip of grass separating the footpath from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rotWithShape="1">
                    <a:blip r:embed="rId57" cstate="print">
                      <a:extLst>
                        <a:ext uri="{28A0092B-C50C-407E-A947-70E740481C1C}">
                          <a14:useLocalDpi xmlns:a14="http://schemas.microsoft.com/office/drawing/2010/main" val="0"/>
                        </a:ext>
                      </a:extLst>
                    </a:blip>
                    <a:srcRect l="6237" t="15886" r="593" b="16449"/>
                    <a:stretch/>
                  </pic:blipFill>
                  <pic:spPr bwMode="auto">
                    <a:xfrm>
                      <a:off x="0" y="0"/>
                      <a:ext cx="5670724" cy="2317842"/>
                    </a:xfrm>
                    <a:prstGeom prst="rect">
                      <a:avLst/>
                    </a:prstGeom>
                    <a:ln>
                      <a:noFill/>
                    </a:ln>
                    <a:extLst>
                      <a:ext uri="{53640926-AAD7-44D8-BBD7-CCE9431645EC}">
                        <a14:shadowObscured xmlns:a14="http://schemas.microsoft.com/office/drawing/2010/main"/>
                      </a:ext>
                    </a:extLst>
                  </pic:spPr>
                </pic:pic>
              </a:graphicData>
            </a:graphic>
          </wp:inline>
        </w:drawing>
      </w:r>
    </w:p>
    <w:p w14:paraId="3679CF10" w14:textId="77777777" w:rsidR="008E554B" w:rsidRPr="00822672" w:rsidRDefault="008E554B" w:rsidP="008E554B">
      <w:pPr>
        <w:spacing w:before="240" w:after="120" w:line="276" w:lineRule="auto"/>
        <w:jc w:val="center"/>
        <w:rPr>
          <w:rFonts w:ascii="Arial" w:eastAsia="Arial" w:hAnsi="Arial" w:cs="Arial"/>
          <w:bCs/>
          <w:i/>
          <w:iCs/>
          <w:sz w:val="32"/>
        </w:rPr>
      </w:pPr>
      <w:r w:rsidRPr="00822672">
        <w:rPr>
          <w:rFonts w:ascii="Arial" w:eastAsia="Arial" w:hAnsi="Arial" w:cs="Arial"/>
          <w:bCs/>
          <w:i/>
          <w:iCs/>
          <w:sz w:val="32"/>
        </w:rPr>
        <w:t>Figure 4A: A berm is a plot of grass, dirt, or garden located beside the roadway.</w:t>
      </w:r>
    </w:p>
    <w:p w14:paraId="7A096982" w14:textId="77777777" w:rsidR="008E554B" w:rsidRPr="00822672" w:rsidRDefault="008E554B" w:rsidP="0079687C">
      <w:pPr>
        <w:rPr>
          <w:sz w:val="32"/>
        </w:rPr>
      </w:pPr>
    </w:p>
    <w:p w14:paraId="5621921E" w14:textId="77777777" w:rsidR="008E554B" w:rsidRPr="00822672" w:rsidRDefault="008E554B" w:rsidP="00706B01">
      <w:pPr>
        <w:spacing w:before="240" w:after="0" w:line="360" w:lineRule="auto"/>
        <w:rPr>
          <w:rFonts w:ascii="Arial" w:eastAsia="Calibri" w:hAnsi="Arial" w:cs="Arial"/>
          <w:sz w:val="32"/>
        </w:rPr>
      </w:pPr>
      <w:r w:rsidRPr="00822672">
        <w:rPr>
          <w:rFonts w:ascii="Arial" w:eastAsia="Calibri" w:hAnsi="Arial" w:cs="Arial"/>
          <w:sz w:val="32"/>
        </w:rPr>
        <w:t xml:space="preserve">Road controlling authorities disagree about how they can restrict berm parking and whether they need signage. For example, both Auckland Transport and Christchurch City Council have bylaws which prohibit parking on berms. However, Auckland Transport considers it unenforceable unless signs are erected every 100m, while Christchurch City Council considers it enforceable without the use of signs. </w:t>
      </w:r>
    </w:p>
    <w:p w14:paraId="60EF6655" w14:textId="77777777" w:rsidR="008E554B" w:rsidRPr="00822672" w:rsidRDefault="008E554B" w:rsidP="00706B01">
      <w:pPr>
        <w:spacing w:before="240" w:after="0" w:line="360" w:lineRule="auto"/>
        <w:rPr>
          <w:rFonts w:ascii="Arial" w:eastAsia="Calibri" w:hAnsi="Arial" w:cs="Arial"/>
          <w:sz w:val="32"/>
        </w:rPr>
      </w:pPr>
      <w:r w:rsidRPr="00822672">
        <w:rPr>
          <w:rFonts w:ascii="Arial" w:eastAsia="Calibri" w:hAnsi="Arial" w:cs="Arial"/>
          <w:sz w:val="32"/>
        </w:rPr>
        <w:t xml:space="preserve">This is because Christchurch City Council made their bylaw under the </w:t>
      </w:r>
      <w:r w:rsidRPr="00822672">
        <w:rPr>
          <w:rFonts w:ascii="Arial" w:eastAsia="Calibri" w:hAnsi="Arial" w:cs="Arial"/>
          <w:i/>
          <w:iCs/>
          <w:sz w:val="32"/>
        </w:rPr>
        <w:t>Land Transport (Road User) Rule 2004</w:t>
      </w:r>
      <w:r w:rsidRPr="00822672">
        <w:rPr>
          <w:rFonts w:ascii="Arial" w:eastAsia="Calibri" w:hAnsi="Arial" w:cs="Arial"/>
          <w:sz w:val="32"/>
        </w:rPr>
        <w:t xml:space="preserve">, which doesn’t require signs for a berm parking restriction through the making of a bylaw. </w:t>
      </w:r>
    </w:p>
    <w:p w14:paraId="5B35B81F" w14:textId="77777777" w:rsidR="008E554B" w:rsidRPr="00822672" w:rsidRDefault="008E554B" w:rsidP="00706B01">
      <w:pPr>
        <w:spacing w:before="240" w:after="0" w:line="360" w:lineRule="auto"/>
        <w:rPr>
          <w:rFonts w:ascii="Arial" w:eastAsia="Calibri" w:hAnsi="Arial" w:cs="Times New Roman"/>
          <w:sz w:val="32"/>
        </w:rPr>
      </w:pPr>
      <w:r w:rsidRPr="00822672">
        <w:rPr>
          <w:rFonts w:ascii="Arial" w:eastAsia="Calibri" w:hAnsi="Arial" w:cs="Arial"/>
          <w:sz w:val="32"/>
        </w:rPr>
        <w:t xml:space="preserve">In contrast, Auckland Transport made its bylaw under the Land Transport Act 1998, which (combined with </w:t>
      </w:r>
      <w:r w:rsidRPr="00822672">
        <w:rPr>
          <w:rFonts w:ascii="Arial" w:eastAsia="Calibri" w:hAnsi="Arial" w:cs="Arial"/>
          <w:i/>
          <w:iCs/>
          <w:sz w:val="32"/>
        </w:rPr>
        <w:t>the Land Transport Traffic Control Devices Rule</w:t>
      </w:r>
      <w:r w:rsidRPr="00822672">
        <w:rPr>
          <w:rFonts w:ascii="Arial" w:eastAsia="Calibri" w:hAnsi="Arial" w:cs="Arial"/>
          <w:sz w:val="32"/>
        </w:rPr>
        <w:t xml:space="preserve">) requires signs. </w:t>
      </w:r>
      <w:r w:rsidRPr="00822672">
        <w:rPr>
          <w:rFonts w:ascii="Arial" w:eastAsia="Calibri" w:hAnsi="Arial" w:cs="Times New Roman"/>
          <w:sz w:val="32"/>
        </w:rPr>
        <w:t xml:space="preserve">Auckland Transport installed signs across approximately 48 locations across the Auckland region between October 2016 and February 2018, costing approximately $50,000. </w:t>
      </w:r>
    </w:p>
    <w:p w14:paraId="36E57705" w14:textId="77777777" w:rsidR="008E554B" w:rsidRPr="00822672" w:rsidRDefault="008E554B" w:rsidP="00706B01">
      <w:pPr>
        <w:spacing w:before="240" w:after="0" w:line="360" w:lineRule="auto"/>
        <w:rPr>
          <w:rFonts w:ascii="Arial" w:eastAsia="Calibri" w:hAnsi="Arial" w:cs="Times New Roman"/>
          <w:sz w:val="32"/>
        </w:rPr>
      </w:pPr>
      <w:r w:rsidRPr="00822672">
        <w:rPr>
          <w:rFonts w:ascii="Arial" w:eastAsia="Calibri" w:hAnsi="Arial" w:cs="Times New Roman"/>
          <w:sz w:val="32"/>
        </w:rPr>
        <w:t>As well as being costly, signs may also be visually unappealing and make the street appear cluttered</w:t>
      </w:r>
      <w:r w:rsidRPr="00822672">
        <w:rPr>
          <w:rFonts w:ascii="Arial" w:eastAsia="Calibri" w:hAnsi="Arial" w:cs="Times New Roman"/>
          <w:sz w:val="32"/>
          <w:vertAlign w:val="superscript"/>
        </w:rPr>
        <w:footnoteReference w:id="34"/>
      </w:r>
      <w:r w:rsidRPr="00822672">
        <w:rPr>
          <w:rFonts w:ascii="Arial" w:eastAsia="Calibri" w:hAnsi="Arial" w:cs="Times New Roman"/>
          <w:sz w:val="32"/>
        </w:rPr>
        <w:t xml:space="preserve">. </w:t>
      </w:r>
    </w:p>
    <w:p w14:paraId="1C13DB07" w14:textId="77777777" w:rsidR="008E554B" w:rsidRPr="00822672" w:rsidRDefault="008E554B" w:rsidP="00706B01">
      <w:pPr>
        <w:spacing w:before="240" w:after="0" w:line="360" w:lineRule="auto"/>
        <w:rPr>
          <w:rFonts w:ascii="Arial" w:eastAsia="Calibri" w:hAnsi="Arial" w:cs="Arial"/>
          <w:sz w:val="32"/>
        </w:rPr>
      </w:pPr>
      <w:r w:rsidRPr="00822672">
        <w:rPr>
          <w:rFonts w:ascii="Arial" w:eastAsia="Calibri" w:hAnsi="Arial" w:cs="Arial"/>
          <w:sz w:val="32"/>
        </w:rPr>
        <w:lastRenderedPageBreak/>
        <w:t>This suggests we need greater clarity on whether signs are required for berm parking restrictions or are not required. We’re also aware that some road controlling authorities would like the explicit ability to impose a general prohibition on berm parking, through a bylaw, without the use of a sign or other markings to notify people of the restriction.</w:t>
      </w:r>
    </w:p>
    <w:p w14:paraId="40C657B6" w14:textId="77777777" w:rsidR="008E554B" w:rsidRPr="00822672" w:rsidRDefault="008E554B" w:rsidP="00706B01">
      <w:pPr>
        <w:spacing w:before="240" w:after="0" w:line="360" w:lineRule="auto"/>
        <w:rPr>
          <w:rFonts w:ascii="Arial" w:eastAsia="Arial" w:hAnsi="Arial" w:cs="Times New Roman"/>
          <w:b/>
          <w:i/>
          <w:iCs/>
          <w:color w:val="2575AE"/>
          <w:sz w:val="32"/>
        </w:rPr>
      </w:pPr>
      <w:r w:rsidRPr="00822672">
        <w:rPr>
          <w:rFonts w:ascii="Arial" w:eastAsia="Arial" w:hAnsi="Arial" w:cs="Times New Roman"/>
          <w:b/>
          <w:i/>
          <w:iCs/>
          <w:color w:val="2575AE"/>
          <w:sz w:val="32"/>
        </w:rPr>
        <w:t>Proposed change</w:t>
      </w:r>
    </w:p>
    <w:p w14:paraId="141FB57D" w14:textId="77777777" w:rsidR="008E554B" w:rsidRPr="00822672" w:rsidRDefault="008E554B" w:rsidP="00706B01">
      <w:pPr>
        <w:spacing w:before="240" w:after="0" w:line="360" w:lineRule="auto"/>
        <w:rPr>
          <w:rFonts w:ascii="Arial" w:eastAsia="Calibri" w:hAnsi="Arial" w:cs="Arial"/>
          <w:sz w:val="32"/>
        </w:rPr>
      </w:pPr>
      <w:r w:rsidRPr="00822672">
        <w:rPr>
          <w:rFonts w:ascii="Arial" w:eastAsia="Calibri" w:hAnsi="Arial" w:cs="Arial"/>
          <w:sz w:val="32"/>
        </w:rPr>
        <w:t>Our proposed change would remove the need for signage and clarify what’s needed for road controlling authorities to restrict parking on berms. Road controlling authorities will be able to restrict parking on a berm or an area of berms by:</w:t>
      </w:r>
    </w:p>
    <w:p w14:paraId="1F82441E" w14:textId="77777777" w:rsidR="00AD76F4" w:rsidRPr="00822672" w:rsidRDefault="00AD76F4" w:rsidP="00706B01">
      <w:pPr>
        <w:spacing w:after="0" w:line="360" w:lineRule="auto"/>
        <w:rPr>
          <w:rFonts w:ascii="Arial" w:eastAsia="Calibri" w:hAnsi="Arial" w:cs="Arial"/>
          <w:sz w:val="32"/>
        </w:rPr>
      </w:pPr>
    </w:p>
    <w:p w14:paraId="637C0638" w14:textId="77777777" w:rsidR="008E554B" w:rsidRPr="00822672" w:rsidRDefault="008E554B" w:rsidP="00706B01">
      <w:pPr>
        <w:pStyle w:val="ListParagraph"/>
        <w:numPr>
          <w:ilvl w:val="0"/>
          <w:numId w:val="135"/>
        </w:numPr>
        <w:spacing w:after="200" w:line="360" w:lineRule="auto"/>
        <w:rPr>
          <w:rFonts w:ascii="Times New Roman" w:eastAsia="Arial" w:hAnsi="Times New Roman" w:cs="Arial"/>
          <w:sz w:val="36"/>
        </w:rPr>
      </w:pPr>
      <w:r w:rsidRPr="00822672">
        <w:rPr>
          <w:rFonts w:ascii="Arial" w:eastAsia="Arial" w:hAnsi="Arial" w:cs="Arial"/>
          <w:sz w:val="32"/>
        </w:rPr>
        <w:t>passing a resolution, and</w:t>
      </w:r>
    </w:p>
    <w:p w14:paraId="28076B96" w14:textId="77777777" w:rsidR="008E554B" w:rsidRPr="00822672" w:rsidRDefault="008E554B" w:rsidP="00706B01">
      <w:pPr>
        <w:pStyle w:val="ListParagraph"/>
        <w:numPr>
          <w:ilvl w:val="0"/>
          <w:numId w:val="135"/>
        </w:numPr>
        <w:spacing w:after="200" w:line="360" w:lineRule="auto"/>
        <w:rPr>
          <w:rFonts w:ascii="Arial" w:eastAsia="Arial" w:hAnsi="Arial" w:cs="Arial"/>
          <w:sz w:val="32"/>
        </w:rPr>
      </w:pPr>
      <w:r w:rsidRPr="00822672">
        <w:rPr>
          <w:rFonts w:ascii="Arial" w:eastAsia="Arial" w:hAnsi="Arial" w:cs="Arial"/>
          <w:sz w:val="32"/>
        </w:rPr>
        <w:t xml:space="preserve">registering the restriction with the Transport Agency. </w:t>
      </w:r>
    </w:p>
    <w:p w14:paraId="3FB719C8" w14:textId="77777777" w:rsidR="008E554B" w:rsidRPr="00822672" w:rsidRDefault="008E554B" w:rsidP="00706B01">
      <w:pPr>
        <w:spacing w:after="200" w:line="360" w:lineRule="auto"/>
        <w:contextualSpacing/>
        <w:rPr>
          <w:rFonts w:ascii="Arial" w:eastAsia="Arial" w:hAnsi="Arial" w:cs="Arial"/>
          <w:sz w:val="32"/>
        </w:rPr>
      </w:pPr>
    </w:p>
    <w:p w14:paraId="6E64E1A6" w14:textId="77777777" w:rsidR="008E554B" w:rsidRPr="00822672" w:rsidRDefault="008E554B" w:rsidP="00706B01">
      <w:pPr>
        <w:spacing w:after="200" w:line="360" w:lineRule="auto"/>
        <w:contextualSpacing/>
        <w:rPr>
          <w:rFonts w:ascii="Arial" w:eastAsia="Arial" w:hAnsi="Arial" w:cs="Arial"/>
          <w:sz w:val="32"/>
        </w:rPr>
      </w:pPr>
      <w:r w:rsidRPr="00822672">
        <w:rPr>
          <w:rFonts w:ascii="Arial" w:eastAsia="Arial" w:hAnsi="Arial" w:cs="Arial"/>
          <w:sz w:val="32"/>
        </w:rPr>
        <w:t>All restrictions registered with the Transport Agency will be publicly available via an online register. A register is currently in development.</w:t>
      </w:r>
    </w:p>
    <w:p w14:paraId="2F318EE6" w14:textId="77777777" w:rsidR="00AD76F4" w:rsidRPr="00822672" w:rsidRDefault="00AD76F4" w:rsidP="00706B01">
      <w:pPr>
        <w:spacing w:after="200" w:line="360" w:lineRule="auto"/>
        <w:contextualSpacing/>
        <w:rPr>
          <w:rFonts w:ascii="Times New Roman" w:eastAsia="Arial" w:hAnsi="Times New Roman" w:cs="Arial"/>
          <w:sz w:val="36"/>
        </w:rPr>
      </w:pPr>
    </w:p>
    <w:p w14:paraId="1B43CF1F" w14:textId="77777777" w:rsidR="008E554B" w:rsidRPr="00822672" w:rsidRDefault="008E554B" w:rsidP="00706B01">
      <w:pPr>
        <w:spacing w:before="240" w:after="0" w:line="360" w:lineRule="auto"/>
        <w:rPr>
          <w:rFonts w:ascii="Times New Roman" w:eastAsia="Arial" w:hAnsi="Times New Roman" w:cs="Times New Roman"/>
          <w:i/>
          <w:iCs/>
          <w:color w:val="2575AE"/>
          <w:sz w:val="40"/>
        </w:rPr>
      </w:pPr>
      <w:r w:rsidRPr="00822672">
        <w:rPr>
          <w:rFonts w:ascii="Arial" w:eastAsia="Arial" w:hAnsi="Arial" w:cs="Times New Roman"/>
          <w:i/>
          <w:iCs/>
          <w:color w:val="2575AE"/>
          <w:sz w:val="32"/>
        </w:rPr>
        <w:t>Sign and marking requirements</w:t>
      </w:r>
    </w:p>
    <w:p w14:paraId="136D8945" w14:textId="77777777" w:rsidR="008E554B" w:rsidRPr="00822672" w:rsidRDefault="008E554B" w:rsidP="00706B01">
      <w:pPr>
        <w:spacing w:before="240" w:after="0" w:line="360" w:lineRule="auto"/>
        <w:rPr>
          <w:rFonts w:ascii="Arial" w:eastAsia="Calibri" w:hAnsi="Arial" w:cs="Arial"/>
          <w:sz w:val="32"/>
        </w:rPr>
      </w:pPr>
      <w:r w:rsidRPr="00822672">
        <w:rPr>
          <w:rFonts w:ascii="Arial" w:eastAsia="Calibri" w:hAnsi="Arial" w:cs="Arial"/>
          <w:sz w:val="32"/>
        </w:rPr>
        <w:t xml:space="preserve">If a road controlling authority has passed a resolution and registered a berm restriction with the Transport Agency, they may install a sign to inform the public that parking on the </w:t>
      </w:r>
      <w:r w:rsidRPr="00822672">
        <w:rPr>
          <w:rFonts w:ascii="Arial" w:eastAsia="Calibri" w:hAnsi="Arial" w:cs="Arial"/>
          <w:sz w:val="32"/>
        </w:rPr>
        <w:lastRenderedPageBreak/>
        <w:t xml:space="preserve">berm is not allowed. However, a restriction is valid and enforceable whether or not signs are installed. This is similar to the approach taken for liquor ban areas. </w:t>
      </w:r>
    </w:p>
    <w:p w14:paraId="6C37C799" w14:textId="77777777" w:rsidR="008E554B" w:rsidRPr="00822672" w:rsidRDefault="008E554B" w:rsidP="00706B01">
      <w:pPr>
        <w:spacing w:before="240" w:after="0" w:line="360" w:lineRule="auto"/>
        <w:rPr>
          <w:rFonts w:ascii="Arial" w:eastAsia="Arial" w:hAnsi="Arial" w:cs="Times New Roman"/>
          <w:i/>
          <w:iCs/>
          <w:color w:val="2575AE"/>
          <w:sz w:val="32"/>
        </w:rPr>
      </w:pPr>
      <w:r w:rsidRPr="00822672">
        <w:rPr>
          <w:rFonts w:ascii="Arial" w:eastAsia="Arial" w:hAnsi="Arial" w:cs="Times New Roman"/>
          <w:i/>
          <w:iCs/>
          <w:color w:val="2575AE"/>
          <w:sz w:val="32"/>
        </w:rPr>
        <w:t>Enforcement by the Transport Agency</w:t>
      </w:r>
    </w:p>
    <w:p w14:paraId="32F126E1" w14:textId="77777777" w:rsidR="008E554B" w:rsidRPr="00822672" w:rsidRDefault="008E554B" w:rsidP="00706B01">
      <w:pPr>
        <w:spacing w:before="240" w:after="0" w:line="360" w:lineRule="auto"/>
        <w:rPr>
          <w:rFonts w:ascii="Arial" w:eastAsia="Calibri" w:hAnsi="Arial" w:cs="Arial"/>
          <w:sz w:val="32"/>
        </w:rPr>
      </w:pPr>
      <w:r w:rsidRPr="00822672">
        <w:rPr>
          <w:rFonts w:ascii="Arial" w:eastAsia="Calibri" w:hAnsi="Arial" w:cs="Arial"/>
          <w:sz w:val="32"/>
        </w:rPr>
        <w:t xml:space="preserve">The Transport Agency would have the power to direct road controlling authorities to install, modify, or remove signs. The Transport Agency will also be able to investigate any authority misusing these powers. </w:t>
      </w:r>
    </w:p>
    <w:p w14:paraId="686D4799" w14:textId="77777777" w:rsidR="008E554B" w:rsidRPr="00822672" w:rsidRDefault="008E554B" w:rsidP="00706B01">
      <w:pPr>
        <w:spacing w:before="240" w:after="0" w:line="360" w:lineRule="auto"/>
        <w:rPr>
          <w:rFonts w:ascii="Arial" w:eastAsia="Arial" w:hAnsi="Arial" w:cs="Times New Roman"/>
          <w:i/>
          <w:iCs/>
          <w:color w:val="2575AE"/>
          <w:sz w:val="32"/>
        </w:rPr>
      </w:pPr>
      <w:r w:rsidRPr="00822672">
        <w:rPr>
          <w:rFonts w:ascii="Arial" w:eastAsia="Arial" w:hAnsi="Arial" w:cs="Times New Roman"/>
          <w:i/>
          <w:iCs/>
          <w:color w:val="2575AE"/>
          <w:sz w:val="32"/>
        </w:rPr>
        <w:t>Future proofing</w:t>
      </w:r>
    </w:p>
    <w:p w14:paraId="60DDD7FB" w14:textId="58A97F42" w:rsidR="00B26CBC" w:rsidRPr="00706B01" w:rsidRDefault="008E554B" w:rsidP="00706B01">
      <w:pPr>
        <w:spacing w:before="240" w:after="0" w:line="360" w:lineRule="auto"/>
        <w:rPr>
          <w:rFonts w:ascii="Arial" w:eastAsia="Calibri" w:hAnsi="Arial" w:cs="Arial"/>
          <w:sz w:val="32"/>
        </w:rPr>
      </w:pPr>
      <w:r w:rsidRPr="00822672">
        <w:rPr>
          <w:rFonts w:ascii="Arial" w:eastAsia="Calibri" w:hAnsi="Arial" w:cs="Arial"/>
          <w:sz w:val="32"/>
        </w:rPr>
        <w:t>We need to consider how road controlling authorities would advise residents and drivers of berm parking restrictions if signs are not made available. We’re proposing that all information about berm restrictions be available on an online register. If people are unable to access the website, we may need to provide this information at a physical location such as the local library, town i-SITE or at the local council.</w:t>
      </w:r>
    </w:p>
    <w:p w14:paraId="6EAC7F10" w14:textId="367FD367" w:rsidR="008E554B" w:rsidRPr="00822672" w:rsidRDefault="008E554B" w:rsidP="00706B01">
      <w:pPr>
        <w:spacing w:before="240" w:after="0" w:line="360" w:lineRule="auto"/>
        <w:rPr>
          <w:rFonts w:ascii="Arial" w:eastAsia="Arial" w:hAnsi="Arial" w:cs="Times New Roman"/>
          <w:i/>
          <w:iCs/>
          <w:color w:val="2575AE"/>
          <w:sz w:val="32"/>
        </w:rPr>
      </w:pPr>
      <w:r w:rsidRPr="00822672">
        <w:rPr>
          <w:rFonts w:ascii="Arial" w:eastAsia="Arial" w:hAnsi="Arial" w:cs="Times New Roman"/>
          <w:i/>
          <w:iCs/>
          <w:color w:val="2575AE"/>
          <w:sz w:val="32"/>
        </w:rPr>
        <w:t>Risks</w:t>
      </w:r>
    </w:p>
    <w:p w14:paraId="6A93789A" w14:textId="77777777" w:rsidR="008E554B" w:rsidRPr="00822672" w:rsidRDefault="008E554B" w:rsidP="00706B01">
      <w:pPr>
        <w:spacing w:before="240" w:after="0" w:line="360" w:lineRule="auto"/>
        <w:rPr>
          <w:rFonts w:ascii="Arial" w:eastAsia="Calibri" w:hAnsi="Arial" w:cs="Arial"/>
          <w:sz w:val="32"/>
        </w:rPr>
      </w:pPr>
      <w:r w:rsidRPr="00822672">
        <w:rPr>
          <w:rFonts w:ascii="Arial" w:eastAsia="Calibri" w:hAnsi="Arial" w:cs="Arial"/>
          <w:sz w:val="32"/>
        </w:rPr>
        <w:t>If there’s no requirement to put up signs or markings, a vehicle could unknowingly be parked on a restricted berm and receive an infringement fee. This could be particularly problematic for people unaware of the berm parking restrictions in the area they’re visiting.</w:t>
      </w:r>
    </w:p>
    <w:p w14:paraId="737F0767" w14:textId="77777777" w:rsidR="00706B01" w:rsidRDefault="00706B01" w:rsidP="0079687C"/>
    <w:tbl>
      <w:tblPr>
        <w:tblStyle w:val="TableGrid"/>
        <w:tblW w:w="0" w:type="auto"/>
        <w:tblLook w:val="04A0" w:firstRow="1" w:lastRow="0" w:firstColumn="1" w:lastColumn="0" w:noHBand="0" w:noVBand="1"/>
      </w:tblPr>
      <w:tblGrid>
        <w:gridCol w:w="8778"/>
      </w:tblGrid>
      <w:tr w:rsidR="008E554B" w14:paraId="15CD8133" w14:textId="77777777" w:rsidTr="008E554B">
        <w:tc>
          <w:tcPr>
            <w:tcW w:w="8778" w:type="dxa"/>
            <w:shd w:val="clear" w:color="auto" w:fill="F2F2F2" w:themeFill="background1" w:themeFillShade="F2"/>
          </w:tcPr>
          <w:p w14:paraId="67927EF5" w14:textId="77777777" w:rsidR="008E554B" w:rsidRPr="00822672" w:rsidRDefault="008E554B" w:rsidP="00822672">
            <w:pPr>
              <w:rPr>
                <w:sz w:val="32"/>
              </w:rPr>
            </w:pPr>
          </w:p>
          <w:p w14:paraId="7A1D6C45" w14:textId="77777777" w:rsidR="008E554B" w:rsidRPr="00822672" w:rsidRDefault="008E554B" w:rsidP="00706B01">
            <w:pPr>
              <w:spacing w:after="120" w:line="360" w:lineRule="auto"/>
              <w:rPr>
                <w:rFonts w:ascii="Arial" w:eastAsia="Arial" w:hAnsi="Arial" w:cs="Arial"/>
                <w:sz w:val="32"/>
              </w:rPr>
            </w:pPr>
            <w:r w:rsidRPr="00822672">
              <w:rPr>
                <w:rFonts w:ascii="Arial" w:eastAsia="Arial" w:hAnsi="Arial" w:cs="Arial"/>
                <w:b/>
                <w:sz w:val="32"/>
              </w:rPr>
              <w:t>Rule reference:</w:t>
            </w:r>
            <w:r w:rsidRPr="00822672">
              <w:rPr>
                <w:rFonts w:ascii="Arial" w:eastAsia="Arial" w:hAnsi="Arial" w:cs="Arial"/>
                <w:sz w:val="32"/>
              </w:rPr>
              <w:t xml:space="preserve"> </w:t>
            </w:r>
            <w:r w:rsidRPr="00822672">
              <w:rPr>
                <w:rFonts w:ascii="Arial" w:eastAsia="Arial" w:hAnsi="Arial" w:cs="Arial"/>
                <w:i/>
                <w:sz w:val="32"/>
              </w:rPr>
              <w:t>Clauses in proposed Land Transport Rule: Paths and Road Margins 2020: Section 6 (Restrictions on motor vehicles parking on berms), clause 7.4 (Agency may direct road controlling authority to review restrictions on motor vehicles parking on berms) and Part 2 (Definitions)</w:t>
            </w:r>
          </w:p>
          <w:p w14:paraId="55CF8927" w14:textId="77777777" w:rsidR="008E554B" w:rsidRDefault="008E554B" w:rsidP="0079687C"/>
        </w:tc>
      </w:tr>
    </w:tbl>
    <w:p w14:paraId="0EE9B894" w14:textId="77777777" w:rsidR="008E554B" w:rsidRDefault="008E554B" w:rsidP="0079687C"/>
    <w:p w14:paraId="375ABA37" w14:textId="77777777" w:rsidR="008E554B" w:rsidRDefault="008E554B" w:rsidP="0079687C"/>
    <w:tbl>
      <w:tblPr>
        <w:tblStyle w:val="TableGrid"/>
        <w:tblW w:w="0" w:type="auto"/>
        <w:tblLook w:val="04A0" w:firstRow="1" w:lastRow="0" w:firstColumn="1" w:lastColumn="0" w:noHBand="0" w:noVBand="1"/>
      </w:tblPr>
      <w:tblGrid>
        <w:gridCol w:w="8778"/>
      </w:tblGrid>
      <w:tr w:rsidR="008E554B" w14:paraId="6FAB3FC9" w14:textId="77777777" w:rsidTr="008E554B">
        <w:tc>
          <w:tcPr>
            <w:tcW w:w="8778" w:type="dxa"/>
          </w:tcPr>
          <w:p w14:paraId="2EA6AF84" w14:textId="77777777" w:rsidR="008E554B" w:rsidRPr="00822672" w:rsidRDefault="008E554B" w:rsidP="00822672">
            <w:pPr>
              <w:rPr>
                <w:sz w:val="32"/>
              </w:rPr>
            </w:pPr>
          </w:p>
          <w:p w14:paraId="4BA82522" w14:textId="21027413" w:rsidR="008E554B" w:rsidRDefault="008E554B" w:rsidP="00822672">
            <w:pPr>
              <w:spacing w:after="120"/>
              <w:rPr>
                <w:rFonts w:ascii="Arial" w:eastAsia="Arial" w:hAnsi="Arial" w:cs="Arial"/>
                <w:b/>
                <w:sz w:val="32"/>
              </w:rPr>
            </w:pPr>
            <w:r w:rsidRPr="00822672">
              <w:rPr>
                <w:rFonts w:ascii="Arial" w:eastAsia="Arial" w:hAnsi="Arial" w:cs="Arial"/>
                <w:b/>
                <w:sz w:val="32"/>
              </w:rPr>
              <w:t>Proposal 8: Clarify how road controlling authorities can restrict parking on berms – Questions for your submission:</w:t>
            </w:r>
          </w:p>
          <w:p w14:paraId="762BCAC0" w14:textId="77777777" w:rsidR="00706B01" w:rsidRPr="00822672" w:rsidRDefault="00706B01" w:rsidP="00822672">
            <w:pPr>
              <w:spacing w:after="120"/>
              <w:rPr>
                <w:rFonts w:ascii="Arial" w:eastAsia="Arial" w:hAnsi="Arial" w:cs="Arial"/>
                <w:b/>
                <w:sz w:val="32"/>
              </w:rPr>
            </w:pPr>
          </w:p>
          <w:p w14:paraId="0CA55C73" w14:textId="090E1D64" w:rsidR="008E554B" w:rsidRDefault="008E554B" w:rsidP="00822672">
            <w:pPr>
              <w:numPr>
                <w:ilvl w:val="0"/>
                <w:numId w:val="114"/>
              </w:numPr>
              <w:spacing w:after="120"/>
              <w:contextualSpacing/>
              <w:rPr>
                <w:rFonts w:ascii="Arial" w:eastAsia="Arial" w:hAnsi="Arial" w:cs="Arial"/>
                <w:sz w:val="32"/>
              </w:rPr>
            </w:pPr>
            <w:r w:rsidRPr="00822672">
              <w:rPr>
                <w:rFonts w:ascii="Arial" w:eastAsia="Arial" w:hAnsi="Arial" w:cs="Arial"/>
                <w:sz w:val="32"/>
              </w:rPr>
              <w:t>Do you agree with the proposal that road controlling authorities should be able to restrict berm parking without the use of signs and instead rely on an online register? Why/why not?</w:t>
            </w:r>
          </w:p>
          <w:p w14:paraId="7D8A3FB2" w14:textId="77777777" w:rsidR="00706B01" w:rsidRPr="00822672" w:rsidRDefault="00706B01" w:rsidP="00706B01">
            <w:pPr>
              <w:spacing w:after="120"/>
              <w:ind w:left="720"/>
              <w:contextualSpacing/>
              <w:rPr>
                <w:rFonts w:ascii="Arial" w:eastAsia="Arial" w:hAnsi="Arial" w:cs="Arial"/>
                <w:sz w:val="32"/>
              </w:rPr>
            </w:pPr>
          </w:p>
          <w:p w14:paraId="3ED86C1D" w14:textId="77777777" w:rsidR="008E554B" w:rsidRPr="00822672" w:rsidRDefault="008E554B" w:rsidP="00822672">
            <w:pPr>
              <w:spacing w:after="120"/>
              <w:ind w:left="720"/>
              <w:contextualSpacing/>
              <w:rPr>
                <w:rFonts w:ascii="Arial" w:eastAsia="Arial" w:hAnsi="Arial" w:cs="Arial"/>
                <w:sz w:val="32"/>
              </w:rPr>
            </w:pPr>
          </w:p>
          <w:p w14:paraId="0FB86131" w14:textId="77777777" w:rsidR="008E554B" w:rsidRPr="00822672" w:rsidRDefault="008E554B" w:rsidP="00822672">
            <w:pPr>
              <w:numPr>
                <w:ilvl w:val="0"/>
                <w:numId w:val="114"/>
              </w:numPr>
              <w:spacing w:after="120"/>
              <w:contextualSpacing/>
              <w:rPr>
                <w:rFonts w:ascii="Arial" w:eastAsia="Arial" w:hAnsi="Arial" w:cs="Arial"/>
                <w:sz w:val="32"/>
              </w:rPr>
            </w:pPr>
            <w:r w:rsidRPr="00822672">
              <w:rPr>
                <w:rFonts w:ascii="Arial" w:eastAsia="Arial" w:hAnsi="Arial" w:cs="Arial"/>
                <w:sz w:val="32"/>
              </w:rPr>
              <w:t>Would it be helpful if information on berm parking restrictions was available in other places, like at a local library, i-SITE, or a local council?</w:t>
            </w:r>
          </w:p>
          <w:p w14:paraId="2F75414F" w14:textId="77777777" w:rsidR="008E554B" w:rsidRDefault="008E554B" w:rsidP="0079687C"/>
          <w:p w14:paraId="4057497E" w14:textId="77777777" w:rsidR="008E554B" w:rsidRDefault="008E554B" w:rsidP="0079687C"/>
        </w:tc>
      </w:tr>
    </w:tbl>
    <w:p w14:paraId="17BAFA22" w14:textId="77777777" w:rsidR="008E554B" w:rsidRDefault="008E554B" w:rsidP="0079687C"/>
    <w:p w14:paraId="7B1AA46B" w14:textId="77777777" w:rsidR="008E554B" w:rsidRDefault="008E554B" w:rsidP="0079687C"/>
    <w:p w14:paraId="4822944E" w14:textId="77777777" w:rsidR="008E554B" w:rsidRDefault="008E554B" w:rsidP="0079687C"/>
    <w:p w14:paraId="7F8F7C72" w14:textId="4EA17FF3" w:rsidR="008E554B" w:rsidRDefault="008E554B" w:rsidP="0079687C"/>
    <w:p w14:paraId="24B66698" w14:textId="048A9C7B" w:rsidR="00706B01" w:rsidRDefault="00706B01" w:rsidP="0079687C"/>
    <w:p w14:paraId="54A1C431" w14:textId="77777777" w:rsidR="00706B01" w:rsidRDefault="00706B01" w:rsidP="0079687C"/>
    <w:p w14:paraId="3EA60D63" w14:textId="77777777" w:rsidR="008E554B" w:rsidRPr="00706B01" w:rsidRDefault="008E554B" w:rsidP="00706B01">
      <w:pPr>
        <w:pStyle w:val="Heading2"/>
        <w:spacing w:line="360" w:lineRule="auto"/>
        <w:rPr>
          <w:sz w:val="40"/>
          <w:szCs w:val="32"/>
        </w:rPr>
      </w:pPr>
      <w:bookmarkStart w:id="96" w:name="_Toc34666345"/>
      <w:r w:rsidRPr="00706B01">
        <w:rPr>
          <w:sz w:val="40"/>
          <w:szCs w:val="32"/>
        </w:rPr>
        <w:lastRenderedPageBreak/>
        <w:t>Proposal 9: Give buses priority when exiting bus stops</w:t>
      </w:r>
      <w:bookmarkEnd w:id="96"/>
    </w:p>
    <w:p w14:paraId="035C5F11" w14:textId="77777777" w:rsidR="008E554B" w:rsidRPr="00822672" w:rsidRDefault="008E554B" w:rsidP="00706B01">
      <w:pPr>
        <w:spacing w:before="120" w:after="0" w:line="360" w:lineRule="auto"/>
        <w:rPr>
          <w:rFonts w:ascii="Arial" w:eastAsia="Arial" w:hAnsi="Arial" w:cs="Times New Roman"/>
          <w:b/>
          <w:i/>
          <w:iCs/>
          <w:color w:val="2575AE"/>
          <w:sz w:val="32"/>
          <w:szCs w:val="32"/>
        </w:rPr>
      </w:pPr>
      <w:r w:rsidRPr="00822672">
        <w:rPr>
          <w:rFonts w:ascii="Arial" w:eastAsia="Arial" w:hAnsi="Arial" w:cs="Times New Roman"/>
          <w:b/>
          <w:i/>
          <w:iCs/>
          <w:color w:val="2575AE"/>
          <w:sz w:val="32"/>
          <w:szCs w:val="32"/>
        </w:rPr>
        <w:t>Current state</w:t>
      </w:r>
    </w:p>
    <w:p w14:paraId="09B7C953"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In New Zealand, it’s considered a courtesy to give way to buses pulling out of a bus stop, but it’s not a legal requirement. However, when drivers don’t extend this courtesy it can: </w:t>
      </w:r>
    </w:p>
    <w:p w14:paraId="6AB326D4" w14:textId="77777777" w:rsidR="008E554B" w:rsidRPr="00822672" w:rsidRDefault="008E554B" w:rsidP="00706B01">
      <w:pPr>
        <w:spacing w:after="0" w:line="360" w:lineRule="auto"/>
        <w:rPr>
          <w:rFonts w:ascii="Arial" w:eastAsia="Calibri" w:hAnsi="Arial" w:cs="Arial"/>
          <w:sz w:val="32"/>
          <w:szCs w:val="32"/>
        </w:rPr>
      </w:pPr>
    </w:p>
    <w:p w14:paraId="75E57D43" w14:textId="77777777" w:rsidR="008E554B" w:rsidRPr="00822672" w:rsidRDefault="008E554B" w:rsidP="00706B01">
      <w:pPr>
        <w:pStyle w:val="ListParagraph"/>
        <w:numPr>
          <w:ilvl w:val="0"/>
          <w:numId w:val="117"/>
        </w:numPr>
        <w:spacing w:after="200" w:line="360" w:lineRule="auto"/>
        <w:rPr>
          <w:rFonts w:ascii="Times New Roman" w:eastAsia="Arial" w:hAnsi="Times New Roman" w:cs="Arial"/>
          <w:sz w:val="32"/>
          <w:szCs w:val="32"/>
        </w:rPr>
      </w:pPr>
      <w:r w:rsidRPr="00822672">
        <w:rPr>
          <w:rFonts w:ascii="Arial" w:eastAsia="Arial" w:hAnsi="Arial" w:cs="Arial"/>
          <w:sz w:val="32"/>
          <w:szCs w:val="32"/>
        </w:rPr>
        <w:t>delay buses as they must wait for a suitable break in traffic to merge back into the traffic flow</w:t>
      </w:r>
    </w:p>
    <w:p w14:paraId="000362EA" w14:textId="77777777" w:rsidR="008E554B" w:rsidRPr="00822672" w:rsidRDefault="008E554B" w:rsidP="00706B01">
      <w:pPr>
        <w:pStyle w:val="ListParagraph"/>
        <w:numPr>
          <w:ilvl w:val="0"/>
          <w:numId w:val="117"/>
        </w:numPr>
        <w:spacing w:after="200" w:line="360" w:lineRule="auto"/>
        <w:rPr>
          <w:rFonts w:ascii="Times New Roman" w:eastAsia="Arial" w:hAnsi="Times New Roman" w:cs="Arial"/>
          <w:sz w:val="32"/>
          <w:szCs w:val="32"/>
        </w:rPr>
      </w:pPr>
      <w:r w:rsidRPr="00822672">
        <w:rPr>
          <w:rFonts w:ascii="Arial" w:eastAsia="Arial" w:hAnsi="Arial" w:cs="Arial"/>
          <w:sz w:val="32"/>
          <w:szCs w:val="32"/>
        </w:rPr>
        <w:t>cause passengers to experience numerous delays across their journey and arrive at their destinations later than expected</w:t>
      </w:r>
    </w:p>
    <w:p w14:paraId="1CF649F5" w14:textId="77777777" w:rsidR="008E554B" w:rsidRPr="00822672" w:rsidRDefault="008E554B" w:rsidP="00706B01">
      <w:pPr>
        <w:pStyle w:val="ListParagraph"/>
        <w:numPr>
          <w:ilvl w:val="0"/>
          <w:numId w:val="117"/>
        </w:numPr>
        <w:spacing w:after="200" w:line="360" w:lineRule="auto"/>
        <w:rPr>
          <w:rFonts w:ascii="Times New Roman" w:eastAsia="Arial" w:hAnsi="Times New Roman" w:cs="Arial"/>
          <w:sz w:val="32"/>
          <w:szCs w:val="32"/>
        </w:rPr>
      </w:pPr>
      <w:r w:rsidRPr="00822672">
        <w:rPr>
          <w:rFonts w:ascii="Arial" w:eastAsia="Arial" w:hAnsi="Arial" w:cs="Arial"/>
          <w:sz w:val="32"/>
          <w:szCs w:val="32"/>
        </w:rPr>
        <w:t>cause network planning problems for bus service operators.</w:t>
      </w:r>
    </w:p>
    <w:p w14:paraId="2F7FF028" w14:textId="77777777" w:rsidR="008E554B" w:rsidRPr="00822672" w:rsidRDefault="008E554B" w:rsidP="00706B01">
      <w:pPr>
        <w:spacing w:before="120" w:after="0" w:line="360" w:lineRule="auto"/>
        <w:rPr>
          <w:rFonts w:ascii="Arial" w:eastAsia="Calibri" w:hAnsi="Arial" w:cs="Times New Roman"/>
          <w:sz w:val="32"/>
          <w:szCs w:val="32"/>
        </w:rPr>
      </w:pPr>
      <w:r w:rsidRPr="00822672">
        <w:rPr>
          <w:rFonts w:ascii="Arial" w:eastAsia="Calibri" w:hAnsi="Arial" w:cs="Times New Roman"/>
          <w:sz w:val="32"/>
          <w:szCs w:val="32"/>
        </w:rPr>
        <w:t>In 2017, research undertaken on our behalf calculated a network-wide delay of 29.51 hours per day for buses in the Auckland region. This delay was caused solely by vehicles failing to give way to buses leaving bus stops.</w:t>
      </w:r>
      <w:r w:rsidRPr="00822672">
        <w:rPr>
          <w:rFonts w:ascii="Arial" w:eastAsia="Calibri" w:hAnsi="Arial" w:cs="Times New Roman"/>
          <w:sz w:val="32"/>
          <w:szCs w:val="32"/>
          <w:vertAlign w:val="superscript"/>
        </w:rPr>
        <w:footnoteReference w:id="35"/>
      </w:r>
      <w:r w:rsidRPr="00822672">
        <w:rPr>
          <w:rFonts w:ascii="Arial" w:eastAsia="Calibri" w:hAnsi="Arial" w:cs="Times New Roman"/>
          <w:sz w:val="32"/>
          <w:szCs w:val="32"/>
        </w:rPr>
        <w:t xml:space="preserve"> </w:t>
      </w:r>
    </w:p>
    <w:p w14:paraId="5A2D0004" w14:textId="77777777" w:rsidR="008E554B" w:rsidRPr="00822672" w:rsidRDefault="008E554B" w:rsidP="00706B01">
      <w:pPr>
        <w:spacing w:before="120" w:after="0" w:line="360" w:lineRule="auto"/>
        <w:rPr>
          <w:rFonts w:ascii="Arial" w:eastAsia="Calibri" w:hAnsi="Arial" w:cs="Times New Roman"/>
          <w:sz w:val="32"/>
          <w:szCs w:val="32"/>
        </w:rPr>
      </w:pPr>
      <w:r w:rsidRPr="00822672">
        <w:rPr>
          <w:rFonts w:ascii="Arial" w:eastAsia="Calibri" w:hAnsi="Arial" w:cs="Times New Roman"/>
          <w:sz w:val="32"/>
          <w:szCs w:val="32"/>
        </w:rPr>
        <w:lastRenderedPageBreak/>
        <w:t>This means there’s a significant loss of time, productivity and operational cost because buses have to wait to pull out of bus stops. This reduces the reliability of public transport and creates a poor perception of it.</w:t>
      </w:r>
    </w:p>
    <w:p w14:paraId="0B66749B" w14:textId="77777777" w:rsidR="00AD76F4" w:rsidRPr="00822672" w:rsidRDefault="00AD76F4" w:rsidP="00706B01">
      <w:pPr>
        <w:spacing w:before="120" w:after="0" w:line="360" w:lineRule="auto"/>
        <w:rPr>
          <w:rFonts w:ascii="Arial" w:eastAsia="Calibri" w:hAnsi="Arial" w:cs="Arial"/>
          <w:sz w:val="32"/>
          <w:szCs w:val="32"/>
        </w:rPr>
      </w:pPr>
    </w:p>
    <w:p w14:paraId="749423B0" w14:textId="77777777" w:rsidR="008E554B" w:rsidRPr="00822672" w:rsidRDefault="008E554B" w:rsidP="00706B01">
      <w:pPr>
        <w:spacing w:before="120" w:after="0" w:line="360" w:lineRule="auto"/>
        <w:rPr>
          <w:rFonts w:ascii="Arial" w:eastAsia="Arial" w:hAnsi="Arial" w:cs="Times New Roman"/>
          <w:b/>
          <w:i/>
          <w:iCs/>
          <w:color w:val="2575AE"/>
          <w:sz w:val="32"/>
          <w:szCs w:val="32"/>
        </w:rPr>
      </w:pPr>
      <w:r w:rsidRPr="00822672">
        <w:rPr>
          <w:rFonts w:ascii="Arial" w:eastAsia="Arial" w:hAnsi="Arial" w:cs="Times New Roman"/>
          <w:b/>
          <w:i/>
          <w:iCs/>
          <w:color w:val="2575AE"/>
          <w:sz w:val="32"/>
          <w:szCs w:val="32"/>
        </w:rPr>
        <w:t>Proposed change</w:t>
      </w:r>
    </w:p>
    <w:p w14:paraId="722A1EC8" w14:textId="77777777" w:rsidR="008E554B" w:rsidRPr="00822672" w:rsidRDefault="008E554B" w:rsidP="00706B01">
      <w:pPr>
        <w:spacing w:before="120" w:after="0" w:line="360" w:lineRule="auto"/>
        <w:rPr>
          <w:rFonts w:ascii="Arial" w:eastAsia="Calibri" w:hAnsi="Arial" w:cs="Arial"/>
          <w:sz w:val="32"/>
          <w:szCs w:val="32"/>
        </w:rPr>
      </w:pPr>
      <w:bookmarkStart w:id="97" w:name="_Hlk26279623"/>
      <w:r w:rsidRPr="00822672">
        <w:rPr>
          <w:rFonts w:ascii="Arial" w:eastAsia="Calibri" w:hAnsi="Arial" w:cs="Arial"/>
          <w:sz w:val="32"/>
          <w:szCs w:val="32"/>
        </w:rPr>
        <w:t xml:space="preserve">Under our proposed change, road users must give way when an urban bus on a scheduled public transport service: </w:t>
      </w:r>
    </w:p>
    <w:p w14:paraId="54EBC4A2" w14:textId="77777777" w:rsidR="008E554B" w:rsidRPr="00822672" w:rsidRDefault="008E554B" w:rsidP="00706B01">
      <w:pPr>
        <w:spacing w:after="0" w:line="360" w:lineRule="auto"/>
        <w:rPr>
          <w:rFonts w:ascii="Arial" w:eastAsia="Calibri" w:hAnsi="Arial" w:cs="Arial"/>
          <w:sz w:val="32"/>
          <w:szCs w:val="32"/>
        </w:rPr>
      </w:pPr>
    </w:p>
    <w:p w14:paraId="73E35CEE" w14:textId="77777777" w:rsidR="008E554B" w:rsidRPr="00822672" w:rsidRDefault="008E554B" w:rsidP="00706B01">
      <w:pPr>
        <w:numPr>
          <w:ilvl w:val="0"/>
          <w:numId w:val="115"/>
        </w:numPr>
        <w:spacing w:after="200" w:line="360" w:lineRule="auto"/>
        <w:contextualSpacing/>
        <w:rPr>
          <w:rFonts w:ascii="Arial" w:eastAsia="Arial" w:hAnsi="Arial" w:cs="Arial"/>
          <w:sz w:val="32"/>
          <w:szCs w:val="32"/>
        </w:rPr>
      </w:pPr>
      <w:r w:rsidRPr="00822672">
        <w:rPr>
          <w:rFonts w:ascii="Arial" w:eastAsia="Arial" w:hAnsi="Arial" w:cs="Arial"/>
          <w:sz w:val="32"/>
          <w:szCs w:val="32"/>
        </w:rPr>
        <w:t>is leaving a bus stop, and</w:t>
      </w:r>
    </w:p>
    <w:p w14:paraId="74710DBE" w14:textId="3BBA7C9C" w:rsidR="008E554B" w:rsidRDefault="008E554B" w:rsidP="00706B01">
      <w:pPr>
        <w:numPr>
          <w:ilvl w:val="0"/>
          <w:numId w:val="115"/>
        </w:numPr>
        <w:spacing w:after="200" w:line="360" w:lineRule="auto"/>
        <w:contextualSpacing/>
        <w:rPr>
          <w:rFonts w:ascii="Arial" w:eastAsia="Arial" w:hAnsi="Arial" w:cs="Arial"/>
          <w:sz w:val="32"/>
          <w:szCs w:val="32"/>
        </w:rPr>
      </w:pPr>
      <w:r w:rsidRPr="00822672">
        <w:rPr>
          <w:rFonts w:ascii="Arial" w:eastAsia="Arial" w:hAnsi="Arial" w:cs="Arial"/>
          <w:sz w:val="32"/>
          <w:szCs w:val="32"/>
        </w:rPr>
        <w:t xml:space="preserve">has indicated for three seconds. </w:t>
      </w:r>
    </w:p>
    <w:p w14:paraId="7C4B4AB4" w14:textId="77777777" w:rsidR="00706B01" w:rsidRPr="00822672" w:rsidRDefault="00706B01" w:rsidP="00706B01">
      <w:pPr>
        <w:spacing w:after="200" w:line="360" w:lineRule="auto"/>
        <w:ind w:left="1080"/>
        <w:contextualSpacing/>
        <w:rPr>
          <w:rFonts w:ascii="Arial" w:eastAsia="Arial" w:hAnsi="Arial" w:cs="Arial"/>
          <w:sz w:val="32"/>
          <w:szCs w:val="32"/>
        </w:rPr>
      </w:pPr>
    </w:p>
    <w:bookmarkEnd w:id="97"/>
    <w:p w14:paraId="302938D2"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Our proposed change will apply on roads with a speed limit of 60km/h or less. This will signal that public transport has priority in urban areas, as buses usually carry more people than cars. </w:t>
      </w:r>
    </w:p>
    <w:p w14:paraId="720ABA85" w14:textId="7B9E62A0" w:rsidR="00706B01"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This rule change will come at a cost to other drivers in terms of vehicle operating costs and time lost. However, reducing travel delays for buses will make public transport more appealing as a mode of travel. The large number of people that buses carry will improve access to social and economic opportunities for travellers.</w:t>
      </w:r>
    </w:p>
    <w:p w14:paraId="13BF14AA" w14:textId="77777777" w:rsidR="008E554B" w:rsidRPr="008E554B" w:rsidRDefault="008E554B" w:rsidP="00706B01">
      <w:pPr>
        <w:spacing w:before="120" w:after="0" w:line="360" w:lineRule="auto"/>
        <w:rPr>
          <w:rFonts w:ascii="Arial" w:eastAsia="Calibri" w:hAnsi="Arial" w:cs="Arial"/>
        </w:rPr>
      </w:pPr>
      <w:r w:rsidRPr="00822672">
        <w:rPr>
          <w:rFonts w:ascii="Arial" w:eastAsia="Calibri" w:hAnsi="Arial" w:cs="Arial"/>
          <w:sz w:val="32"/>
          <w:szCs w:val="32"/>
        </w:rPr>
        <w:t>The proposed change won’t give buses priority when leaving an area that is not marked</w:t>
      </w:r>
      <w:r w:rsidRPr="008E554B">
        <w:rPr>
          <w:rFonts w:ascii="Arial" w:eastAsia="Calibri" w:hAnsi="Arial" w:cs="Arial"/>
        </w:rPr>
        <w:t xml:space="preserve"> </w:t>
      </w:r>
      <w:r w:rsidRPr="00822672">
        <w:rPr>
          <w:rFonts w:ascii="Arial" w:eastAsia="Calibri" w:hAnsi="Arial" w:cs="Arial"/>
          <w:sz w:val="32"/>
        </w:rPr>
        <w:t>or signed as a bus stop, such as:</w:t>
      </w:r>
    </w:p>
    <w:p w14:paraId="24888278" w14:textId="77777777" w:rsidR="008E554B" w:rsidRPr="008E554B" w:rsidRDefault="008E554B" w:rsidP="00706B01">
      <w:pPr>
        <w:spacing w:after="0" w:line="360" w:lineRule="auto"/>
        <w:rPr>
          <w:rFonts w:ascii="Arial" w:eastAsia="Calibri" w:hAnsi="Arial" w:cs="Arial"/>
        </w:rPr>
      </w:pPr>
    </w:p>
    <w:p w14:paraId="2401FEBA" w14:textId="77777777" w:rsidR="008E554B" w:rsidRPr="00822672" w:rsidRDefault="008E554B" w:rsidP="00706B01">
      <w:pPr>
        <w:pStyle w:val="ListParagraph"/>
        <w:numPr>
          <w:ilvl w:val="0"/>
          <w:numId w:val="136"/>
        </w:numPr>
        <w:spacing w:after="200" w:line="360" w:lineRule="auto"/>
        <w:rPr>
          <w:rFonts w:ascii="Times New Roman" w:eastAsia="Arial" w:hAnsi="Times New Roman" w:cs="Arial"/>
          <w:sz w:val="36"/>
        </w:rPr>
      </w:pPr>
      <w:r w:rsidRPr="00822672">
        <w:rPr>
          <w:rFonts w:ascii="Arial" w:eastAsia="Arial" w:hAnsi="Arial" w:cs="Arial"/>
          <w:sz w:val="32"/>
        </w:rPr>
        <w:t>if a bus is merging into traffic at the end of a bus lane, or</w:t>
      </w:r>
    </w:p>
    <w:p w14:paraId="7B95E3D5" w14:textId="77777777" w:rsidR="008E554B" w:rsidRPr="00822672" w:rsidRDefault="008E554B" w:rsidP="00706B01">
      <w:pPr>
        <w:pStyle w:val="ListParagraph"/>
        <w:numPr>
          <w:ilvl w:val="0"/>
          <w:numId w:val="136"/>
        </w:numPr>
        <w:spacing w:after="200" w:line="360" w:lineRule="auto"/>
        <w:rPr>
          <w:rFonts w:ascii="Times New Roman" w:eastAsia="Arial" w:hAnsi="Times New Roman" w:cs="Arial"/>
          <w:sz w:val="36"/>
        </w:rPr>
      </w:pPr>
      <w:r w:rsidRPr="00822672">
        <w:rPr>
          <w:rFonts w:ascii="Arial" w:eastAsia="Arial" w:hAnsi="Arial" w:cs="Arial"/>
          <w:sz w:val="32"/>
        </w:rPr>
        <w:t xml:space="preserve">if cars are parked in a bus lane and the bus must move into a regular traffic lane. </w:t>
      </w:r>
    </w:p>
    <w:p w14:paraId="40526069" w14:textId="77777777" w:rsidR="008E554B" w:rsidRPr="00822672" w:rsidRDefault="008E554B" w:rsidP="00706B01">
      <w:pPr>
        <w:spacing w:before="120" w:after="0" w:line="360" w:lineRule="auto"/>
        <w:rPr>
          <w:rFonts w:ascii="Arial" w:eastAsia="Calibri" w:hAnsi="Arial" w:cs="Arial"/>
          <w:sz w:val="32"/>
        </w:rPr>
      </w:pPr>
      <w:r w:rsidRPr="00822672">
        <w:rPr>
          <w:rFonts w:ascii="Arial" w:eastAsia="Calibri" w:hAnsi="Arial" w:cs="Arial"/>
          <w:sz w:val="32"/>
        </w:rPr>
        <w:t xml:space="preserve">In these situations, vehicles won’t have to give way to buses. </w:t>
      </w:r>
    </w:p>
    <w:p w14:paraId="334963B4" w14:textId="77777777" w:rsidR="008E554B" w:rsidRPr="00822672" w:rsidRDefault="008E554B" w:rsidP="00706B01">
      <w:pPr>
        <w:spacing w:before="120" w:after="0" w:line="360" w:lineRule="auto"/>
        <w:rPr>
          <w:rFonts w:ascii="Arial" w:eastAsia="Calibri" w:hAnsi="Arial" w:cs="Arial"/>
          <w:sz w:val="32"/>
        </w:rPr>
      </w:pPr>
      <w:r w:rsidRPr="00822672">
        <w:rPr>
          <w:rFonts w:ascii="Arial" w:eastAsia="Calibri" w:hAnsi="Arial" w:cs="Arial"/>
          <w:sz w:val="32"/>
        </w:rPr>
        <w:t>The proposed change won’t give priority to unscheduled bus services, such as tour buses or on</w:t>
      </w:r>
      <w:r w:rsidRPr="00822672">
        <w:rPr>
          <w:rFonts w:ascii="Arial" w:eastAsia="Calibri" w:hAnsi="Arial" w:cs="Arial"/>
          <w:sz w:val="32"/>
        </w:rPr>
        <w:noBreakHyphen/>
        <w:t>demand shared mobility services.</w:t>
      </w:r>
    </w:p>
    <w:p w14:paraId="2182B5C7" w14:textId="77777777" w:rsidR="008E554B" w:rsidRPr="00822672" w:rsidRDefault="008E554B" w:rsidP="00706B01">
      <w:pPr>
        <w:spacing w:before="240" w:after="0" w:line="360" w:lineRule="auto"/>
        <w:rPr>
          <w:rFonts w:ascii="Arial" w:eastAsia="Arial" w:hAnsi="Arial" w:cs="Times New Roman"/>
          <w:i/>
          <w:iCs/>
          <w:color w:val="2575AE"/>
          <w:sz w:val="32"/>
        </w:rPr>
      </w:pPr>
      <w:r w:rsidRPr="00822672">
        <w:rPr>
          <w:rFonts w:ascii="Arial" w:eastAsia="Arial" w:hAnsi="Arial" w:cs="Times New Roman"/>
          <w:i/>
          <w:iCs/>
          <w:color w:val="2575AE"/>
          <w:sz w:val="32"/>
        </w:rPr>
        <w:t>Enforcement and effectiveness</w:t>
      </w:r>
    </w:p>
    <w:p w14:paraId="2E844E6A" w14:textId="77777777" w:rsidR="008E554B" w:rsidRPr="00822672" w:rsidRDefault="008E554B" w:rsidP="00706B01">
      <w:pPr>
        <w:spacing w:before="120" w:after="0" w:line="360" w:lineRule="auto"/>
        <w:rPr>
          <w:rFonts w:ascii="Arial" w:eastAsia="Calibri" w:hAnsi="Arial" w:cs="Arial"/>
          <w:sz w:val="32"/>
        </w:rPr>
      </w:pPr>
      <w:r w:rsidRPr="00822672">
        <w:rPr>
          <w:rFonts w:ascii="Arial" w:eastAsia="Calibri" w:hAnsi="Arial" w:cs="Arial"/>
          <w:sz w:val="32"/>
        </w:rPr>
        <w:t xml:space="preserve">This change would be enforceable by the NZ Police. We’ll measure how effective this change is using data available from regional councils related to bus reliability and punctuality, average trip times and patronage. </w:t>
      </w:r>
    </w:p>
    <w:p w14:paraId="24C0F80D" w14:textId="77777777" w:rsidR="008E554B" w:rsidRPr="00822672" w:rsidRDefault="008E554B" w:rsidP="00706B01">
      <w:pPr>
        <w:spacing w:before="120" w:after="0" w:line="360" w:lineRule="auto"/>
        <w:rPr>
          <w:rFonts w:ascii="Arial" w:eastAsia="Calibri" w:hAnsi="Arial" w:cs="Arial"/>
          <w:sz w:val="32"/>
        </w:rPr>
      </w:pPr>
      <w:r w:rsidRPr="00822672">
        <w:rPr>
          <w:rFonts w:ascii="Arial" w:eastAsia="Calibri" w:hAnsi="Arial" w:cs="Arial"/>
          <w:sz w:val="32"/>
        </w:rPr>
        <w:t>We’ll use an education campaign to raise awareness about the new changes.</w:t>
      </w:r>
    </w:p>
    <w:p w14:paraId="2A01282B" w14:textId="77777777" w:rsidR="008E554B" w:rsidRDefault="008E554B" w:rsidP="008E554B">
      <w:pPr>
        <w:spacing w:before="120" w:after="0" w:line="276" w:lineRule="auto"/>
        <w:rPr>
          <w:rFonts w:ascii="Times New Roman" w:eastAsia="Calibri" w:hAnsi="Times New Roman" w:cs="Times New Roman"/>
        </w:rPr>
      </w:pPr>
    </w:p>
    <w:p w14:paraId="096ECDEB" w14:textId="20A27D86" w:rsidR="008E554B" w:rsidRDefault="008E554B" w:rsidP="008E554B">
      <w:pPr>
        <w:spacing w:before="120" w:after="0" w:line="276" w:lineRule="auto"/>
        <w:rPr>
          <w:rFonts w:ascii="Times New Roman" w:eastAsia="Calibri" w:hAnsi="Times New Roman" w:cs="Times New Roman"/>
        </w:rPr>
      </w:pPr>
    </w:p>
    <w:p w14:paraId="14B6453D" w14:textId="2F8AFA8C" w:rsidR="00706B01" w:rsidRDefault="00706B01" w:rsidP="008E554B">
      <w:pPr>
        <w:spacing w:before="120" w:after="0" w:line="276" w:lineRule="auto"/>
        <w:rPr>
          <w:rFonts w:ascii="Times New Roman" w:eastAsia="Calibri" w:hAnsi="Times New Roman" w:cs="Times New Roman"/>
        </w:rPr>
      </w:pPr>
    </w:p>
    <w:p w14:paraId="01BA87FB" w14:textId="6BFF67B8" w:rsidR="00706B01" w:rsidRDefault="00706B01" w:rsidP="008E554B">
      <w:pPr>
        <w:spacing w:before="120" w:after="0" w:line="276" w:lineRule="auto"/>
        <w:rPr>
          <w:rFonts w:ascii="Times New Roman" w:eastAsia="Calibri" w:hAnsi="Times New Roman" w:cs="Times New Roman"/>
        </w:rPr>
      </w:pPr>
    </w:p>
    <w:p w14:paraId="403AFF3F" w14:textId="325EF8F7" w:rsidR="00706B01" w:rsidRDefault="00706B01" w:rsidP="008E554B">
      <w:pPr>
        <w:spacing w:before="120" w:after="0" w:line="276" w:lineRule="auto"/>
        <w:rPr>
          <w:rFonts w:ascii="Times New Roman" w:eastAsia="Calibri" w:hAnsi="Times New Roman" w:cs="Times New Roman"/>
        </w:rPr>
      </w:pPr>
    </w:p>
    <w:p w14:paraId="0081F6D9" w14:textId="14E79184" w:rsidR="00706B01" w:rsidRDefault="00706B01" w:rsidP="008E554B">
      <w:pPr>
        <w:spacing w:before="120" w:after="0" w:line="276" w:lineRule="auto"/>
        <w:rPr>
          <w:rFonts w:ascii="Times New Roman" w:eastAsia="Calibri" w:hAnsi="Times New Roman" w:cs="Times New Roman"/>
        </w:rPr>
      </w:pPr>
    </w:p>
    <w:p w14:paraId="12C62EA7" w14:textId="57F87666" w:rsidR="00706B01" w:rsidRDefault="00706B01" w:rsidP="008E554B">
      <w:pPr>
        <w:spacing w:before="120" w:after="0" w:line="276" w:lineRule="auto"/>
        <w:rPr>
          <w:rFonts w:ascii="Times New Roman" w:eastAsia="Calibri" w:hAnsi="Times New Roman" w:cs="Times New Roman"/>
        </w:rPr>
      </w:pPr>
    </w:p>
    <w:p w14:paraId="71E31250" w14:textId="0CDAFEE7" w:rsidR="00706B01" w:rsidRDefault="00706B01" w:rsidP="008E554B">
      <w:pPr>
        <w:spacing w:before="120" w:after="0" w:line="276" w:lineRule="auto"/>
        <w:rPr>
          <w:rFonts w:ascii="Times New Roman" w:eastAsia="Calibri" w:hAnsi="Times New Roman" w:cs="Times New Roman"/>
        </w:rPr>
      </w:pPr>
    </w:p>
    <w:p w14:paraId="4871AA20" w14:textId="4B986F08" w:rsidR="00D86760" w:rsidRDefault="00D86760" w:rsidP="008E554B">
      <w:pPr>
        <w:spacing w:before="120" w:after="0" w:line="276" w:lineRule="auto"/>
        <w:rPr>
          <w:rFonts w:ascii="Times New Roman" w:eastAsia="Calibri" w:hAnsi="Times New Roman" w:cs="Times New Roman"/>
        </w:rPr>
      </w:pPr>
    </w:p>
    <w:p w14:paraId="31E864D7" w14:textId="77777777" w:rsidR="00D86760" w:rsidRDefault="00D86760" w:rsidP="008E554B">
      <w:pPr>
        <w:spacing w:before="120" w:after="0" w:line="276" w:lineRule="auto"/>
        <w:rPr>
          <w:rFonts w:ascii="Times New Roman" w:eastAsia="Calibri" w:hAnsi="Times New Roman" w:cs="Times New Roman"/>
        </w:rPr>
      </w:pPr>
    </w:p>
    <w:p w14:paraId="23860D52" w14:textId="68B9CA45" w:rsidR="00706B01" w:rsidRDefault="00706B01" w:rsidP="008E554B">
      <w:pPr>
        <w:spacing w:before="120" w:after="0" w:line="276" w:lineRule="auto"/>
        <w:rPr>
          <w:rFonts w:ascii="Times New Roman" w:eastAsia="Calibri" w:hAnsi="Times New Roman" w:cs="Times New Roman"/>
        </w:rPr>
      </w:pPr>
    </w:p>
    <w:p w14:paraId="3A919DD8" w14:textId="77777777" w:rsidR="00706B01" w:rsidRPr="008E554B" w:rsidRDefault="00706B01" w:rsidP="008E554B">
      <w:pPr>
        <w:spacing w:before="120" w:after="0" w:line="276" w:lineRule="auto"/>
        <w:rPr>
          <w:rFonts w:ascii="Times New Roman" w:eastAsia="Calibri" w:hAnsi="Times New Roman" w:cs="Times New Roman"/>
        </w:rPr>
      </w:pPr>
    </w:p>
    <w:tbl>
      <w:tblPr>
        <w:tblStyle w:val="TableGrid"/>
        <w:tblW w:w="0" w:type="auto"/>
        <w:tblLook w:val="04A0" w:firstRow="1" w:lastRow="0" w:firstColumn="1" w:lastColumn="0" w:noHBand="0" w:noVBand="1"/>
      </w:tblPr>
      <w:tblGrid>
        <w:gridCol w:w="8778"/>
      </w:tblGrid>
      <w:tr w:rsidR="008E554B" w14:paraId="3A280A99" w14:textId="77777777" w:rsidTr="008E554B">
        <w:tc>
          <w:tcPr>
            <w:tcW w:w="8778" w:type="dxa"/>
            <w:shd w:val="clear" w:color="auto" w:fill="F2F2F2" w:themeFill="background1" w:themeFillShade="F2"/>
          </w:tcPr>
          <w:p w14:paraId="7ADE711B" w14:textId="77777777" w:rsidR="008E554B" w:rsidRDefault="008E554B" w:rsidP="008E554B"/>
          <w:p w14:paraId="42A6169D" w14:textId="77777777" w:rsidR="008E554B" w:rsidRPr="00822672" w:rsidRDefault="008E554B" w:rsidP="00706B01">
            <w:pPr>
              <w:spacing w:after="120" w:line="360" w:lineRule="auto"/>
              <w:rPr>
                <w:rFonts w:ascii="Arial" w:eastAsia="Arial" w:hAnsi="Arial" w:cs="Arial"/>
                <w:sz w:val="32"/>
              </w:rPr>
            </w:pPr>
            <w:r w:rsidRPr="00822672">
              <w:rPr>
                <w:rFonts w:ascii="Arial" w:eastAsia="Arial" w:hAnsi="Arial" w:cs="Arial"/>
                <w:b/>
                <w:sz w:val="32"/>
              </w:rPr>
              <w:t>Rule reference:</w:t>
            </w:r>
            <w:r w:rsidRPr="00822672">
              <w:rPr>
                <w:rFonts w:ascii="Arial" w:eastAsia="Arial" w:hAnsi="Arial" w:cs="Arial"/>
                <w:sz w:val="32"/>
              </w:rPr>
              <w:t xml:space="preserve"> </w:t>
            </w:r>
            <w:r w:rsidRPr="00822672">
              <w:rPr>
                <w:rFonts w:ascii="Arial" w:eastAsia="Arial" w:hAnsi="Arial" w:cs="Arial"/>
                <w:i/>
                <w:sz w:val="32"/>
              </w:rPr>
              <w:t>Clauses in the proposed Land Transport (Road User) Amendment Rule (No 2) 2020: Clause 1.6 (Interpretation), Clause 4.4A (Giving way to buses leaving bus stops).</w:t>
            </w:r>
          </w:p>
          <w:p w14:paraId="78BE5DF9" w14:textId="77777777" w:rsidR="008E554B" w:rsidRDefault="008E554B" w:rsidP="008E554B"/>
        </w:tc>
      </w:tr>
    </w:tbl>
    <w:p w14:paraId="3C628511" w14:textId="7F614D11" w:rsidR="00822672" w:rsidRDefault="00822672" w:rsidP="008E554B"/>
    <w:p w14:paraId="52D69111" w14:textId="0C8817D0" w:rsidR="00706B01" w:rsidRDefault="00706B01" w:rsidP="008E554B"/>
    <w:p w14:paraId="5C0649D9" w14:textId="77777777" w:rsidR="00706B01" w:rsidRDefault="00706B01" w:rsidP="008E554B"/>
    <w:tbl>
      <w:tblPr>
        <w:tblStyle w:val="TableGrid"/>
        <w:tblW w:w="0" w:type="auto"/>
        <w:tblLook w:val="04A0" w:firstRow="1" w:lastRow="0" w:firstColumn="1" w:lastColumn="0" w:noHBand="0" w:noVBand="1"/>
      </w:tblPr>
      <w:tblGrid>
        <w:gridCol w:w="8778"/>
      </w:tblGrid>
      <w:tr w:rsidR="008E554B" w14:paraId="2E7EB737" w14:textId="77777777" w:rsidTr="008E554B">
        <w:tc>
          <w:tcPr>
            <w:tcW w:w="8778" w:type="dxa"/>
          </w:tcPr>
          <w:p w14:paraId="77161348" w14:textId="77777777" w:rsidR="008E554B" w:rsidRDefault="008E554B" w:rsidP="008E554B"/>
          <w:p w14:paraId="30A4C284" w14:textId="5D5A50C2" w:rsidR="00706B01" w:rsidRDefault="008E554B" w:rsidP="00822672">
            <w:pPr>
              <w:spacing w:before="120"/>
              <w:rPr>
                <w:rFonts w:ascii="Arial" w:eastAsia="Arial" w:hAnsi="Arial" w:cs="Arial"/>
                <w:b/>
                <w:sz w:val="32"/>
              </w:rPr>
            </w:pPr>
            <w:r w:rsidRPr="00822672">
              <w:rPr>
                <w:rFonts w:ascii="Arial" w:eastAsia="Arial" w:hAnsi="Arial" w:cs="Arial"/>
                <w:b/>
                <w:sz w:val="32"/>
              </w:rPr>
              <w:t>Proposal 9: Give buses priority when exiting bus stops – Questions for your submission</w:t>
            </w:r>
          </w:p>
          <w:p w14:paraId="6CD902FB" w14:textId="77777777" w:rsidR="00706B01" w:rsidRPr="00822672" w:rsidRDefault="00706B01" w:rsidP="00822672">
            <w:pPr>
              <w:spacing w:before="120"/>
              <w:rPr>
                <w:rFonts w:ascii="Arial" w:eastAsia="Arial" w:hAnsi="Arial" w:cs="Arial"/>
                <w:b/>
                <w:sz w:val="32"/>
              </w:rPr>
            </w:pPr>
          </w:p>
          <w:p w14:paraId="7153C7FB" w14:textId="77777777" w:rsidR="008E554B" w:rsidRPr="00822672" w:rsidRDefault="008E554B" w:rsidP="00822672">
            <w:pPr>
              <w:pStyle w:val="ListParagraph"/>
              <w:numPr>
                <w:ilvl w:val="0"/>
                <w:numId w:val="116"/>
              </w:numPr>
              <w:spacing w:before="120"/>
              <w:rPr>
                <w:rFonts w:ascii="Arial" w:eastAsia="Calibri" w:hAnsi="Arial" w:cs="Arial"/>
                <w:sz w:val="32"/>
              </w:rPr>
            </w:pPr>
            <w:bookmarkStart w:id="98" w:name="_Hlk27128134"/>
            <w:bookmarkStart w:id="99" w:name="_Hlk27128135"/>
            <w:r w:rsidRPr="00822672">
              <w:rPr>
                <w:rFonts w:ascii="Arial" w:eastAsia="Calibri" w:hAnsi="Arial" w:cs="Arial"/>
                <w:sz w:val="32"/>
              </w:rPr>
              <w:t xml:space="preserve">Do you agree that traffic should give way to indicating buses leaving a bus stop on a road with a speed limit of 60km/h or less? Why/why not? </w:t>
            </w:r>
          </w:p>
          <w:p w14:paraId="362BD8E0" w14:textId="5C545596" w:rsidR="008E554B" w:rsidRDefault="008E554B" w:rsidP="00822672">
            <w:pPr>
              <w:pStyle w:val="ListParagraph"/>
              <w:spacing w:before="120"/>
              <w:rPr>
                <w:rFonts w:ascii="Arial" w:eastAsia="Calibri" w:hAnsi="Arial" w:cs="Arial"/>
                <w:sz w:val="32"/>
              </w:rPr>
            </w:pPr>
          </w:p>
          <w:p w14:paraId="2A6445D1" w14:textId="77777777" w:rsidR="00706B01" w:rsidRPr="00822672" w:rsidRDefault="00706B01" w:rsidP="00822672">
            <w:pPr>
              <w:pStyle w:val="ListParagraph"/>
              <w:spacing w:before="120"/>
              <w:rPr>
                <w:rFonts w:ascii="Arial" w:eastAsia="Calibri" w:hAnsi="Arial" w:cs="Arial"/>
                <w:sz w:val="32"/>
              </w:rPr>
            </w:pPr>
          </w:p>
          <w:p w14:paraId="4B2BEA68" w14:textId="77777777" w:rsidR="008E554B" w:rsidRPr="00822672" w:rsidRDefault="008E554B" w:rsidP="00822672">
            <w:pPr>
              <w:numPr>
                <w:ilvl w:val="0"/>
                <w:numId w:val="116"/>
              </w:numPr>
              <w:spacing w:before="120"/>
              <w:contextualSpacing/>
              <w:rPr>
                <w:rFonts w:ascii="Arial" w:eastAsia="Calibri" w:hAnsi="Arial" w:cs="Arial"/>
                <w:sz w:val="32"/>
              </w:rPr>
            </w:pPr>
            <w:r w:rsidRPr="00822672">
              <w:rPr>
                <w:rFonts w:ascii="Arial" w:eastAsia="Calibri" w:hAnsi="Arial" w:cs="Arial"/>
                <w:sz w:val="32"/>
              </w:rPr>
              <w:t>Should traffic give way to buses in other situations? For example, when a bus is exiting a bus lane and merging back into traffic lanes? Why/why not?</w:t>
            </w:r>
          </w:p>
          <w:bookmarkEnd w:id="98"/>
          <w:bookmarkEnd w:id="99"/>
          <w:p w14:paraId="6ECC7A3C" w14:textId="77777777" w:rsidR="008E554B" w:rsidRDefault="008E554B" w:rsidP="008E554B"/>
          <w:p w14:paraId="357A4390" w14:textId="77777777" w:rsidR="008E554B" w:rsidRDefault="008E554B" w:rsidP="008E554B"/>
        </w:tc>
      </w:tr>
    </w:tbl>
    <w:p w14:paraId="4E4792E5" w14:textId="77777777" w:rsidR="008E554B" w:rsidRDefault="008E554B" w:rsidP="008E554B"/>
    <w:p w14:paraId="2ADB33D5" w14:textId="77777777" w:rsidR="008E554B" w:rsidRDefault="008E554B" w:rsidP="008E554B"/>
    <w:p w14:paraId="366047A6" w14:textId="77777777" w:rsidR="008E554B" w:rsidRDefault="008E554B" w:rsidP="008E554B"/>
    <w:p w14:paraId="26A979E8" w14:textId="77777777" w:rsidR="008E554B" w:rsidRDefault="008E554B" w:rsidP="008E554B"/>
    <w:p w14:paraId="4EB68183" w14:textId="77777777" w:rsidR="008E554B" w:rsidRDefault="008E554B" w:rsidP="008E554B"/>
    <w:p w14:paraId="4A935C53" w14:textId="77777777" w:rsidR="008E554B" w:rsidRDefault="008E554B" w:rsidP="008E554B"/>
    <w:p w14:paraId="1249BEE9" w14:textId="77777777" w:rsidR="008E554B" w:rsidRDefault="008E554B" w:rsidP="008E554B"/>
    <w:p w14:paraId="322DB38F" w14:textId="77777777" w:rsidR="008E554B" w:rsidRDefault="008E554B" w:rsidP="008E554B"/>
    <w:p w14:paraId="1E4E304B" w14:textId="77777777" w:rsidR="008E554B" w:rsidRDefault="008E554B" w:rsidP="008E554B"/>
    <w:p w14:paraId="389F81B1" w14:textId="77777777" w:rsidR="008E554B" w:rsidRDefault="008E554B" w:rsidP="008E554B"/>
    <w:p w14:paraId="20DF07C1" w14:textId="77777777" w:rsidR="008E554B" w:rsidRDefault="008E554B" w:rsidP="008E554B"/>
    <w:p w14:paraId="27394D6F" w14:textId="77777777" w:rsidR="008E554B" w:rsidRPr="00822672" w:rsidRDefault="008E554B" w:rsidP="00706B01">
      <w:pPr>
        <w:pStyle w:val="Heading2"/>
        <w:spacing w:line="360" w:lineRule="auto"/>
        <w:rPr>
          <w:sz w:val="32"/>
          <w:szCs w:val="32"/>
        </w:rPr>
      </w:pPr>
      <w:bookmarkStart w:id="100" w:name="_Toc34666346"/>
      <w:r w:rsidRPr="00822672">
        <w:rPr>
          <w:sz w:val="32"/>
          <w:szCs w:val="32"/>
        </w:rPr>
        <w:lastRenderedPageBreak/>
        <w:t>What are Land Transport Rules?</w:t>
      </w:r>
      <w:bookmarkEnd w:id="100"/>
    </w:p>
    <w:p w14:paraId="5C5C5864"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Land Transport Rules (rules) are legislation made by the Minister of Transport or his/her delegate (‘the Minister’) under the </w:t>
      </w:r>
      <w:r w:rsidRPr="00822672">
        <w:rPr>
          <w:rFonts w:ascii="Arial" w:eastAsia="Calibri" w:hAnsi="Arial" w:cs="Arial"/>
          <w:i/>
          <w:sz w:val="32"/>
          <w:szCs w:val="32"/>
        </w:rPr>
        <w:t>Land Transport Act 1998</w:t>
      </w:r>
      <w:r w:rsidRPr="00822672">
        <w:rPr>
          <w:rFonts w:ascii="Arial" w:eastAsia="Calibri" w:hAnsi="Arial" w:cs="Arial"/>
          <w:sz w:val="32"/>
          <w:szCs w:val="32"/>
        </w:rPr>
        <w:t xml:space="preserve"> (the Act). </w:t>
      </w:r>
    </w:p>
    <w:p w14:paraId="5DB7CF97"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The Act sets out: </w:t>
      </w:r>
    </w:p>
    <w:p w14:paraId="6FA3B6D5" w14:textId="77777777" w:rsidR="008E554B" w:rsidRPr="00822672" w:rsidRDefault="008E554B" w:rsidP="00706B01">
      <w:pPr>
        <w:pStyle w:val="ListParagraph"/>
        <w:numPr>
          <w:ilvl w:val="0"/>
          <w:numId w:val="119"/>
        </w:numPr>
        <w:spacing w:after="200" w:line="360" w:lineRule="auto"/>
        <w:rPr>
          <w:rFonts w:ascii="Times New Roman" w:eastAsia="Arial" w:hAnsi="Times New Roman" w:cs="Arial"/>
          <w:sz w:val="32"/>
          <w:szCs w:val="32"/>
        </w:rPr>
      </w:pPr>
      <w:r w:rsidRPr="00822672">
        <w:rPr>
          <w:rFonts w:ascii="Arial" w:eastAsia="Arial" w:hAnsi="Arial" w:cs="Arial"/>
          <w:sz w:val="32"/>
          <w:szCs w:val="32"/>
        </w:rPr>
        <w:t>principles and the legal framework</w:t>
      </w:r>
    </w:p>
    <w:p w14:paraId="76AA078E" w14:textId="77777777" w:rsidR="008E554B" w:rsidRPr="00822672" w:rsidRDefault="008E554B" w:rsidP="00706B01">
      <w:pPr>
        <w:pStyle w:val="ListParagraph"/>
        <w:numPr>
          <w:ilvl w:val="0"/>
          <w:numId w:val="119"/>
        </w:numPr>
        <w:spacing w:after="200" w:line="360" w:lineRule="auto"/>
        <w:rPr>
          <w:rFonts w:ascii="Times New Roman" w:eastAsia="Arial" w:hAnsi="Times New Roman" w:cs="Arial"/>
          <w:sz w:val="32"/>
          <w:szCs w:val="32"/>
        </w:rPr>
      </w:pPr>
      <w:r w:rsidRPr="00822672">
        <w:rPr>
          <w:rFonts w:ascii="Arial" w:eastAsia="Arial" w:hAnsi="Arial" w:cs="Arial"/>
          <w:sz w:val="32"/>
          <w:szCs w:val="32"/>
        </w:rPr>
        <w:t xml:space="preserve">main offences and the obligations of particular road users. </w:t>
      </w:r>
    </w:p>
    <w:p w14:paraId="73F0CE4A"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Rules contain detailed requirements, including standards and processes, for putting those principles and policies into operation. Rules cover a range of land transport issues. Among the outcomes that rules aim to achieve are: </w:t>
      </w:r>
    </w:p>
    <w:p w14:paraId="7826E8E3" w14:textId="77777777" w:rsidR="008E554B" w:rsidRPr="00822672" w:rsidRDefault="008E554B" w:rsidP="00706B01">
      <w:pPr>
        <w:spacing w:after="0" w:line="360" w:lineRule="auto"/>
        <w:rPr>
          <w:rFonts w:ascii="Arial" w:eastAsia="Calibri" w:hAnsi="Arial" w:cs="Arial"/>
          <w:sz w:val="32"/>
          <w:szCs w:val="32"/>
        </w:rPr>
      </w:pPr>
    </w:p>
    <w:p w14:paraId="07C13DFC" w14:textId="77777777" w:rsidR="008E554B" w:rsidRPr="00822672" w:rsidRDefault="008E554B" w:rsidP="00706B01">
      <w:pPr>
        <w:pStyle w:val="ListParagraph"/>
        <w:numPr>
          <w:ilvl w:val="0"/>
          <w:numId w:val="118"/>
        </w:numPr>
        <w:spacing w:after="200" w:line="360" w:lineRule="auto"/>
        <w:rPr>
          <w:rFonts w:ascii="Times New Roman" w:eastAsia="Arial" w:hAnsi="Times New Roman" w:cs="Arial"/>
          <w:sz w:val="32"/>
          <w:szCs w:val="32"/>
        </w:rPr>
      </w:pPr>
      <w:r w:rsidRPr="00822672">
        <w:rPr>
          <w:rFonts w:ascii="Arial" w:eastAsia="Arial" w:hAnsi="Arial" w:cs="Arial"/>
          <w:sz w:val="32"/>
          <w:szCs w:val="32"/>
        </w:rPr>
        <w:t>safeguarding and improving land transport safety and security</w:t>
      </w:r>
    </w:p>
    <w:p w14:paraId="1B73A738" w14:textId="77777777" w:rsidR="008E554B" w:rsidRPr="00822672" w:rsidRDefault="008E554B" w:rsidP="00706B01">
      <w:pPr>
        <w:pStyle w:val="ListParagraph"/>
        <w:numPr>
          <w:ilvl w:val="0"/>
          <w:numId w:val="118"/>
        </w:numPr>
        <w:spacing w:after="200" w:line="360" w:lineRule="auto"/>
        <w:rPr>
          <w:rFonts w:ascii="Times New Roman" w:eastAsia="Arial" w:hAnsi="Times New Roman" w:cs="Arial"/>
          <w:sz w:val="32"/>
          <w:szCs w:val="32"/>
        </w:rPr>
      </w:pPr>
      <w:r w:rsidRPr="00822672">
        <w:rPr>
          <w:rFonts w:ascii="Arial" w:eastAsia="Arial" w:hAnsi="Arial" w:cs="Arial"/>
          <w:sz w:val="32"/>
          <w:szCs w:val="32"/>
        </w:rPr>
        <w:t>improving access and mobility</w:t>
      </w:r>
    </w:p>
    <w:p w14:paraId="3EE2CB70" w14:textId="77777777" w:rsidR="008E554B" w:rsidRPr="00822672" w:rsidRDefault="008E554B" w:rsidP="00706B01">
      <w:pPr>
        <w:pStyle w:val="ListParagraph"/>
        <w:numPr>
          <w:ilvl w:val="0"/>
          <w:numId w:val="118"/>
        </w:numPr>
        <w:spacing w:after="200" w:line="360" w:lineRule="auto"/>
        <w:rPr>
          <w:rFonts w:ascii="Times New Roman" w:eastAsia="Arial" w:hAnsi="Times New Roman" w:cs="Arial"/>
          <w:sz w:val="32"/>
          <w:szCs w:val="32"/>
        </w:rPr>
      </w:pPr>
      <w:r w:rsidRPr="00822672">
        <w:rPr>
          <w:rFonts w:ascii="Arial" w:eastAsia="Arial" w:hAnsi="Arial" w:cs="Arial"/>
          <w:sz w:val="32"/>
          <w:szCs w:val="32"/>
        </w:rPr>
        <w:t>assisting economic development</w:t>
      </w:r>
    </w:p>
    <w:p w14:paraId="1DA35517" w14:textId="77777777" w:rsidR="008E554B" w:rsidRPr="00822672" w:rsidRDefault="008E554B" w:rsidP="00706B01">
      <w:pPr>
        <w:pStyle w:val="ListParagraph"/>
        <w:numPr>
          <w:ilvl w:val="0"/>
          <w:numId w:val="118"/>
        </w:numPr>
        <w:spacing w:after="200" w:line="360" w:lineRule="auto"/>
        <w:rPr>
          <w:rFonts w:ascii="Times New Roman" w:eastAsia="Arial" w:hAnsi="Times New Roman" w:cs="Arial"/>
          <w:sz w:val="32"/>
          <w:szCs w:val="32"/>
        </w:rPr>
      </w:pPr>
      <w:r w:rsidRPr="00822672">
        <w:rPr>
          <w:rFonts w:ascii="Arial" w:eastAsia="Arial" w:hAnsi="Arial" w:cs="Arial"/>
          <w:sz w:val="32"/>
          <w:szCs w:val="32"/>
        </w:rPr>
        <w:t>protecting and promoting public health</w:t>
      </w:r>
    </w:p>
    <w:p w14:paraId="1E041F2F" w14:textId="77777777" w:rsidR="008E554B" w:rsidRPr="00822672" w:rsidRDefault="008E554B" w:rsidP="00706B01">
      <w:pPr>
        <w:pStyle w:val="ListParagraph"/>
        <w:numPr>
          <w:ilvl w:val="0"/>
          <w:numId w:val="118"/>
        </w:numPr>
        <w:spacing w:after="200" w:line="360" w:lineRule="auto"/>
        <w:rPr>
          <w:rFonts w:ascii="Times New Roman" w:eastAsia="Arial" w:hAnsi="Times New Roman" w:cs="Arial"/>
          <w:sz w:val="32"/>
          <w:szCs w:val="32"/>
        </w:rPr>
      </w:pPr>
      <w:r w:rsidRPr="00822672">
        <w:rPr>
          <w:rFonts w:ascii="Arial" w:eastAsia="Arial" w:hAnsi="Arial" w:cs="Arial"/>
          <w:sz w:val="32"/>
          <w:szCs w:val="32"/>
        </w:rPr>
        <w:t>ensuring environmental sustainability.</w:t>
      </w:r>
    </w:p>
    <w:p w14:paraId="1F2D2106"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Rules form part of New Zealand law and compliance is required. The specific offences and penalties that apply to each rule are set out in the Act or in regulations.</w:t>
      </w:r>
    </w:p>
    <w:p w14:paraId="21589994"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lastRenderedPageBreak/>
        <w:t xml:space="preserve">The Act provides the legal framework for making Land Transport Rules. Section 161 states the procedures by which the Minister makes ordinary rules. </w:t>
      </w:r>
    </w:p>
    <w:p w14:paraId="5F0897A8"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Most rules are drafted by the Transport Agency, by an arrangement with the Secretary for Transport, working closely with the Ministry of Transport’s policy and legal advisors. </w:t>
      </w:r>
    </w:p>
    <w:p w14:paraId="67AF0084"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Rules are drafted in plain language to be understood by a wide audience and to help ensure compliance with requirements. The Transport Agency is responsible for ensuring we undertake appropriate consultation on proposed rules. We may change a draft rule in response to submissions we receive.</w:t>
      </w:r>
    </w:p>
    <w:p w14:paraId="3FB3A4CA" w14:textId="77777777" w:rsidR="008E554B" w:rsidRPr="00822672" w:rsidRDefault="008E554B" w:rsidP="00706B01">
      <w:pPr>
        <w:spacing w:line="360" w:lineRule="auto"/>
        <w:rPr>
          <w:sz w:val="32"/>
          <w:szCs w:val="32"/>
        </w:rPr>
      </w:pPr>
    </w:p>
    <w:p w14:paraId="69C5B53E" w14:textId="77777777" w:rsidR="008E554B" w:rsidRPr="00822672" w:rsidRDefault="008E554B" w:rsidP="00706B01">
      <w:pPr>
        <w:pStyle w:val="Heading2"/>
        <w:spacing w:line="360" w:lineRule="auto"/>
        <w:rPr>
          <w:sz w:val="32"/>
          <w:szCs w:val="32"/>
        </w:rPr>
      </w:pPr>
      <w:bookmarkStart w:id="101" w:name="_Toc34666347"/>
      <w:r w:rsidRPr="00822672">
        <w:rPr>
          <w:sz w:val="32"/>
          <w:szCs w:val="32"/>
        </w:rPr>
        <w:t>Application of rule-making criteria</w:t>
      </w:r>
      <w:bookmarkEnd w:id="101"/>
    </w:p>
    <w:p w14:paraId="60C6FFE3" w14:textId="77777777" w:rsidR="008E554B" w:rsidRPr="00822672" w:rsidRDefault="008E554B" w:rsidP="00706B01">
      <w:pPr>
        <w:keepNext/>
        <w:keepLines/>
        <w:spacing w:before="240" w:after="120" w:line="360" w:lineRule="auto"/>
        <w:outlineLvl w:val="2"/>
        <w:rPr>
          <w:rFonts w:ascii="Arial" w:eastAsia="Calibri" w:hAnsi="Arial" w:cs="Times New Roman"/>
          <w:b/>
          <w:color w:val="000000"/>
          <w:sz w:val="32"/>
          <w:szCs w:val="32"/>
        </w:rPr>
      </w:pPr>
      <w:bookmarkStart w:id="102" w:name="_Toc31726609"/>
      <w:bookmarkStart w:id="103" w:name="_Toc34666348"/>
      <w:r w:rsidRPr="00822672">
        <w:rPr>
          <w:rFonts w:ascii="Arial" w:eastAsia="Calibri" w:hAnsi="Arial" w:cs="Times New Roman"/>
          <w:b/>
          <w:color w:val="000000"/>
          <w:sz w:val="32"/>
          <w:szCs w:val="32"/>
        </w:rPr>
        <w:t>Proposed activity or service</w:t>
      </w:r>
      <w:bookmarkEnd w:id="102"/>
      <w:bookmarkEnd w:id="103"/>
    </w:p>
    <w:p w14:paraId="4D5384AD"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i/>
          <w:sz w:val="32"/>
          <w:szCs w:val="32"/>
        </w:rPr>
        <w:t xml:space="preserve">Section 164(2)(b) </w:t>
      </w:r>
      <w:r w:rsidRPr="00822672">
        <w:rPr>
          <w:rFonts w:ascii="Arial" w:eastAsia="Calibri" w:hAnsi="Arial" w:cs="Arial"/>
          <w:sz w:val="32"/>
          <w:szCs w:val="32"/>
        </w:rPr>
        <w:t xml:space="preserve">of the Act requires that appropriate weight be given to the nature of the proposed activity or service for which the rule is being established. </w:t>
      </w:r>
    </w:p>
    <w:p w14:paraId="1815B931" w14:textId="77777777" w:rsidR="008E554B" w:rsidRPr="00822672" w:rsidRDefault="008E554B" w:rsidP="00706B01">
      <w:pPr>
        <w:spacing w:before="240" w:after="0" w:line="360" w:lineRule="auto"/>
        <w:rPr>
          <w:rFonts w:ascii="Arial" w:eastAsia="Calibri" w:hAnsi="Arial" w:cs="Arial"/>
          <w:sz w:val="32"/>
          <w:szCs w:val="32"/>
        </w:rPr>
      </w:pPr>
      <w:bookmarkStart w:id="104" w:name="_Toc3367867"/>
      <w:r w:rsidRPr="00822672">
        <w:rPr>
          <w:rFonts w:ascii="Arial" w:eastAsia="Calibri" w:hAnsi="Arial" w:cs="Arial"/>
          <w:sz w:val="32"/>
          <w:szCs w:val="32"/>
        </w:rPr>
        <w:t xml:space="preserve">The Accessible Streets Regulatory Package directly addresses the focus of the 2018/19 -2027/28 Government Policy Statement on Land Transport (GPS 2018) on improving New Zealanders' access to economic and social opportunities. It supports a shift from single occupancy </w:t>
      </w:r>
      <w:r w:rsidRPr="00822672">
        <w:rPr>
          <w:rFonts w:ascii="Arial" w:eastAsia="Calibri" w:hAnsi="Arial" w:cs="Arial"/>
          <w:sz w:val="32"/>
          <w:szCs w:val="32"/>
        </w:rPr>
        <w:lastRenderedPageBreak/>
        <w:t>vehicles to more energy efficient, healthier, low cost modes like walking, cycling and transport devices for short trips in urban centres. It will also assist with our goal of reducing harmful transport emissions. It recognises the importance of creating liveable cities that value public space, enhance safety outcomes and improve access. The package also supports the current safe system approach to road safety in New Zealand.</w:t>
      </w:r>
    </w:p>
    <w:p w14:paraId="146E4633" w14:textId="77777777" w:rsidR="008E554B" w:rsidRPr="00822672" w:rsidRDefault="008E554B" w:rsidP="00706B01">
      <w:pPr>
        <w:keepNext/>
        <w:keepLines/>
        <w:spacing w:before="240" w:after="120" w:line="360" w:lineRule="auto"/>
        <w:outlineLvl w:val="2"/>
        <w:rPr>
          <w:rFonts w:ascii="Arial" w:eastAsia="Calibri" w:hAnsi="Arial" w:cs="Times New Roman"/>
          <w:b/>
          <w:color w:val="000000"/>
          <w:sz w:val="32"/>
          <w:szCs w:val="32"/>
        </w:rPr>
      </w:pPr>
      <w:bookmarkStart w:id="105" w:name="_Toc26182783"/>
      <w:bookmarkStart w:id="106" w:name="_Toc31726610"/>
      <w:bookmarkStart w:id="107" w:name="_Toc34666349"/>
      <w:r w:rsidRPr="00822672">
        <w:rPr>
          <w:rFonts w:ascii="Arial" w:eastAsia="Calibri" w:hAnsi="Arial" w:cs="Times New Roman"/>
          <w:b/>
          <w:color w:val="000000"/>
          <w:sz w:val="32"/>
          <w:szCs w:val="32"/>
        </w:rPr>
        <w:t>Risk to land transport safety</w:t>
      </w:r>
      <w:bookmarkEnd w:id="104"/>
      <w:bookmarkEnd w:id="105"/>
      <w:bookmarkEnd w:id="106"/>
      <w:bookmarkEnd w:id="107"/>
    </w:p>
    <w:p w14:paraId="6587CB3F"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i/>
          <w:sz w:val="32"/>
          <w:szCs w:val="32"/>
        </w:rPr>
        <w:t>Section 164(2)(a), (b), (c)</w:t>
      </w:r>
      <w:r w:rsidRPr="00822672">
        <w:rPr>
          <w:rFonts w:ascii="Arial" w:eastAsia="Calibri" w:hAnsi="Arial" w:cs="Arial"/>
          <w:sz w:val="32"/>
          <w:szCs w:val="32"/>
        </w:rPr>
        <w:t xml:space="preserve"> and </w:t>
      </w:r>
      <w:r w:rsidRPr="00822672">
        <w:rPr>
          <w:rFonts w:ascii="Arial" w:eastAsia="Calibri" w:hAnsi="Arial" w:cs="Arial"/>
          <w:i/>
          <w:sz w:val="32"/>
          <w:szCs w:val="32"/>
        </w:rPr>
        <w:t>(d)</w:t>
      </w:r>
      <w:r w:rsidRPr="00822672">
        <w:rPr>
          <w:rFonts w:ascii="Arial" w:eastAsia="Calibri" w:hAnsi="Arial" w:cs="Arial"/>
          <w:sz w:val="32"/>
          <w:szCs w:val="32"/>
        </w:rPr>
        <w:t xml:space="preserve"> requires the Minister to take into account:</w:t>
      </w:r>
    </w:p>
    <w:p w14:paraId="258D1CFC" w14:textId="77777777" w:rsidR="008E554B" w:rsidRPr="00822672" w:rsidRDefault="008E554B" w:rsidP="00706B01">
      <w:pPr>
        <w:spacing w:after="0" w:line="360" w:lineRule="auto"/>
        <w:rPr>
          <w:rFonts w:ascii="Arial" w:eastAsia="Calibri" w:hAnsi="Arial" w:cs="Arial"/>
          <w:sz w:val="32"/>
          <w:szCs w:val="32"/>
        </w:rPr>
      </w:pPr>
      <w:r w:rsidRPr="00822672">
        <w:rPr>
          <w:rFonts w:ascii="Arial" w:eastAsia="Calibri" w:hAnsi="Arial" w:cs="Arial"/>
          <w:sz w:val="32"/>
          <w:szCs w:val="32"/>
        </w:rPr>
        <w:t xml:space="preserve"> </w:t>
      </w:r>
    </w:p>
    <w:p w14:paraId="319DB502" w14:textId="77777777" w:rsidR="008E554B" w:rsidRPr="00822672" w:rsidRDefault="008E554B" w:rsidP="00706B01">
      <w:pPr>
        <w:pStyle w:val="ListParagraph"/>
        <w:numPr>
          <w:ilvl w:val="0"/>
          <w:numId w:val="141"/>
        </w:numPr>
        <w:spacing w:after="200" w:line="360" w:lineRule="auto"/>
        <w:rPr>
          <w:rFonts w:ascii="Times New Roman" w:eastAsia="Arial" w:hAnsi="Times New Roman" w:cs="Arial"/>
          <w:sz w:val="32"/>
          <w:szCs w:val="32"/>
        </w:rPr>
      </w:pPr>
      <w:r w:rsidRPr="00822672">
        <w:rPr>
          <w:rFonts w:ascii="Arial" w:eastAsia="Arial" w:hAnsi="Arial" w:cs="Arial"/>
          <w:sz w:val="32"/>
          <w:szCs w:val="32"/>
        </w:rPr>
        <w:t>the level of risk to land transport safety in each proposed activity or service,</w:t>
      </w:r>
    </w:p>
    <w:p w14:paraId="0A35CFD1" w14:textId="77777777" w:rsidR="008E554B" w:rsidRPr="00822672" w:rsidRDefault="008E554B" w:rsidP="00706B01">
      <w:pPr>
        <w:pStyle w:val="ListParagraph"/>
        <w:numPr>
          <w:ilvl w:val="0"/>
          <w:numId w:val="141"/>
        </w:numPr>
        <w:spacing w:after="200" w:line="360" w:lineRule="auto"/>
        <w:rPr>
          <w:rFonts w:ascii="Times New Roman" w:eastAsia="Arial" w:hAnsi="Times New Roman" w:cs="Arial"/>
          <w:sz w:val="32"/>
          <w:szCs w:val="32"/>
        </w:rPr>
      </w:pPr>
      <w:r w:rsidRPr="00822672">
        <w:rPr>
          <w:rFonts w:ascii="Arial" w:eastAsia="Arial" w:hAnsi="Arial" w:cs="Arial"/>
          <w:sz w:val="32"/>
          <w:szCs w:val="32"/>
        </w:rPr>
        <w:t xml:space="preserve">the level of risk existing to land transport safety in general in New Zealand, and </w:t>
      </w:r>
    </w:p>
    <w:p w14:paraId="4D724058" w14:textId="77777777" w:rsidR="008E554B" w:rsidRPr="00822672" w:rsidRDefault="008E554B" w:rsidP="00706B01">
      <w:pPr>
        <w:pStyle w:val="ListParagraph"/>
        <w:numPr>
          <w:ilvl w:val="0"/>
          <w:numId w:val="141"/>
        </w:numPr>
        <w:spacing w:after="200" w:line="360" w:lineRule="auto"/>
        <w:rPr>
          <w:rFonts w:ascii="Arial" w:eastAsia="Arial" w:hAnsi="Arial" w:cs="Arial"/>
          <w:sz w:val="32"/>
          <w:szCs w:val="32"/>
        </w:rPr>
      </w:pPr>
      <w:r w:rsidRPr="00822672">
        <w:rPr>
          <w:rFonts w:ascii="Arial" w:eastAsia="Arial" w:hAnsi="Arial" w:cs="Arial"/>
          <w:sz w:val="32"/>
          <w:szCs w:val="32"/>
        </w:rPr>
        <w:t>the need to maintain and improve land transport safety and security.</w:t>
      </w:r>
    </w:p>
    <w:p w14:paraId="331B4B62" w14:textId="77777777" w:rsidR="00AD76F4" w:rsidRPr="00822672" w:rsidRDefault="00AD76F4" w:rsidP="00706B01">
      <w:pPr>
        <w:spacing w:after="200" w:line="360" w:lineRule="auto"/>
        <w:ind w:left="720" w:hanging="360"/>
        <w:contextualSpacing/>
        <w:rPr>
          <w:rFonts w:ascii="Times New Roman" w:eastAsia="Arial" w:hAnsi="Times New Roman" w:cs="Arial"/>
          <w:sz w:val="32"/>
          <w:szCs w:val="32"/>
        </w:rPr>
      </w:pPr>
    </w:p>
    <w:p w14:paraId="3927B928"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The regulatory package has been designed to increase safety and accessibility for people. It supports the safe system approach to road safety in New Zealand. </w:t>
      </w:r>
    </w:p>
    <w:p w14:paraId="43F7031B"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It seeks to increase people’s accessibility and safety when using the transport system in the following way: </w:t>
      </w:r>
    </w:p>
    <w:p w14:paraId="763EF8E6" w14:textId="77777777" w:rsidR="008E554B" w:rsidRPr="00822672" w:rsidRDefault="008E554B" w:rsidP="00706B01">
      <w:pPr>
        <w:spacing w:after="0" w:line="360" w:lineRule="auto"/>
        <w:rPr>
          <w:rFonts w:ascii="Arial" w:eastAsia="Calibri" w:hAnsi="Arial" w:cs="Arial"/>
          <w:sz w:val="32"/>
          <w:szCs w:val="32"/>
        </w:rPr>
      </w:pPr>
    </w:p>
    <w:p w14:paraId="68DF8471" w14:textId="09AFCBE7" w:rsidR="008E554B" w:rsidRPr="00822672" w:rsidRDefault="00A74148" w:rsidP="00706B01">
      <w:pPr>
        <w:pStyle w:val="ListParagraph"/>
        <w:numPr>
          <w:ilvl w:val="0"/>
          <w:numId w:val="142"/>
        </w:numPr>
        <w:spacing w:after="120" w:line="360" w:lineRule="auto"/>
        <w:rPr>
          <w:rFonts w:ascii="Arial" w:eastAsia="Calibri" w:hAnsi="Arial" w:cs="Arial"/>
          <w:sz w:val="32"/>
          <w:szCs w:val="32"/>
        </w:rPr>
      </w:pPr>
      <w:r w:rsidRPr="00822672">
        <w:rPr>
          <w:rFonts w:ascii="Arial" w:eastAsia="Calibri" w:hAnsi="Arial" w:cs="Arial"/>
          <w:sz w:val="32"/>
          <w:szCs w:val="32"/>
        </w:rPr>
        <w:t>Changing</w:t>
      </w:r>
      <w:r w:rsidR="008E554B" w:rsidRPr="00822672">
        <w:rPr>
          <w:rFonts w:ascii="Arial" w:eastAsia="Calibri" w:hAnsi="Arial" w:cs="Arial"/>
          <w:sz w:val="32"/>
          <w:szCs w:val="32"/>
        </w:rPr>
        <w:t xml:space="preserve"> current vehicle and device definitions and creat</w:t>
      </w:r>
      <w:r w:rsidRPr="00822672">
        <w:rPr>
          <w:rFonts w:ascii="Arial" w:eastAsia="Calibri" w:hAnsi="Arial" w:cs="Arial"/>
          <w:sz w:val="32"/>
          <w:szCs w:val="32"/>
        </w:rPr>
        <w:t>ing</w:t>
      </w:r>
      <w:r w:rsidR="008E554B" w:rsidRPr="00822672">
        <w:rPr>
          <w:rFonts w:ascii="Arial" w:eastAsia="Calibri" w:hAnsi="Arial" w:cs="Arial"/>
          <w:sz w:val="32"/>
          <w:szCs w:val="32"/>
        </w:rPr>
        <w:t xml:space="preserve"> new categories to better regulate:</w:t>
      </w:r>
    </w:p>
    <w:p w14:paraId="61E8CAAD" w14:textId="77777777" w:rsidR="008E554B" w:rsidRPr="00822672" w:rsidRDefault="008E554B" w:rsidP="00706B01">
      <w:pPr>
        <w:numPr>
          <w:ilvl w:val="1"/>
          <w:numId w:val="142"/>
        </w:numPr>
        <w:spacing w:after="120" w:line="360" w:lineRule="auto"/>
        <w:contextualSpacing/>
        <w:rPr>
          <w:rFonts w:ascii="Arial" w:eastAsia="Calibri" w:hAnsi="Arial" w:cs="Arial"/>
          <w:sz w:val="32"/>
          <w:szCs w:val="32"/>
        </w:rPr>
      </w:pPr>
      <w:r w:rsidRPr="00822672">
        <w:rPr>
          <w:rFonts w:ascii="Arial" w:eastAsia="Calibri" w:hAnsi="Arial" w:cs="Arial"/>
          <w:sz w:val="32"/>
          <w:szCs w:val="32"/>
        </w:rPr>
        <w:t>new and emerging devices</w:t>
      </w:r>
    </w:p>
    <w:p w14:paraId="3AB430B4" w14:textId="77777777" w:rsidR="008E554B" w:rsidRPr="00822672" w:rsidRDefault="008E554B" w:rsidP="00706B01">
      <w:pPr>
        <w:numPr>
          <w:ilvl w:val="1"/>
          <w:numId w:val="142"/>
        </w:numPr>
        <w:spacing w:after="120" w:line="360" w:lineRule="auto"/>
        <w:contextualSpacing/>
        <w:rPr>
          <w:rFonts w:ascii="Arial" w:eastAsia="Calibri" w:hAnsi="Arial" w:cs="Arial"/>
          <w:sz w:val="32"/>
          <w:szCs w:val="32"/>
        </w:rPr>
      </w:pPr>
      <w:r w:rsidRPr="00822672">
        <w:rPr>
          <w:rFonts w:ascii="Arial" w:eastAsia="Calibri" w:hAnsi="Arial" w:cs="Arial"/>
          <w:sz w:val="32"/>
          <w:szCs w:val="32"/>
        </w:rPr>
        <w:t xml:space="preserve">where and how they’re used. </w:t>
      </w:r>
    </w:p>
    <w:p w14:paraId="2DBD4BC6" w14:textId="77777777" w:rsidR="008E554B" w:rsidRPr="00822672" w:rsidRDefault="008E554B" w:rsidP="00706B01">
      <w:pPr>
        <w:spacing w:after="0" w:line="360" w:lineRule="auto"/>
        <w:ind w:left="720"/>
        <w:contextualSpacing/>
        <w:rPr>
          <w:rFonts w:ascii="Arial" w:eastAsia="Calibri" w:hAnsi="Arial" w:cs="Arial"/>
          <w:sz w:val="32"/>
          <w:szCs w:val="32"/>
        </w:rPr>
      </w:pPr>
    </w:p>
    <w:p w14:paraId="5210B15D" w14:textId="0428C057" w:rsidR="008E554B" w:rsidRPr="00822672" w:rsidRDefault="008E554B" w:rsidP="00706B01">
      <w:pPr>
        <w:pStyle w:val="ListParagraph"/>
        <w:numPr>
          <w:ilvl w:val="0"/>
          <w:numId w:val="142"/>
        </w:numPr>
        <w:spacing w:after="120" w:line="360" w:lineRule="auto"/>
        <w:rPr>
          <w:rFonts w:ascii="Arial" w:eastAsia="Calibri" w:hAnsi="Arial" w:cs="Arial"/>
          <w:sz w:val="32"/>
          <w:szCs w:val="32"/>
        </w:rPr>
      </w:pPr>
      <w:r w:rsidRPr="00822672">
        <w:rPr>
          <w:rFonts w:ascii="Arial" w:eastAsia="Calibri" w:hAnsi="Arial" w:cs="Arial"/>
          <w:sz w:val="32"/>
          <w:szCs w:val="32"/>
        </w:rPr>
        <w:t>Changing who’s allowed on footpaths and introduce conditions that users need to follow when using the footpath. For the safety of others sharing the footpath, people riding on the footpath under the new rule must:</w:t>
      </w:r>
    </w:p>
    <w:p w14:paraId="65710CBB" w14:textId="77777777" w:rsidR="008E554B" w:rsidRPr="00822672" w:rsidRDefault="008E554B" w:rsidP="00706B01">
      <w:pPr>
        <w:numPr>
          <w:ilvl w:val="1"/>
          <w:numId w:val="143"/>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 xml:space="preserve">behave in a courteous and considerate manner </w:t>
      </w:r>
    </w:p>
    <w:p w14:paraId="3D025ADE" w14:textId="77777777" w:rsidR="008E554B" w:rsidRPr="00822672" w:rsidRDefault="008E554B" w:rsidP="00706B01">
      <w:pPr>
        <w:numPr>
          <w:ilvl w:val="1"/>
          <w:numId w:val="143"/>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travel in a way that is not dangerous for other people using the footpath</w:t>
      </w:r>
    </w:p>
    <w:p w14:paraId="1E64D6EF" w14:textId="77777777" w:rsidR="008E554B" w:rsidRPr="00822672" w:rsidRDefault="008E554B" w:rsidP="00706B01">
      <w:pPr>
        <w:numPr>
          <w:ilvl w:val="1"/>
          <w:numId w:val="143"/>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 xml:space="preserve">give right of way to pedestrians </w:t>
      </w:r>
    </w:p>
    <w:p w14:paraId="1D9651F6" w14:textId="77777777" w:rsidR="008E554B" w:rsidRPr="00822672" w:rsidRDefault="008E554B" w:rsidP="00706B01">
      <w:pPr>
        <w:numPr>
          <w:ilvl w:val="1"/>
          <w:numId w:val="143"/>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travel no faster than 15km/h</w:t>
      </w:r>
    </w:p>
    <w:p w14:paraId="2AD31A9E" w14:textId="77777777" w:rsidR="008E554B" w:rsidRPr="00822672" w:rsidRDefault="008E554B" w:rsidP="00706B01">
      <w:pPr>
        <w:numPr>
          <w:ilvl w:val="1"/>
          <w:numId w:val="143"/>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ride a device no wider than 750mm, unless it’s a wheelchair, so multiple people can still use the footpath.</w:t>
      </w:r>
    </w:p>
    <w:p w14:paraId="7FB0E77A" w14:textId="77777777" w:rsidR="008E554B" w:rsidRPr="00822672" w:rsidRDefault="008E554B" w:rsidP="00706B01">
      <w:pPr>
        <w:numPr>
          <w:ilvl w:val="0"/>
          <w:numId w:val="142"/>
        </w:numPr>
        <w:spacing w:before="120" w:after="0" w:line="360" w:lineRule="auto"/>
        <w:rPr>
          <w:rFonts w:ascii="Arial" w:eastAsia="Calibri" w:hAnsi="Arial" w:cs="Arial"/>
          <w:sz w:val="32"/>
          <w:szCs w:val="32"/>
        </w:rPr>
      </w:pPr>
      <w:r w:rsidRPr="00822672">
        <w:rPr>
          <w:rFonts w:ascii="Arial" w:eastAsia="Calibri" w:hAnsi="Arial" w:cs="Arial"/>
          <w:sz w:val="32"/>
          <w:szCs w:val="32"/>
        </w:rPr>
        <w:t>Clarifying who’s allowed on shared paths and cycle paths and introduce the conditions they need to follow. Our changes will clarify that:</w:t>
      </w:r>
    </w:p>
    <w:p w14:paraId="40AD297C" w14:textId="77777777" w:rsidR="008E554B" w:rsidRPr="00822672" w:rsidRDefault="008E554B" w:rsidP="00706B01">
      <w:pPr>
        <w:numPr>
          <w:ilvl w:val="1"/>
          <w:numId w:val="144"/>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 xml:space="preserve">if a path is located beside a roadway, the speed limit on the path will match the roadway. If a path is </w:t>
      </w:r>
      <w:r w:rsidRPr="00822672">
        <w:rPr>
          <w:rFonts w:ascii="Arial" w:eastAsia="Calibri" w:hAnsi="Arial" w:cs="Arial"/>
          <w:sz w:val="32"/>
          <w:szCs w:val="32"/>
        </w:rPr>
        <w:lastRenderedPageBreak/>
        <w:t>not located beside a roadway, the speed limit will be 50km/h</w:t>
      </w:r>
    </w:p>
    <w:p w14:paraId="4E1D3EC1" w14:textId="77777777" w:rsidR="008E554B" w:rsidRPr="00822672" w:rsidRDefault="008E554B" w:rsidP="00706B01">
      <w:pPr>
        <w:numPr>
          <w:ilvl w:val="1"/>
          <w:numId w:val="144"/>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all users must give way to pedestrians on shared paths</w:t>
      </w:r>
      <w:r w:rsidRPr="00822672" w:rsidDel="009B254D">
        <w:rPr>
          <w:rFonts w:ascii="Arial" w:eastAsia="Calibri" w:hAnsi="Arial" w:cs="Arial"/>
          <w:sz w:val="32"/>
          <w:szCs w:val="32"/>
        </w:rPr>
        <w:t xml:space="preserve"> </w:t>
      </w:r>
    </w:p>
    <w:p w14:paraId="52FD619B" w14:textId="77777777" w:rsidR="008E554B" w:rsidRPr="00822672" w:rsidRDefault="008E554B" w:rsidP="00706B01">
      <w:pPr>
        <w:numPr>
          <w:ilvl w:val="1"/>
          <w:numId w:val="144"/>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road controlling authorities can declare that a path is a shared path or cycle path by resolution.</w:t>
      </w:r>
    </w:p>
    <w:p w14:paraId="5D965BF0" w14:textId="77777777" w:rsidR="008E554B" w:rsidRPr="00822672" w:rsidRDefault="008E554B" w:rsidP="00706B01">
      <w:pPr>
        <w:numPr>
          <w:ilvl w:val="0"/>
          <w:numId w:val="142"/>
        </w:num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Allowing transport devices, such as skateboards and e-scooters, to use cycle lanes and cycle paths. </w:t>
      </w:r>
    </w:p>
    <w:p w14:paraId="6C51DDDA" w14:textId="77777777" w:rsidR="00AD76F4" w:rsidRPr="00822672" w:rsidRDefault="00AD76F4" w:rsidP="00706B01">
      <w:pPr>
        <w:spacing w:after="0" w:line="360" w:lineRule="auto"/>
        <w:ind w:left="720"/>
        <w:rPr>
          <w:rFonts w:ascii="Arial" w:eastAsia="Calibri" w:hAnsi="Arial" w:cs="Arial"/>
          <w:sz w:val="32"/>
          <w:szCs w:val="32"/>
        </w:rPr>
      </w:pPr>
    </w:p>
    <w:p w14:paraId="1BB8E1F8" w14:textId="77777777" w:rsidR="008E554B" w:rsidRPr="00822672" w:rsidRDefault="008E554B" w:rsidP="00706B01">
      <w:pPr>
        <w:numPr>
          <w:ilvl w:val="0"/>
          <w:numId w:val="142"/>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Introduce lighting and reflector requirements for powered transport devices at night. Our proposed change would only permit transport devices on roads and paths at night if they are fitted with:</w:t>
      </w:r>
    </w:p>
    <w:p w14:paraId="1EC19E9E" w14:textId="77777777" w:rsidR="008E554B" w:rsidRPr="00822672" w:rsidRDefault="008E554B" w:rsidP="00706B01">
      <w:pPr>
        <w:numPr>
          <w:ilvl w:val="1"/>
          <w:numId w:val="145"/>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a headlamp</w:t>
      </w:r>
    </w:p>
    <w:p w14:paraId="04EEDDBB" w14:textId="77777777" w:rsidR="008E554B" w:rsidRPr="00822672" w:rsidRDefault="008E554B" w:rsidP="00706B01">
      <w:pPr>
        <w:numPr>
          <w:ilvl w:val="1"/>
          <w:numId w:val="145"/>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a rear facing position light, and</w:t>
      </w:r>
    </w:p>
    <w:p w14:paraId="5ABD099A" w14:textId="5B3B079B" w:rsidR="008E554B" w:rsidRPr="00822672" w:rsidRDefault="008E554B" w:rsidP="00706B01">
      <w:pPr>
        <w:numPr>
          <w:ilvl w:val="1"/>
          <w:numId w:val="145"/>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a reflector (or if the user is wearing reflective material).</w:t>
      </w:r>
    </w:p>
    <w:p w14:paraId="029FB388" w14:textId="77777777" w:rsidR="00745218" w:rsidRPr="00822672" w:rsidRDefault="00745218" w:rsidP="00706B01">
      <w:pPr>
        <w:spacing w:before="120" w:after="0" w:line="360" w:lineRule="auto"/>
        <w:ind w:left="1440"/>
        <w:contextualSpacing/>
        <w:rPr>
          <w:rFonts w:ascii="Arial" w:eastAsia="Calibri" w:hAnsi="Arial" w:cs="Arial"/>
          <w:sz w:val="32"/>
          <w:szCs w:val="32"/>
        </w:rPr>
      </w:pPr>
    </w:p>
    <w:p w14:paraId="21263B67" w14:textId="77777777" w:rsidR="008E554B" w:rsidRPr="00822672" w:rsidRDefault="008E554B" w:rsidP="00706B01">
      <w:pPr>
        <w:numPr>
          <w:ilvl w:val="0"/>
          <w:numId w:val="142"/>
        </w:num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Changing the priority of road users, by: </w:t>
      </w:r>
    </w:p>
    <w:p w14:paraId="52C1ABD1" w14:textId="77777777" w:rsidR="008E554B" w:rsidRPr="00822672" w:rsidRDefault="008E554B" w:rsidP="00706B01">
      <w:pPr>
        <w:numPr>
          <w:ilvl w:val="0"/>
          <w:numId w:val="146"/>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 xml:space="preserve">allowing cycles and transport devices to: </w:t>
      </w:r>
    </w:p>
    <w:p w14:paraId="6AE9631D" w14:textId="77777777" w:rsidR="008E554B" w:rsidRPr="00822672" w:rsidRDefault="008E554B" w:rsidP="00706B01">
      <w:pPr>
        <w:numPr>
          <w:ilvl w:val="1"/>
          <w:numId w:val="146"/>
        </w:numPr>
        <w:spacing w:after="0" w:line="360" w:lineRule="auto"/>
        <w:contextualSpacing/>
        <w:rPr>
          <w:rFonts w:ascii="Arial" w:eastAsia="Calibri" w:hAnsi="Arial" w:cs="Arial"/>
          <w:sz w:val="32"/>
          <w:szCs w:val="32"/>
        </w:rPr>
      </w:pPr>
      <w:r w:rsidRPr="00822672">
        <w:rPr>
          <w:rFonts w:ascii="Arial" w:eastAsia="Calibri" w:hAnsi="Arial" w:cs="Arial"/>
          <w:sz w:val="32"/>
          <w:szCs w:val="32"/>
        </w:rPr>
        <w:t>ride straight ahead from a left turn lane</w:t>
      </w:r>
    </w:p>
    <w:p w14:paraId="168C48D9" w14:textId="77777777" w:rsidR="008E554B" w:rsidRPr="00822672" w:rsidRDefault="008E554B" w:rsidP="00706B01">
      <w:pPr>
        <w:numPr>
          <w:ilvl w:val="1"/>
          <w:numId w:val="146"/>
        </w:numPr>
        <w:spacing w:after="0" w:line="360" w:lineRule="auto"/>
        <w:rPr>
          <w:rFonts w:ascii="Arial" w:eastAsia="Calibri" w:hAnsi="Arial" w:cs="Arial"/>
          <w:sz w:val="32"/>
          <w:szCs w:val="32"/>
        </w:rPr>
      </w:pPr>
      <w:r w:rsidRPr="00822672">
        <w:rPr>
          <w:rFonts w:ascii="Arial" w:eastAsia="Calibri" w:hAnsi="Arial" w:cs="Arial"/>
          <w:sz w:val="32"/>
          <w:szCs w:val="32"/>
        </w:rPr>
        <w:t>pass slow-moving vehicles on the left.</w:t>
      </w:r>
    </w:p>
    <w:p w14:paraId="1ED3634F" w14:textId="77777777" w:rsidR="008E554B" w:rsidRPr="00822672" w:rsidRDefault="008E554B" w:rsidP="00706B01">
      <w:pPr>
        <w:numPr>
          <w:ilvl w:val="0"/>
          <w:numId w:val="146"/>
        </w:num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clarifying that turning traffic must give way to all people using separated lanes, including buses, if </w:t>
      </w:r>
      <w:r w:rsidRPr="00822672">
        <w:rPr>
          <w:rFonts w:ascii="Arial" w:eastAsia="Calibri" w:hAnsi="Arial" w:cs="Arial"/>
          <w:sz w:val="32"/>
          <w:szCs w:val="32"/>
        </w:rPr>
        <w:lastRenderedPageBreak/>
        <w:t>those people are travelling straight through at an intersection.</w:t>
      </w:r>
    </w:p>
    <w:p w14:paraId="2E958333" w14:textId="0D085580" w:rsidR="008E554B" w:rsidRPr="00822672" w:rsidRDefault="008E554B" w:rsidP="00706B01">
      <w:pPr>
        <w:numPr>
          <w:ilvl w:val="0"/>
          <w:numId w:val="146"/>
        </w:numPr>
        <w:spacing w:before="120" w:after="0" w:line="360" w:lineRule="auto"/>
        <w:rPr>
          <w:rFonts w:ascii="Arial" w:eastAsia="Calibri" w:hAnsi="Arial" w:cs="Arial"/>
          <w:sz w:val="32"/>
          <w:szCs w:val="32"/>
        </w:rPr>
      </w:pPr>
      <w:r w:rsidRPr="00822672">
        <w:rPr>
          <w:rFonts w:ascii="Arial" w:eastAsia="Calibri" w:hAnsi="Arial" w:cs="Arial"/>
          <w:sz w:val="32"/>
          <w:szCs w:val="32"/>
        </w:rPr>
        <w:t>giving greater priority to people on footpaths and shared paths when they’re crossing side roads with minimum markings (two white lines).</w:t>
      </w:r>
    </w:p>
    <w:p w14:paraId="13C4D363" w14:textId="77777777" w:rsidR="00745218" w:rsidRPr="00822672" w:rsidRDefault="00745218" w:rsidP="00706B01">
      <w:pPr>
        <w:spacing w:after="0" w:line="360" w:lineRule="auto"/>
        <w:ind w:left="1440"/>
        <w:rPr>
          <w:rFonts w:ascii="Arial" w:eastAsia="Calibri" w:hAnsi="Arial" w:cs="Arial"/>
          <w:sz w:val="32"/>
          <w:szCs w:val="32"/>
        </w:rPr>
      </w:pPr>
    </w:p>
    <w:p w14:paraId="38D70987" w14:textId="77777777" w:rsidR="008E554B" w:rsidRPr="00822672" w:rsidRDefault="008E554B" w:rsidP="00706B01">
      <w:pPr>
        <w:numPr>
          <w:ilvl w:val="0"/>
          <w:numId w:val="142"/>
        </w:numPr>
        <w:spacing w:before="120" w:after="0" w:line="360" w:lineRule="auto"/>
        <w:rPr>
          <w:rFonts w:ascii="Arial" w:eastAsia="Calibri" w:hAnsi="Arial" w:cs="Arial"/>
          <w:sz w:val="32"/>
          <w:szCs w:val="32"/>
        </w:rPr>
      </w:pPr>
      <w:r w:rsidRPr="00822672">
        <w:rPr>
          <w:rFonts w:ascii="Arial" w:eastAsia="Calibri" w:hAnsi="Arial" w:cs="Arial"/>
          <w:sz w:val="32"/>
          <w:szCs w:val="32"/>
        </w:rPr>
        <w:t>Mandating a minimum overtaking gap (on the road) for motor vehicles overtaking cycles, transport devices, horses, mobility devices and pedestrians of:</w:t>
      </w:r>
    </w:p>
    <w:p w14:paraId="2C955D41" w14:textId="77777777" w:rsidR="008E554B" w:rsidRPr="00822672" w:rsidRDefault="008E554B" w:rsidP="00706B01">
      <w:pPr>
        <w:numPr>
          <w:ilvl w:val="1"/>
          <w:numId w:val="147"/>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 xml:space="preserve">1 metre, when the posted speed limit is 60km/h or less </w:t>
      </w:r>
    </w:p>
    <w:p w14:paraId="79275EF3" w14:textId="77777777" w:rsidR="008E554B" w:rsidRPr="00822672" w:rsidRDefault="008E554B" w:rsidP="00706B01">
      <w:pPr>
        <w:numPr>
          <w:ilvl w:val="1"/>
          <w:numId w:val="147"/>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1.5 metres, when the posted speed limit is over 60km/h.</w:t>
      </w:r>
    </w:p>
    <w:p w14:paraId="76729665" w14:textId="77777777" w:rsidR="008E554B" w:rsidRPr="00822672" w:rsidRDefault="008E554B" w:rsidP="00706B01">
      <w:pPr>
        <w:spacing w:before="120" w:after="0" w:line="360" w:lineRule="auto"/>
        <w:ind w:left="1440"/>
        <w:contextualSpacing/>
        <w:rPr>
          <w:rFonts w:ascii="Arial" w:eastAsia="Calibri" w:hAnsi="Arial" w:cs="Arial"/>
          <w:sz w:val="32"/>
          <w:szCs w:val="32"/>
        </w:rPr>
      </w:pPr>
    </w:p>
    <w:p w14:paraId="2500A64A" w14:textId="77777777" w:rsidR="008E554B" w:rsidRPr="00822672" w:rsidRDefault="008E554B" w:rsidP="00706B01">
      <w:pPr>
        <w:numPr>
          <w:ilvl w:val="0"/>
          <w:numId w:val="142"/>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 xml:space="preserve">Clarifying what’s needed for road controlling authorities to restrict parking on berms and remove the need for signs. </w:t>
      </w:r>
    </w:p>
    <w:p w14:paraId="24F839A1" w14:textId="77777777" w:rsidR="008E554B" w:rsidRPr="00822672" w:rsidRDefault="008E554B" w:rsidP="00706B01">
      <w:pPr>
        <w:spacing w:before="120" w:after="0" w:line="360" w:lineRule="auto"/>
        <w:ind w:left="720"/>
        <w:contextualSpacing/>
        <w:rPr>
          <w:rFonts w:ascii="Arial" w:eastAsia="Calibri" w:hAnsi="Arial" w:cs="Arial"/>
          <w:sz w:val="32"/>
          <w:szCs w:val="32"/>
        </w:rPr>
      </w:pPr>
    </w:p>
    <w:p w14:paraId="61C799AC" w14:textId="77777777" w:rsidR="008E554B" w:rsidRPr="00822672" w:rsidRDefault="008E554B" w:rsidP="00706B01">
      <w:pPr>
        <w:numPr>
          <w:ilvl w:val="0"/>
          <w:numId w:val="142"/>
        </w:numPr>
        <w:spacing w:before="120" w:after="0" w:line="360" w:lineRule="auto"/>
        <w:rPr>
          <w:rFonts w:ascii="Arial" w:eastAsia="Calibri" w:hAnsi="Arial" w:cs="Arial"/>
          <w:sz w:val="32"/>
          <w:szCs w:val="32"/>
        </w:rPr>
      </w:pPr>
      <w:r w:rsidRPr="00822672">
        <w:rPr>
          <w:rFonts w:ascii="Arial" w:eastAsia="Calibri" w:hAnsi="Arial" w:cs="Arial"/>
          <w:sz w:val="32"/>
          <w:szCs w:val="32"/>
        </w:rPr>
        <w:t>Requir</w:t>
      </w:r>
      <w:r w:rsidR="00A74148" w:rsidRPr="00822672">
        <w:rPr>
          <w:rFonts w:ascii="Arial" w:eastAsia="Calibri" w:hAnsi="Arial" w:cs="Arial"/>
          <w:sz w:val="32"/>
          <w:szCs w:val="32"/>
        </w:rPr>
        <w:t>ing</w:t>
      </w:r>
      <w:r w:rsidRPr="00822672">
        <w:rPr>
          <w:rFonts w:ascii="Arial" w:eastAsia="Calibri" w:hAnsi="Arial" w:cs="Arial"/>
          <w:sz w:val="32"/>
          <w:szCs w:val="32"/>
        </w:rPr>
        <w:t xml:space="preserve"> road users to give way to signalling buses pulling out of bus stops in urban areas, when the speed limit is 60km/h or less.</w:t>
      </w:r>
    </w:p>
    <w:p w14:paraId="415F4090" w14:textId="77777777" w:rsidR="008E554B" w:rsidRPr="00822672" w:rsidRDefault="008E554B" w:rsidP="00706B01">
      <w:pPr>
        <w:keepNext/>
        <w:keepLines/>
        <w:spacing w:before="240" w:after="120" w:line="360" w:lineRule="auto"/>
        <w:outlineLvl w:val="2"/>
        <w:rPr>
          <w:rFonts w:ascii="Arial" w:eastAsia="Calibri" w:hAnsi="Arial" w:cs="Times New Roman"/>
          <w:b/>
          <w:color w:val="000000"/>
          <w:sz w:val="32"/>
          <w:szCs w:val="32"/>
        </w:rPr>
      </w:pPr>
      <w:bookmarkStart w:id="108" w:name="_Toc3367868"/>
      <w:bookmarkStart w:id="109" w:name="_Toc26182784"/>
      <w:bookmarkStart w:id="110" w:name="_Toc31726611"/>
      <w:bookmarkStart w:id="111" w:name="_Toc34666350"/>
      <w:r w:rsidRPr="00822672">
        <w:rPr>
          <w:rFonts w:ascii="Arial" w:eastAsia="Calibri" w:hAnsi="Arial" w:cs="Times New Roman"/>
          <w:b/>
          <w:color w:val="000000"/>
          <w:sz w:val="32"/>
          <w:szCs w:val="32"/>
        </w:rPr>
        <w:lastRenderedPageBreak/>
        <w:t>Assisting achievement of strategic objectives for transport</w:t>
      </w:r>
      <w:bookmarkEnd w:id="108"/>
      <w:bookmarkEnd w:id="109"/>
      <w:bookmarkEnd w:id="110"/>
      <w:bookmarkEnd w:id="111"/>
    </w:p>
    <w:p w14:paraId="7E3CAF6C"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i/>
          <w:sz w:val="32"/>
          <w:szCs w:val="32"/>
        </w:rPr>
        <w:t>Section 164(2)</w:t>
      </w:r>
      <w:r w:rsidR="00AD76F4" w:rsidRPr="00822672">
        <w:rPr>
          <w:rFonts w:ascii="Arial" w:eastAsia="Calibri" w:hAnsi="Arial" w:cs="Arial"/>
          <w:i/>
          <w:sz w:val="32"/>
          <w:szCs w:val="32"/>
        </w:rPr>
        <w:t xml:space="preserve"> </w:t>
      </w:r>
      <w:r w:rsidRPr="00822672">
        <w:rPr>
          <w:rFonts w:ascii="Arial" w:eastAsia="Calibri" w:hAnsi="Arial" w:cs="Arial"/>
          <w:i/>
          <w:sz w:val="32"/>
          <w:szCs w:val="32"/>
        </w:rPr>
        <w:t>(ea)</w:t>
      </w:r>
      <w:r w:rsidRPr="00822672">
        <w:rPr>
          <w:rFonts w:ascii="Arial" w:eastAsia="Calibri" w:hAnsi="Arial" w:cs="Arial"/>
          <w:sz w:val="32"/>
          <w:szCs w:val="32"/>
        </w:rPr>
        <w:t xml:space="preserve"> of the Act requires that the Minister have regard and give such weight as he or she considers appropriate in each case, to whether a proposed rule: </w:t>
      </w:r>
    </w:p>
    <w:p w14:paraId="7922BDA3" w14:textId="77777777" w:rsidR="008E554B" w:rsidRPr="00822672" w:rsidRDefault="008E554B" w:rsidP="00706B01">
      <w:pPr>
        <w:numPr>
          <w:ilvl w:val="0"/>
          <w:numId w:val="121"/>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assists economic development</w:t>
      </w:r>
    </w:p>
    <w:p w14:paraId="44D21CB6" w14:textId="77777777" w:rsidR="008E554B" w:rsidRPr="00822672" w:rsidRDefault="008E554B" w:rsidP="00706B01">
      <w:pPr>
        <w:numPr>
          <w:ilvl w:val="0"/>
          <w:numId w:val="121"/>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improves access and mobility</w:t>
      </w:r>
    </w:p>
    <w:p w14:paraId="4BA44DC1" w14:textId="77777777" w:rsidR="008E554B" w:rsidRPr="00822672" w:rsidRDefault="008E554B" w:rsidP="00706B01">
      <w:pPr>
        <w:numPr>
          <w:ilvl w:val="0"/>
          <w:numId w:val="121"/>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protects and promotes public health</w:t>
      </w:r>
    </w:p>
    <w:p w14:paraId="7947C492" w14:textId="77777777" w:rsidR="008E554B" w:rsidRPr="00822672" w:rsidRDefault="008E554B" w:rsidP="00706B01">
      <w:pPr>
        <w:numPr>
          <w:ilvl w:val="0"/>
          <w:numId w:val="121"/>
        </w:numPr>
        <w:spacing w:before="120" w:after="0" w:line="360" w:lineRule="auto"/>
        <w:contextualSpacing/>
        <w:rPr>
          <w:rFonts w:ascii="Arial" w:eastAsia="Calibri" w:hAnsi="Arial" w:cs="Arial"/>
          <w:sz w:val="32"/>
          <w:szCs w:val="32"/>
        </w:rPr>
      </w:pPr>
      <w:r w:rsidRPr="00822672">
        <w:rPr>
          <w:rFonts w:ascii="Arial" w:eastAsia="Calibri" w:hAnsi="Arial" w:cs="Arial"/>
          <w:sz w:val="32"/>
          <w:szCs w:val="32"/>
        </w:rPr>
        <w:t>ensures environmental sustainability.</w:t>
      </w:r>
    </w:p>
    <w:p w14:paraId="514CFE9D" w14:textId="77777777" w:rsidR="008E554B" w:rsidRPr="00822672" w:rsidRDefault="008E554B" w:rsidP="00706B01">
      <w:pPr>
        <w:spacing w:before="120" w:after="0" w:line="360" w:lineRule="auto"/>
        <w:rPr>
          <w:rFonts w:ascii="Arial" w:eastAsia="Arial" w:hAnsi="Arial" w:cs="Times New Roman"/>
          <w:i/>
          <w:iCs/>
          <w:color w:val="2575AE"/>
          <w:sz w:val="32"/>
          <w:szCs w:val="32"/>
        </w:rPr>
      </w:pPr>
      <w:r w:rsidRPr="00822672">
        <w:rPr>
          <w:rFonts w:ascii="Arial" w:eastAsia="Arial" w:hAnsi="Arial" w:cs="Times New Roman"/>
          <w:i/>
          <w:iCs/>
          <w:color w:val="2575AE"/>
          <w:sz w:val="32"/>
          <w:szCs w:val="32"/>
        </w:rPr>
        <w:t>Assists economic development</w:t>
      </w:r>
    </w:p>
    <w:p w14:paraId="11D0A454"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Our proposed new rule and changes to existing rules will assist economic development by improving New Zealanders' access to economic opportunities. The Accessible Streets Regulatory Package is a collection of land transport rules that reallocates space and priority to different users to help people connect with places for working, shopping, and accessing services.</w:t>
      </w:r>
    </w:p>
    <w:p w14:paraId="0C3CF573" w14:textId="77777777" w:rsidR="008E554B" w:rsidRPr="00822672" w:rsidRDefault="008E554B" w:rsidP="00706B01">
      <w:pPr>
        <w:spacing w:before="120" w:after="0" w:line="360" w:lineRule="auto"/>
        <w:rPr>
          <w:rFonts w:ascii="Arial" w:eastAsia="Arial" w:hAnsi="Arial" w:cs="Times New Roman"/>
          <w:i/>
          <w:iCs/>
          <w:color w:val="2575AE"/>
          <w:sz w:val="32"/>
          <w:szCs w:val="32"/>
        </w:rPr>
      </w:pPr>
      <w:r w:rsidRPr="00822672">
        <w:rPr>
          <w:rFonts w:ascii="Arial" w:eastAsia="Arial" w:hAnsi="Arial" w:cs="Times New Roman"/>
          <w:i/>
          <w:iCs/>
          <w:color w:val="2575AE"/>
          <w:sz w:val="32"/>
          <w:szCs w:val="32"/>
        </w:rPr>
        <w:t>Improves access and mobility</w:t>
      </w:r>
    </w:p>
    <w:p w14:paraId="19A0E278"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Our proposed new rule and changes to existing rules will improve access and mobility by recognising and providing for all people. This includes allowing children to cycle on the footpath and providing for the increasing number of medical or mobility devices on footpaths. </w:t>
      </w:r>
    </w:p>
    <w:p w14:paraId="4C1CD715" w14:textId="77777777" w:rsidR="008E554B" w:rsidRPr="00822672" w:rsidRDefault="008E554B" w:rsidP="00706B01">
      <w:pPr>
        <w:spacing w:before="120" w:after="0" w:line="360" w:lineRule="auto"/>
        <w:rPr>
          <w:rFonts w:ascii="Arial" w:eastAsia="Arial" w:hAnsi="Arial" w:cs="Times New Roman"/>
          <w:i/>
          <w:iCs/>
          <w:color w:val="2575AE"/>
          <w:sz w:val="32"/>
          <w:szCs w:val="32"/>
        </w:rPr>
      </w:pPr>
      <w:r w:rsidRPr="00822672">
        <w:rPr>
          <w:rFonts w:ascii="Arial" w:eastAsia="Arial" w:hAnsi="Arial" w:cs="Times New Roman"/>
          <w:i/>
          <w:iCs/>
          <w:color w:val="2575AE"/>
          <w:sz w:val="32"/>
          <w:szCs w:val="32"/>
        </w:rPr>
        <w:lastRenderedPageBreak/>
        <w:t>Protects and promotes public health</w:t>
      </w:r>
    </w:p>
    <w:p w14:paraId="09741108"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Our proposed change and new rule will support a mode shift from private vehicles to more energy efficient and active modes like walking, cycling and transport devices for short trips. This will improve the uptake of transport modes that improve health and wellbeing.</w:t>
      </w:r>
    </w:p>
    <w:p w14:paraId="44BE0F90" w14:textId="77777777" w:rsidR="008E554B" w:rsidRPr="00822672" w:rsidRDefault="008E554B" w:rsidP="00706B01">
      <w:pPr>
        <w:spacing w:before="120" w:after="0" w:line="360" w:lineRule="auto"/>
        <w:rPr>
          <w:rFonts w:ascii="Arial" w:eastAsia="Arial" w:hAnsi="Arial" w:cs="Times New Roman"/>
          <w:i/>
          <w:iCs/>
          <w:color w:val="2575AE"/>
          <w:sz w:val="32"/>
          <w:szCs w:val="32"/>
        </w:rPr>
      </w:pPr>
      <w:bookmarkStart w:id="112" w:name="_Toc31726612"/>
      <w:r w:rsidRPr="00822672">
        <w:rPr>
          <w:rFonts w:ascii="Arial" w:eastAsia="Arial" w:hAnsi="Arial" w:cs="Times New Roman"/>
          <w:i/>
          <w:iCs/>
          <w:color w:val="2575AE"/>
          <w:sz w:val="32"/>
          <w:szCs w:val="32"/>
        </w:rPr>
        <w:t>Ensures environmental sustainability</w:t>
      </w:r>
      <w:bookmarkEnd w:id="112"/>
    </w:p>
    <w:p w14:paraId="4A67CEDE"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Our proposed new rule and our changes to existing rules will support environmental sustainability by supporting a mode shift from private vehicles to more energy efficient modes like walking, cycling and powered and unpowered transport devices for short trips.</w:t>
      </w:r>
    </w:p>
    <w:p w14:paraId="0B780666" w14:textId="77777777" w:rsidR="008E554B" w:rsidRPr="00822672" w:rsidRDefault="008E554B" w:rsidP="00706B01">
      <w:pPr>
        <w:keepNext/>
        <w:keepLines/>
        <w:spacing w:before="240" w:after="120" w:line="360" w:lineRule="auto"/>
        <w:outlineLvl w:val="2"/>
        <w:rPr>
          <w:rFonts w:ascii="Arial" w:eastAsia="Calibri" w:hAnsi="Arial" w:cs="Times New Roman"/>
          <w:b/>
          <w:color w:val="000000"/>
          <w:sz w:val="32"/>
          <w:szCs w:val="32"/>
        </w:rPr>
      </w:pPr>
      <w:bookmarkStart w:id="113" w:name="_Toc31726613"/>
      <w:bookmarkStart w:id="114" w:name="_Toc34666351"/>
      <w:r w:rsidRPr="00822672">
        <w:rPr>
          <w:rFonts w:ascii="Arial" w:eastAsia="Calibri" w:hAnsi="Arial" w:cs="Times New Roman"/>
          <w:b/>
          <w:color w:val="000000"/>
          <w:sz w:val="32"/>
          <w:szCs w:val="32"/>
        </w:rPr>
        <w:t>Costs of implementing our proposed changes</w:t>
      </w:r>
      <w:bookmarkEnd w:id="113"/>
      <w:bookmarkEnd w:id="114"/>
    </w:p>
    <w:p w14:paraId="169A322D" w14:textId="77777777" w:rsidR="008E554B" w:rsidRPr="00822672" w:rsidRDefault="008E554B" w:rsidP="00706B01">
      <w:pPr>
        <w:spacing w:after="200" w:line="360" w:lineRule="auto"/>
        <w:rPr>
          <w:rFonts w:ascii="Arial" w:eastAsia="Calibri" w:hAnsi="Arial" w:cs="Arial"/>
          <w:sz w:val="32"/>
          <w:szCs w:val="32"/>
        </w:rPr>
      </w:pPr>
      <w:r w:rsidRPr="00822672">
        <w:rPr>
          <w:rFonts w:ascii="Arial" w:eastAsia="Calibri" w:hAnsi="Arial" w:cs="Arial"/>
          <w:i/>
          <w:sz w:val="32"/>
          <w:szCs w:val="32"/>
        </w:rPr>
        <w:t>Section 164(2) (e)</w:t>
      </w:r>
      <w:r w:rsidRPr="00822672">
        <w:rPr>
          <w:rFonts w:ascii="Arial" w:eastAsia="Calibri" w:hAnsi="Arial" w:cs="Arial"/>
          <w:sz w:val="32"/>
          <w:szCs w:val="32"/>
        </w:rPr>
        <w:t xml:space="preserve"> of the Act requires that the Minister has regard to the costs of implementing measures proposed in a rule. A summary of the costs, and benefits, of our proposed changes, together with links to the regulatory impact statements on the Ministry of Transport’s website, can be found at the link below:</w:t>
      </w:r>
    </w:p>
    <w:p w14:paraId="3483A7E3" w14:textId="5B2AECB0" w:rsidR="008E554B" w:rsidRPr="00822672" w:rsidRDefault="00474CBD" w:rsidP="00706B01">
      <w:pPr>
        <w:spacing w:after="200" w:line="360" w:lineRule="auto"/>
        <w:rPr>
          <w:rFonts w:ascii="Arial" w:eastAsia="Calibri" w:hAnsi="Arial" w:cs="Arial"/>
          <w:sz w:val="32"/>
          <w:szCs w:val="32"/>
        </w:rPr>
      </w:pPr>
      <w:hyperlink r:id="rId58" w:history="1">
        <w:r w:rsidR="008E554B" w:rsidRPr="00822672">
          <w:rPr>
            <w:rFonts w:ascii="Arial" w:eastAsia="Calibri" w:hAnsi="Arial" w:cs="Arial"/>
            <w:color w:val="0563C1"/>
            <w:sz w:val="32"/>
            <w:szCs w:val="32"/>
            <w:u w:val="single"/>
          </w:rPr>
          <w:t>www.transport.govt.nz/multi-modal/keystrategiesandplans/road-safety-strategy/accessible-streets</w:t>
        </w:r>
      </w:hyperlink>
      <w:r w:rsidR="008E554B" w:rsidRPr="00822672">
        <w:rPr>
          <w:rFonts w:ascii="Arial" w:eastAsia="Calibri" w:hAnsi="Arial" w:cs="Arial"/>
          <w:sz w:val="32"/>
          <w:szCs w:val="32"/>
        </w:rPr>
        <w:t xml:space="preserve"> </w:t>
      </w:r>
    </w:p>
    <w:p w14:paraId="39CC8A81" w14:textId="77777777" w:rsidR="008E554B" w:rsidRPr="00822672" w:rsidRDefault="008E554B" w:rsidP="00706B01">
      <w:pPr>
        <w:keepNext/>
        <w:keepLines/>
        <w:spacing w:before="240" w:after="120" w:line="360" w:lineRule="auto"/>
        <w:outlineLvl w:val="2"/>
        <w:rPr>
          <w:rFonts w:ascii="Arial" w:eastAsia="Calibri" w:hAnsi="Arial" w:cs="Times New Roman"/>
          <w:b/>
          <w:color w:val="000000"/>
          <w:sz w:val="32"/>
          <w:szCs w:val="32"/>
        </w:rPr>
      </w:pPr>
      <w:bookmarkStart w:id="115" w:name="_Toc31726614"/>
      <w:bookmarkStart w:id="116" w:name="_Toc34666352"/>
      <w:r w:rsidRPr="00822672">
        <w:rPr>
          <w:rFonts w:ascii="Arial" w:eastAsia="Calibri" w:hAnsi="Arial" w:cs="Times New Roman"/>
          <w:b/>
          <w:color w:val="000000"/>
          <w:sz w:val="32"/>
          <w:szCs w:val="32"/>
        </w:rPr>
        <w:lastRenderedPageBreak/>
        <w:t>International considerations</w:t>
      </w:r>
      <w:bookmarkEnd w:id="115"/>
      <w:bookmarkEnd w:id="116"/>
    </w:p>
    <w:p w14:paraId="76EA44EF"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i/>
          <w:sz w:val="32"/>
          <w:szCs w:val="32"/>
        </w:rPr>
        <w:t>Section 164(2) (eb)</w:t>
      </w:r>
      <w:r w:rsidRPr="00822672">
        <w:rPr>
          <w:rFonts w:ascii="Arial" w:eastAsia="Calibri" w:hAnsi="Arial" w:cs="Arial"/>
          <w:sz w:val="32"/>
          <w:szCs w:val="32"/>
        </w:rPr>
        <w:t xml:space="preserve"> and </w:t>
      </w:r>
      <w:r w:rsidRPr="00822672">
        <w:rPr>
          <w:rFonts w:ascii="Arial" w:eastAsia="Calibri" w:hAnsi="Arial" w:cs="Arial"/>
          <w:i/>
          <w:sz w:val="32"/>
          <w:szCs w:val="32"/>
        </w:rPr>
        <w:t>(f)</w:t>
      </w:r>
      <w:r w:rsidRPr="00822672">
        <w:rPr>
          <w:rFonts w:ascii="Arial" w:eastAsia="Calibri" w:hAnsi="Arial" w:cs="Arial"/>
          <w:sz w:val="32"/>
          <w:szCs w:val="32"/>
        </w:rPr>
        <w:t xml:space="preserve"> of the Act requires that, in making a rule, the Minister must have regard to New Zealand’s international obligations concerning land transport safety, and the international circumstances in respect of land transport safety.</w:t>
      </w:r>
    </w:p>
    <w:p w14:paraId="14638F5F"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The proposed change doesn’t conflict with New Zealand’s international obligations or circumstances concerning land transport safety.</w:t>
      </w:r>
    </w:p>
    <w:p w14:paraId="4A7FDD71" w14:textId="77777777" w:rsidR="008E554B" w:rsidRPr="00822672" w:rsidRDefault="008E554B" w:rsidP="00706B01">
      <w:pPr>
        <w:spacing w:line="360" w:lineRule="auto"/>
        <w:rPr>
          <w:sz w:val="32"/>
          <w:szCs w:val="32"/>
        </w:rPr>
      </w:pPr>
    </w:p>
    <w:p w14:paraId="265F1F27" w14:textId="77777777" w:rsidR="008E554B" w:rsidRPr="00822672" w:rsidRDefault="008E554B" w:rsidP="00706B01">
      <w:pPr>
        <w:pStyle w:val="Heading2"/>
        <w:spacing w:line="360" w:lineRule="auto"/>
        <w:rPr>
          <w:sz w:val="32"/>
          <w:szCs w:val="32"/>
        </w:rPr>
      </w:pPr>
      <w:bookmarkStart w:id="117" w:name="_Toc34666353"/>
      <w:r w:rsidRPr="00822672">
        <w:rPr>
          <w:sz w:val="32"/>
          <w:szCs w:val="32"/>
        </w:rPr>
        <w:t>How the amendment rule fits with other legislation</w:t>
      </w:r>
      <w:bookmarkEnd w:id="117"/>
    </w:p>
    <w:p w14:paraId="2A3AF29C" w14:textId="77777777" w:rsidR="008E554B" w:rsidRPr="00822672" w:rsidRDefault="008E554B" w:rsidP="00706B01">
      <w:pPr>
        <w:keepNext/>
        <w:keepLines/>
        <w:spacing w:before="240" w:after="120" w:line="360" w:lineRule="auto"/>
        <w:outlineLvl w:val="2"/>
        <w:rPr>
          <w:rFonts w:ascii="Arial" w:eastAsia="Calibri" w:hAnsi="Arial" w:cs="Times New Roman"/>
          <w:b/>
          <w:color w:val="000000"/>
          <w:sz w:val="32"/>
          <w:szCs w:val="32"/>
        </w:rPr>
      </w:pPr>
      <w:bookmarkStart w:id="118" w:name="_Toc31726616"/>
      <w:bookmarkStart w:id="119" w:name="_Toc34666354"/>
      <w:r w:rsidRPr="00822672">
        <w:rPr>
          <w:rFonts w:ascii="Arial" w:eastAsia="Calibri" w:hAnsi="Arial" w:cs="Times New Roman"/>
          <w:b/>
          <w:color w:val="000000"/>
          <w:sz w:val="32"/>
          <w:szCs w:val="32"/>
        </w:rPr>
        <w:t>Offences and penalties</w:t>
      </w:r>
      <w:bookmarkEnd w:id="118"/>
      <w:bookmarkEnd w:id="119"/>
      <w:r w:rsidRPr="00822672">
        <w:rPr>
          <w:rFonts w:ascii="Arial" w:eastAsia="Calibri" w:hAnsi="Arial" w:cs="Times New Roman"/>
          <w:b/>
          <w:color w:val="000000"/>
          <w:sz w:val="32"/>
          <w:szCs w:val="32"/>
        </w:rPr>
        <w:t xml:space="preserve"> </w:t>
      </w:r>
    </w:p>
    <w:p w14:paraId="327A238A"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Land Transport Rules don’t contain offences and penalties for breaches of rule requirements. These provisions are usually set out in regulations. </w:t>
      </w:r>
    </w:p>
    <w:p w14:paraId="12B228F2"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We will need to make a consequential change to the </w:t>
      </w:r>
      <w:r w:rsidRPr="00822672">
        <w:rPr>
          <w:rFonts w:ascii="Arial" w:eastAsia="Calibri" w:hAnsi="Arial" w:cs="Arial"/>
          <w:i/>
          <w:sz w:val="32"/>
          <w:szCs w:val="32"/>
        </w:rPr>
        <w:t>Land Transport (Offences and Penalties) Regulations 1999</w:t>
      </w:r>
      <w:r w:rsidRPr="00822672">
        <w:rPr>
          <w:rFonts w:ascii="Arial" w:eastAsia="Calibri" w:hAnsi="Arial" w:cs="Arial"/>
          <w:sz w:val="32"/>
          <w:szCs w:val="32"/>
        </w:rPr>
        <w:t xml:space="preserve"> to amend and create new offences and penalties to support enforcement for the proposed new rule and changes to existing rules.</w:t>
      </w:r>
    </w:p>
    <w:p w14:paraId="57D98E26" w14:textId="77777777" w:rsidR="008E554B" w:rsidRPr="00822672" w:rsidRDefault="008E554B" w:rsidP="00706B01">
      <w:pPr>
        <w:keepNext/>
        <w:keepLines/>
        <w:spacing w:before="240" w:after="120" w:line="360" w:lineRule="auto"/>
        <w:outlineLvl w:val="2"/>
        <w:rPr>
          <w:rFonts w:ascii="Arial" w:eastAsia="Calibri" w:hAnsi="Arial" w:cs="Times New Roman"/>
          <w:b/>
          <w:color w:val="000000"/>
          <w:sz w:val="32"/>
          <w:szCs w:val="32"/>
        </w:rPr>
      </w:pPr>
      <w:bookmarkStart w:id="120" w:name="_Toc3367874"/>
      <w:bookmarkStart w:id="121" w:name="_Toc26182792"/>
      <w:bookmarkStart w:id="122" w:name="_Toc31726618"/>
      <w:bookmarkStart w:id="123" w:name="_Toc34666355"/>
      <w:r w:rsidRPr="00822672">
        <w:rPr>
          <w:rFonts w:ascii="Arial" w:eastAsia="Calibri" w:hAnsi="Arial" w:cs="Times New Roman"/>
          <w:b/>
          <w:color w:val="000000"/>
          <w:sz w:val="32"/>
          <w:szCs w:val="32"/>
        </w:rPr>
        <w:lastRenderedPageBreak/>
        <w:t>Access to consultation material</w:t>
      </w:r>
      <w:bookmarkEnd w:id="120"/>
      <w:bookmarkEnd w:id="121"/>
      <w:bookmarkEnd w:id="122"/>
      <w:bookmarkEnd w:id="123"/>
    </w:p>
    <w:p w14:paraId="502F3786"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Copies of this consultation document may be obtained by calling the Transport Agency contact centre on 0800 699 000. It’s also available on the Transport Agency’s website at:</w:t>
      </w:r>
    </w:p>
    <w:bookmarkStart w:id="124" w:name="_Hlk34133916"/>
    <w:p w14:paraId="3E71E2DA"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Arial" w:hAnsi="Arial" w:cs="Times New Roman"/>
          <w:sz w:val="32"/>
          <w:szCs w:val="32"/>
        </w:rPr>
        <w:fldChar w:fldCharType="begin"/>
      </w:r>
      <w:r w:rsidRPr="00822672">
        <w:rPr>
          <w:rFonts w:ascii="Arial" w:eastAsia="Arial" w:hAnsi="Arial" w:cs="Times New Roman"/>
          <w:sz w:val="32"/>
          <w:szCs w:val="32"/>
        </w:rPr>
        <w:instrText xml:space="preserve"> HYPERLINK "http://www.nzta.govt.nz/accessible-streets-consultation" </w:instrText>
      </w:r>
      <w:r w:rsidRPr="00822672">
        <w:rPr>
          <w:rFonts w:ascii="Arial" w:eastAsia="Arial" w:hAnsi="Arial" w:cs="Times New Roman"/>
          <w:sz w:val="32"/>
          <w:szCs w:val="32"/>
        </w:rPr>
        <w:fldChar w:fldCharType="separate"/>
      </w:r>
      <w:r w:rsidRPr="00822672">
        <w:rPr>
          <w:rFonts w:ascii="Arial" w:eastAsia="Arial" w:hAnsi="Arial" w:cs="Times New Roman"/>
          <w:color w:val="0563C1"/>
          <w:sz w:val="32"/>
          <w:szCs w:val="32"/>
          <w:u w:val="single"/>
        </w:rPr>
        <w:t>www.nzta.govt.nz/accessible-streets-consultation</w:t>
      </w:r>
      <w:r w:rsidRPr="00822672">
        <w:rPr>
          <w:rFonts w:ascii="Arial" w:eastAsia="Arial" w:hAnsi="Arial" w:cs="Times New Roman"/>
          <w:sz w:val="32"/>
          <w:szCs w:val="32"/>
        </w:rPr>
        <w:fldChar w:fldCharType="end"/>
      </w:r>
      <w:r w:rsidRPr="00822672">
        <w:rPr>
          <w:rFonts w:ascii="Arial" w:eastAsia="Arial" w:hAnsi="Arial" w:cs="Times New Roman"/>
          <w:sz w:val="32"/>
          <w:szCs w:val="32"/>
        </w:rPr>
        <w:t xml:space="preserve"> </w:t>
      </w:r>
      <w:r w:rsidRPr="00822672">
        <w:rPr>
          <w:rFonts w:ascii="Arial" w:eastAsia="Arial" w:hAnsi="Arial" w:cs="Times New Roman"/>
          <w:color w:val="0563C1"/>
          <w:sz w:val="32"/>
          <w:szCs w:val="32"/>
          <w:u w:val="single"/>
        </w:rPr>
        <w:t xml:space="preserve"> </w:t>
      </w:r>
    </w:p>
    <w:p w14:paraId="32189080" w14:textId="77777777" w:rsidR="008E554B" w:rsidRPr="00822672" w:rsidRDefault="008E554B" w:rsidP="00706B01">
      <w:pPr>
        <w:keepNext/>
        <w:keepLines/>
        <w:spacing w:before="240" w:after="120" w:line="360" w:lineRule="auto"/>
        <w:outlineLvl w:val="2"/>
        <w:rPr>
          <w:rFonts w:ascii="Arial" w:eastAsia="Calibri" w:hAnsi="Arial" w:cs="Times New Roman"/>
          <w:b/>
          <w:color w:val="000000"/>
          <w:sz w:val="32"/>
          <w:szCs w:val="32"/>
        </w:rPr>
      </w:pPr>
      <w:bookmarkStart w:id="125" w:name="_Toc3367876"/>
      <w:bookmarkStart w:id="126" w:name="_Toc26182793"/>
      <w:bookmarkStart w:id="127" w:name="_Toc31726619"/>
      <w:bookmarkStart w:id="128" w:name="_Toc34666356"/>
      <w:bookmarkEnd w:id="124"/>
      <w:r w:rsidRPr="00822672">
        <w:rPr>
          <w:rFonts w:ascii="Arial" w:eastAsia="Calibri" w:hAnsi="Arial" w:cs="Times New Roman"/>
          <w:b/>
          <w:color w:val="000000"/>
          <w:sz w:val="32"/>
          <w:szCs w:val="32"/>
        </w:rPr>
        <w:t>Availability of rules</w:t>
      </w:r>
      <w:bookmarkEnd w:id="125"/>
      <w:bookmarkEnd w:id="126"/>
      <w:bookmarkEnd w:id="127"/>
      <w:bookmarkEnd w:id="128"/>
    </w:p>
    <w:p w14:paraId="736C4707"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Land Transport rules can be purchased from selected bookshops throughout New Zealand that sell legislation. They’re also available to read free of charge at the offices of the Transport Agency. Final versions of rules are also available on the Transport Agency’s website at: </w:t>
      </w:r>
    </w:p>
    <w:p w14:paraId="1BEDD127" w14:textId="3E1D027E" w:rsidR="008E554B" w:rsidRPr="00822672" w:rsidRDefault="00474CBD" w:rsidP="00706B01">
      <w:pPr>
        <w:spacing w:before="120" w:after="0" w:line="360" w:lineRule="auto"/>
        <w:rPr>
          <w:rFonts w:ascii="Arial" w:eastAsia="Calibri" w:hAnsi="Arial" w:cs="Arial"/>
          <w:sz w:val="32"/>
          <w:szCs w:val="32"/>
        </w:rPr>
      </w:pPr>
      <w:hyperlink r:id="rId59" w:history="1">
        <w:r w:rsidR="00AD76F4" w:rsidRPr="00822672">
          <w:rPr>
            <w:rStyle w:val="Hyperlink"/>
            <w:rFonts w:ascii="Arial" w:eastAsia="Calibri" w:hAnsi="Arial" w:cs="Arial"/>
            <w:sz w:val="32"/>
            <w:szCs w:val="32"/>
          </w:rPr>
          <w:t>www.nzta.govt.nz/resources/rules/about</w:t>
        </w:r>
      </w:hyperlink>
      <w:r w:rsidR="00AD76F4" w:rsidRPr="00822672">
        <w:rPr>
          <w:rFonts w:ascii="Arial" w:eastAsia="Calibri" w:hAnsi="Arial" w:cs="Arial"/>
          <w:color w:val="0000FF"/>
          <w:sz w:val="32"/>
          <w:szCs w:val="32"/>
          <w:u w:val="single"/>
        </w:rPr>
        <w:t xml:space="preserve"> </w:t>
      </w:r>
      <w:r w:rsidR="008E554B" w:rsidRPr="00822672">
        <w:rPr>
          <w:rFonts w:ascii="Arial" w:eastAsia="Calibri" w:hAnsi="Arial" w:cs="Arial"/>
          <w:sz w:val="32"/>
          <w:szCs w:val="32"/>
        </w:rPr>
        <w:t xml:space="preserve"> </w:t>
      </w:r>
    </w:p>
    <w:p w14:paraId="0D7D9784"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The current consolidated version of the Road User Rule is available at:</w:t>
      </w:r>
    </w:p>
    <w:p w14:paraId="262A6E55" w14:textId="279299A4" w:rsidR="008E554B" w:rsidRPr="00822672" w:rsidRDefault="00474CBD" w:rsidP="00706B01">
      <w:pPr>
        <w:spacing w:before="120" w:after="0" w:line="360" w:lineRule="auto"/>
        <w:rPr>
          <w:rFonts w:ascii="Arial" w:eastAsia="Calibri" w:hAnsi="Arial" w:cs="Arial"/>
          <w:sz w:val="32"/>
          <w:szCs w:val="32"/>
        </w:rPr>
      </w:pPr>
      <w:hyperlink r:id="rId60" w:history="1">
        <w:r w:rsidR="008E554B" w:rsidRPr="00822672">
          <w:rPr>
            <w:rFonts w:ascii="Arial" w:eastAsia="Calibri" w:hAnsi="Arial" w:cs="Arial"/>
            <w:color w:val="0563C1"/>
            <w:sz w:val="32"/>
            <w:szCs w:val="32"/>
            <w:u w:val="single"/>
          </w:rPr>
          <w:t>www.legislation.govt.nz/regulation/public/2004/0427/latest/whole.html</w:t>
        </w:r>
      </w:hyperlink>
      <w:r w:rsidR="008E554B" w:rsidRPr="00822672">
        <w:rPr>
          <w:rFonts w:ascii="Arial" w:eastAsia="Calibri" w:hAnsi="Arial" w:cs="Arial"/>
          <w:sz w:val="32"/>
          <w:szCs w:val="32"/>
        </w:rPr>
        <w:t xml:space="preserve"> </w:t>
      </w:r>
    </w:p>
    <w:p w14:paraId="44D78261"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The current consolidated version of the Traffic Control Devices Rule is available at:</w:t>
      </w:r>
    </w:p>
    <w:p w14:paraId="1AB1925D" w14:textId="587FDBC6" w:rsidR="008E554B" w:rsidRPr="00822672" w:rsidRDefault="00474CBD" w:rsidP="00706B01">
      <w:pPr>
        <w:spacing w:before="120" w:after="0" w:line="360" w:lineRule="auto"/>
        <w:rPr>
          <w:rFonts w:ascii="Arial" w:eastAsia="Calibri" w:hAnsi="Arial" w:cs="Arial"/>
          <w:sz w:val="32"/>
          <w:szCs w:val="32"/>
        </w:rPr>
      </w:pPr>
      <w:hyperlink r:id="rId61" w:history="1">
        <w:r w:rsidR="008E554B" w:rsidRPr="00822672">
          <w:rPr>
            <w:rFonts w:ascii="Arial" w:eastAsia="Calibri" w:hAnsi="Arial" w:cs="Arial"/>
            <w:color w:val="0563C1"/>
            <w:sz w:val="32"/>
            <w:szCs w:val="32"/>
            <w:u w:val="single"/>
          </w:rPr>
          <w:t>www.nzta.govt.nz/resources/rules/traffic-control-devices-index</w:t>
        </w:r>
      </w:hyperlink>
      <w:r w:rsidR="008E554B" w:rsidRPr="00822672">
        <w:rPr>
          <w:rFonts w:ascii="Arial" w:eastAsia="Calibri" w:hAnsi="Arial" w:cs="Arial"/>
          <w:sz w:val="32"/>
          <w:szCs w:val="32"/>
        </w:rPr>
        <w:t xml:space="preserve"> </w:t>
      </w:r>
    </w:p>
    <w:p w14:paraId="2948CC6F"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The current consolidated version of the Setting of Speed Limits Rule is available at:</w:t>
      </w:r>
    </w:p>
    <w:p w14:paraId="68D77F36" w14:textId="284C0134" w:rsidR="008E554B" w:rsidRPr="00822672" w:rsidRDefault="00E05643" w:rsidP="00706B01">
      <w:pPr>
        <w:spacing w:before="120" w:after="0" w:line="360" w:lineRule="auto"/>
        <w:rPr>
          <w:rFonts w:ascii="Arial" w:eastAsia="Calibri" w:hAnsi="Arial" w:cs="Arial"/>
          <w:sz w:val="32"/>
          <w:szCs w:val="32"/>
        </w:rPr>
      </w:pPr>
      <w:hyperlink r:id="rId62" w:history="1">
        <w:r w:rsidRPr="00142ED4">
          <w:rPr>
            <w:rStyle w:val="Hyperlink"/>
            <w:rFonts w:ascii="Arial" w:eastAsia="Calibri" w:hAnsi="Arial" w:cs="Arial"/>
            <w:sz w:val="32"/>
            <w:szCs w:val="32"/>
          </w:rPr>
          <w:t>www.nzta.govt.nz/resources/rules/setting-of-speed-limits-2017</w:t>
        </w:r>
      </w:hyperlink>
      <w:r w:rsidR="008E554B" w:rsidRPr="00822672">
        <w:rPr>
          <w:rFonts w:ascii="Arial" w:eastAsia="Calibri" w:hAnsi="Arial" w:cs="Arial"/>
          <w:sz w:val="32"/>
          <w:szCs w:val="32"/>
        </w:rPr>
        <w:t xml:space="preserve"> </w:t>
      </w:r>
    </w:p>
    <w:p w14:paraId="2E381FFF" w14:textId="77777777" w:rsidR="008E554B" w:rsidRPr="00822672" w:rsidRDefault="008E554B" w:rsidP="00706B01">
      <w:pPr>
        <w:keepNext/>
        <w:keepLines/>
        <w:spacing w:before="240" w:after="120" w:line="360" w:lineRule="auto"/>
        <w:outlineLvl w:val="2"/>
        <w:rPr>
          <w:rFonts w:ascii="Arial" w:eastAsia="Calibri" w:hAnsi="Arial" w:cs="Times New Roman"/>
          <w:b/>
          <w:color w:val="000000"/>
          <w:sz w:val="32"/>
          <w:szCs w:val="32"/>
        </w:rPr>
      </w:pPr>
      <w:bookmarkStart w:id="129" w:name="_Toc3367877"/>
      <w:bookmarkStart w:id="130" w:name="_Toc26182794"/>
      <w:bookmarkStart w:id="131" w:name="_Toc31726620"/>
      <w:bookmarkStart w:id="132" w:name="_Toc34666357"/>
      <w:r w:rsidRPr="00822672">
        <w:rPr>
          <w:rFonts w:ascii="Arial" w:eastAsia="Calibri" w:hAnsi="Arial" w:cs="Times New Roman"/>
          <w:b/>
          <w:color w:val="000000"/>
          <w:sz w:val="32"/>
          <w:szCs w:val="32"/>
        </w:rPr>
        <w:t>Information about rules</w:t>
      </w:r>
      <w:bookmarkEnd w:id="129"/>
      <w:bookmarkEnd w:id="130"/>
      <w:bookmarkEnd w:id="131"/>
      <w:bookmarkEnd w:id="132"/>
    </w:p>
    <w:p w14:paraId="3A304A43"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Information about rules is available online at: </w:t>
      </w:r>
    </w:p>
    <w:p w14:paraId="699DB0E6" w14:textId="64DE0C5C" w:rsidR="008E554B" w:rsidRPr="00822672" w:rsidRDefault="00E05643" w:rsidP="00706B01">
      <w:pPr>
        <w:spacing w:before="120" w:after="0" w:line="360" w:lineRule="auto"/>
        <w:rPr>
          <w:rFonts w:ascii="Arial" w:eastAsia="Calibri" w:hAnsi="Arial" w:cs="Arial"/>
          <w:sz w:val="32"/>
          <w:szCs w:val="32"/>
        </w:rPr>
      </w:pPr>
      <w:hyperlink r:id="rId63" w:history="1">
        <w:r w:rsidRPr="00142ED4">
          <w:rPr>
            <w:rStyle w:val="Hyperlink"/>
            <w:rFonts w:ascii="Arial" w:eastAsia="Calibri" w:hAnsi="Arial" w:cs="Arial"/>
            <w:sz w:val="32"/>
            <w:szCs w:val="32"/>
          </w:rPr>
          <w:t>www.nzta.govt.nz/resources/rules/about</w:t>
        </w:r>
      </w:hyperlink>
      <w:r w:rsidR="00AD76F4" w:rsidRPr="00822672">
        <w:rPr>
          <w:rFonts w:ascii="Arial" w:eastAsia="Calibri" w:hAnsi="Arial" w:cs="Arial"/>
          <w:color w:val="0000FF"/>
          <w:sz w:val="32"/>
          <w:szCs w:val="32"/>
          <w:u w:val="single"/>
        </w:rPr>
        <w:t xml:space="preserve"> </w:t>
      </w:r>
      <w:r w:rsidR="008E554B" w:rsidRPr="00822672">
        <w:rPr>
          <w:rFonts w:ascii="Arial" w:eastAsia="Calibri" w:hAnsi="Arial" w:cs="Arial"/>
          <w:sz w:val="32"/>
          <w:szCs w:val="32"/>
        </w:rPr>
        <w:t xml:space="preserve"> </w:t>
      </w:r>
    </w:p>
    <w:p w14:paraId="6198491C" w14:textId="4CD84168"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 xml:space="preserve">If you wish to register your interest in this proposed amendment rule (or other rules), you can do so by contacting the Transport Agency at our addresses shown in the </w:t>
      </w:r>
      <w:r w:rsidRPr="00822672">
        <w:rPr>
          <w:rFonts w:ascii="Arial" w:eastAsia="Calibri" w:hAnsi="Arial" w:cs="Arial"/>
          <w:i/>
          <w:sz w:val="32"/>
          <w:szCs w:val="32"/>
        </w:rPr>
        <w:t>Making a submission</w:t>
      </w:r>
      <w:r w:rsidRPr="00822672">
        <w:rPr>
          <w:rFonts w:ascii="Arial" w:eastAsia="Calibri" w:hAnsi="Arial" w:cs="Arial"/>
          <w:sz w:val="32"/>
          <w:szCs w:val="32"/>
        </w:rPr>
        <w:t xml:space="preserve"> section at the front of this document, or at: </w:t>
      </w:r>
      <w:hyperlink r:id="rId64" w:history="1">
        <w:r w:rsidR="00E05643" w:rsidRPr="00142ED4">
          <w:rPr>
            <w:rStyle w:val="Hyperlink"/>
            <w:rFonts w:ascii="Arial" w:eastAsia="Calibri" w:hAnsi="Arial" w:cs="Arial"/>
            <w:sz w:val="32"/>
            <w:szCs w:val="32"/>
          </w:rPr>
          <w:t>www.nzta.govt.nz/resources/rules/about/registration.html</w:t>
        </w:r>
      </w:hyperlink>
      <w:r w:rsidR="00AD76F4" w:rsidRPr="00822672">
        <w:rPr>
          <w:rFonts w:ascii="Arial" w:eastAsia="Calibri" w:hAnsi="Arial" w:cs="Arial"/>
          <w:color w:val="0000FF"/>
          <w:sz w:val="32"/>
          <w:szCs w:val="32"/>
          <w:u w:val="single"/>
        </w:rPr>
        <w:t xml:space="preserve"> </w:t>
      </w:r>
      <w:r w:rsidRPr="00822672">
        <w:rPr>
          <w:rFonts w:ascii="Arial" w:eastAsia="Calibri" w:hAnsi="Arial" w:cs="Arial"/>
          <w:sz w:val="32"/>
          <w:szCs w:val="32"/>
        </w:rPr>
        <w:t xml:space="preserve"> This includes a form for registering an interest in rules.</w:t>
      </w:r>
    </w:p>
    <w:p w14:paraId="2A39A40B" w14:textId="77777777" w:rsidR="008E554B" w:rsidRPr="00822672" w:rsidRDefault="008E554B" w:rsidP="00706B01">
      <w:pPr>
        <w:spacing w:line="360" w:lineRule="auto"/>
        <w:rPr>
          <w:sz w:val="32"/>
          <w:szCs w:val="32"/>
        </w:rPr>
      </w:pPr>
    </w:p>
    <w:p w14:paraId="005710EB" w14:textId="77777777" w:rsidR="008E554B" w:rsidRPr="00822672" w:rsidRDefault="008E554B" w:rsidP="00706B01">
      <w:pPr>
        <w:pStyle w:val="Heading2"/>
        <w:spacing w:line="360" w:lineRule="auto"/>
        <w:rPr>
          <w:sz w:val="32"/>
          <w:szCs w:val="32"/>
        </w:rPr>
      </w:pPr>
      <w:bookmarkStart w:id="133" w:name="_Toc34666358"/>
      <w:r w:rsidRPr="00822672">
        <w:rPr>
          <w:sz w:val="32"/>
          <w:szCs w:val="32"/>
        </w:rPr>
        <w:t>Appendix: Regulatory impact of proposed rule amendments</w:t>
      </w:r>
      <w:bookmarkEnd w:id="133"/>
    </w:p>
    <w:p w14:paraId="2730AF76"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If you wish to, you can read a Regulatory Impact Statement on the proposed rule changes in conjunction with the overview.</w:t>
      </w:r>
    </w:p>
    <w:p w14:paraId="11C7FC2A"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You can download the document from the Ministry of Transport’s website at:</w:t>
      </w:r>
    </w:p>
    <w:p w14:paraId="4021A542" w14:textId="4C12BAA2" w:rsidR="008E554B" w:rsidRPr="00822672" w:rsidRDefault="00E05643" w:rsidP="00706B01">
      <w:pPr>
        <w:spacing w:before="120" w:after="0" w:line="360" w:lineRule="auto"/>
        <w:rPr>
          <w:rFonts w:ascii="Arial" w:eastAsia="Calibri" w:hAnsi="Arial" w:cs="Arial"/>
          <w:sz w:val="32"/>
          <w:szCs w:val="32"/>
        </w:rPr>
      </w:pPr>
      <w:hyperlink r:id="rId65" w:history="1">
        <w:r w:rsidRPr="00142ED4">
          <w:rPr>
            <w:rStyle w:val="Hyperlink"/>
            <w:rFonts w:ascii="Arial" w:eastAsia="Calibri" w:hAnsi="Arial" w:cs="Arial"/>
            <w:sz w:val="32"/>
            <w:szCs w:val="32"/>
          </w:rPr>
          <w:t>www.transport.govt.nz/multi-modal/keystrategiesandplans/road-safety-strategy/accessible-streets</w:t>
        </w:r>
      </w:hyperlink>
      <w:r w:rsidR="008E554B" w:rsidRPr="00822672">
        <w:rPr>
          <w:rFonts w:ascii="Arial" w:eastAsia="Calibri" w:hAnsi="Arial" w:cs="Arial"/>
          <w:sz w:val="32"/>
          <w:szCs w:val="32"/>
        </w:rPr>
        <w:t xml:space="preserve"> </w:t>
      </w:r>
    </w:p>
    <w:p w14:paraId="65CDB22F" w14:textId="77777777" w:rsidR="008E554B" w:rsidRPr="00822672" w:rsidRDefault="008E554B" w:rsidP="00706B01">
      <w:pPr>
        <w:spacing w:before="120" w:after="0" w:line="360" w:lineRule="auto"/>
        <w:rPr>
          <w:rFonts w:ascii="Arial" w:eastAsia="Calibri" w:hAnsi="Arial" w:cs="Arial"/>
          <w:sz w:val="32"/>
          <w:szCs w:val="32"/>
        </w:rPr>
      </w:pPr>
    </w:p>
    <w:p w14:paraId="1F39B3C8" w14:textId="77777777" w:rsidR="008E554B" w:rsidRPr="00822672" w:rsidRDefault="008E554B" w:rsidP="00706B01">
      <w:pPr>
        <w:spacing w:before="120" w:after="0" w:line="360" w:lineRule="auto"/>
        <w:rPr>
          <w:rFonts w:ascii="Arial" w:eastAsia="Calibri" w:hAnsi="Arial" w:cs="Arial"/>
          <w:sz w:val="32"/>
          <w:szCs w:val="32"/>
        </w:rPr>
      </w:pPr>
      <w:r w:rsidRPr="00822672">
        <w:rPr>
          <w:rFonts w:ascii="Arial" w:eastAsia="Calibri" w:hAnsi="Arial" w:cs="Arial"/>
          <w:sz w:val="32"/>
          <w:szCs w:val="32"/>
        </w:rPr>
        <w:t>We’ve summarised the benefits and costs of the rules proposals below in Table 1.</w:t>
      </w:r>
    </w:p>
    <w:p w14:paraId="03B2B90E" w14:textId="77777777" w:rsidR="008E554B" w:rsidRPr="00822672" w:rsidRDefault="008E554B" w:rsidP="00822672">
      <w:pPr>
        <w:spacing w:after="200" w:line="240" w:lineRule="auto"/>
        <w:rPr>
          <w:rFonts w:ascii="Times New Roman" w:eastAsia="Calibri" w:hAnsi="Times New Roman" w:cs="Times New Roman"/>
          <w:sz w:val="32"/>
          <w:szCs w:val="32"/>
        </w:rPr>
      </w:pPr>
      <w:r w:rsidRPr="00822672">
        <w:rPr>
          <w:rFonts w:ascii="Times New Roman" w:eastAsia="Calibri" w:hAnsi="Times New Roman" w:cs="Times New Roman"/>
          <w:sz w:val="32"/>
          <w:szCs w:val="32"/>
        </w:rPr>
        <w:br w:type="page"/>
      </w:r>
    </w:p>
    <w:p w14:paraId="7A7206CE" w14:textId="77777777" w:rsidR="008E554B" w:rsidRPr="00822672" w:rsidRDefault="008E554B" w:rsidP="00706B01">
      <w:pPr>
        <w:pStyle w:val="Heading2"/>
        <w:spacing w:line="276" w:lineRule="auto"/>
        <w:rPr>
          <w:rFonts w:eastAsia="Calibri"/>
          <w:sz w:val="32"/>
          <w:szCs w:val="32"/>
        </w:rPr>
      </w:pPr>
      <w:bookmarkStart w:id="134" w:name="_Toc34666359"/>
      <w:r w:rsidRPr="00822672">
        <w:rPr>
          <w:rFonts w:eastAsia="Calibri"/>
          <w:sz w:val="32"/>
          <w:szCs w:val="32"/>
        </w:rPr>
        <w:lastRenderedPageBreak/>
        <w:t>Table 1: Summary table of costs and benefits</w:t>
      </w:r>
      <w:bookmarkEnd w:id="134"/>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9"/>
      </w:tblGrid>
      <w:tr w:rsidR="008E554B" w:rsidRPr="00822672" w14:paraId="46300B48" w14:textId="77777777" w:rsidTr="004B4A6B">
        <w:trPr>
          <w:trHeight w:val="77"/>
          <w:jc w:val="center"/>
        </w:trPr>
        <w:tc>
          <w:tcPr>
            <w:tcW w:w="5000" w:type="pct"/>
            <w:tcBorders>
              <w:top w:val="single" w:sz="2" w:space="0" w:color="006FB6"/>
              <w:left w:val="single" w:sz="2" w:space="0" w:color="006FB6"/>
              <w:bottom w:val="single" w:sz="2" w:space="0" w:color="006FB6"/>
              <w:right w:val="single" w:sz="2" w:space="0" w:color="006FB6"/>
            </w:tcBorders>
            <w:shd w:val="clear" w:color="auto" w:fill="003B5C"/>
            <w:hideMark/>
          </w:tcPr>
          <w:p w14:paraId="037BF9F0" w14:textId="77777777" w:rsidR="008E554B" w:rsidRPr="00822672" w:rsidRDefault="008E554B" w:rsidP="00706B01">
            <w:pPr>
              <w:spacing w:before="60" w:after="60" w:line="276" w:lineRule="auto"/>
              <w:jc w:val="center"/>
              <w:rPr>
                <w:rFonts w:eastAsia="Calibri" w:cstheme="minorHAnsi"/>
                <w:b/>
                <w:color w:val="FFFFFF" w:themeColor="background1"/>
                <w:sz w:val="32"/>
                <w:szCs w:val="32"/>
              </w:rPr>
            </w:pPr>
            <w:r w:rsidRPr="00822672">
              <w:rPr>
                <w:rFonts w:eastAsia="Calibri" w:cstheme="minorHAnsi"/>
                <w:b/>
                <w:color w:val="FFFFFF" w:themeColor="background1"/>
                <w:sz w:val="32"/>
                <w:szCs w:val="32"/>
              </w:rPr>
              <w:t>Summary table of costs and benefits</w:t>
            </w:r>
          </w:p>
        </w:tc>
      </w:tr>
    </w:tbl>
    <w:p w14:paraId="3C2DB19B" w14:textId="77777777" w:rsidR="008E554B" w:rsidRPr="00822672" w:rsidRDefault="008E554B" w:rsidP="00706B01">
      <w:pPr>
        <w:spacing w:line="276" w:lineRule="auto"/>
        <w:rPr>
          <w:sz w:val="32"/>
          <w:szCs w:val="32"/>
        </w:rPr>
      </w:pPr>
    </w:p>
    <w:p w14:paraId="40036917" w14:textId="77777777" w:rsidR="008E554B" w:rsidRPr="00822672" w:rsidRDefault="008E554B" w:rsidP="00706B01">
      <w:pPr>
        <w:spacing w:line="276" w:lineRule="auto"/>
        <w:rPr>
          <w:sz w:val="32"/>
          <w:szCs w:val="32"/>
        </w:rPr>
      </w:pPr>
      <w:r w:rsidRPr="00822672">
        <w:rPr>
          <w:sz w:val="32"/>
          <w:szCs w:val="32"/>
        </w:rPr>
        <w:t>Note: Cost-benefit analysis to be completed following public engagement and consultation on draft.</w:t>
      </w:r>
    </w:p>
    <w:tbl>
      <w:tblPr>
        <w:tblpPr w:leftFromText="180" w:rightFromText="180" w:vertAnchor="text" w:tblpX="6" w:tblpY="1"/>
        <w:tblOverlap w:val="never"/>
        <w:tblW w:w="8817" w:type="dxa"/>
        <w:tblBorders>
          <w:top w:val="single" w:sz="2" w:space="0" w:color="006FB6"/>
          <w:left w:val="single" w:sz="2" w:space="0" w:color="006FB6"/>
          <w:bottom w:val="single" w:sz="2" w:space="0" w:color="006FB6"/>
          <w:right w:val="single" w:sz="2" w:space="0" w:color="006FB6"/>
          <w:insideH w:val="single" w:sz="2" w:space="0" w:color="006FB6"/>
          <w:insideV w:val="single" w:sz="2" w:space="0" w:color="006FB6"/>
        </w:tblBorders>
        <w:tblLayout w:type="fixed"/>
        <w:tblLook w:val="04A0" w:firstRow="1" w:lastRow="0" w:firstColumn="1" w:lastColumn="0" w:noHBand="0" w:noVBand="1"/>
      </w:tblPr>
      <w:tblGrid>
        <w:gridCol w:w="1982"/>
        <w:gridCol w:w="4505"/>
        <w:gridCol w:w="2330"/>
      </w:tblGrid>
      <w:tr w:rsidR="008E554B" w:rsidRPr="00822672" w14:paraId="44064115" w14:textId="77777777" w:rsidTr="004B4A6B">
        <w:trPr>
          <w:trHeight w:val="732"/>
        </w:trPr>
        <w:tc>
          <w:tcPr>
            <w:tcW w:w="1982" w:type="dxa"/>
            <w:tcBorders>
              <w:bottom w:val="single" w:sz="2" w:space="0" w:color="006FB6"/>
            </w:tcBorders>
            <w:shd w:val="clear" w:color="auto" w:fill="003B5C"/>
          </w:tcPr>
          <w:p w14:paraId="5DE372C4" w14:textId="77777777" w:rsidR="008E554B" w:rsidRPr="00822672" w:rsidRDefault="008E554B" w:rsidP="00706B01">
            <w:pPr>
              <w:keepNext/>
              <w:autoSpaceDE w:val="0"/>
              <w:autoSpaceDN w:val="0"/>
              <w:adjustRightInd w:val="0"/>
              <w:spacing w:before="60" w:after="60" w:line="276" w:lineRule="auto"/>
              <w:rPr>
                <w:rFonts w:ascii="Arial" w:eastAsia="Calibri" w:hAnsi="Arial" w:cs="Arial"/>
                <w:color w:val="FFFFFF"/>
                <w:sz w:val="32"/>
                <w:szCs w:val="32"/>
                <w:lang w:eastAsia="en-AU"/>
              </w:rPr>
            </w:pPr>
            <w:r w:rsidRPr="00822672">
              <w:rPr>
                <w:rFonts w:ascii="Arial" w:eastAsia="Calibri" w:hAnsi="Arial" w:cs="Arial"/>
                <w:b/>
                <w:color w:val="FFFFFF"/>
                <w:sz w:val="32"/>
                <w:szCs w:val="32"/>
                <w:lang w:eastAsia="en-AU"/>
              </w:rPr>
              <w:t>Affected parties</w:t>
            </w:r>
            <w:r w:rsidRPr="00822672">
              <w:rPr>
                <w:rFonts w:ascii="Arial" w:eastAsia="Calibri" w:hAnsi="Arial" w:cs="Arial"/>
                <w:color w:val="FFFFFF"/>
                <w:sz w:val="32"/>
                <w:szCs w:val="32"/>
                <w:lang w:eastAsia="en-AU"/>
              </w:rPr>
              <w:t xml:space="preserve"> </w:t>
            </w:r>
            <w:r w:rsidRPr="00822672">
              <w:rPr>
                <w:rFonts w:ascii="Arial" w:eastAsia="Calibri" w:hAnsi="Arial" w:cs="Arial"/>
                <w:i/>
                <w:color w:val="FFFFFF"/>
                <w:sz w:val="32"/>
                <w:szCs w:val="32"/>
                <w:lang w:eastAsia="en-AU"/>
              </w:rPr>
              <w:t>(identify)</w:t>
            </w:r>
          </w:p>
        </w:tc>
        <w:tc>
          <w:tcPr>
            <w:tcW w:w="4505" w:type="dxa"/>
            <w:tcBorders>
              <w:bottom w:val="single" w:sz="2" w:space="0" w:color="006FB6"/>
            </w:tcBorders>
            <w:shd w:val="clear" w:color="auto" w:fill="003B5C"/>
          </w:tcPr>
          <w:p w14:paraId="79B6BA1E" w14:textId="77777777" w:rsidR="008E554B" w:rsidRPr="00822672" w:rsidRDefault="008E554B" w:rsidP="00706B01">
            <w:pPr>
              <w:keepNext/>
              <w:autoSpaceDE w:val="0"/>
              <w:autoSpaceDN w:val="0"/>
              <w:adjustRightInd w:val="0"/>
              <w:spacing w:before="60" w:after="60" w:line="276" w:lineRule="auto"/>
              <w:rPr>
                <w:rFonts w:ascii="Arial" w:eastAsia="Calibri" w:hAnsi="Arial" w:cs="Arial"/>
                <w:color w:val="FFFFFF"/>
                <w:sz w:val="32"/>
                <w:szCs w:val="32"/>
                <w:lang w:eastAsia="en-AU"/>
              </w:rPr>
            </w:pPr>
            <w:r w:rsidRPr="00822672">
              <w:rPr>
                <w:rFonts w:ascii="Arial" w:eastAsia="Calibri" w:hAnsi="Arial" w:cs="Arial"/>
                <w:b/>
                <w:color w:val="FFFFFF"/>
                <w:sz w:val="32"/>
                <w:szCs w:val="32"/>
                <w:lang w:eastAsia="en-AU"/>
              </w:rPr>
              <w:t>Comment</w:t>
            </w:r>
            <w:r w:rsidRPr="00822672">
              <w:rPr>
                <w:rFonts w:ascii="Arial" w:eastAsia="Calibri" w:hAnsi="Arial" w:cs="Arial"/>
                <w:color w:val="FFFFFF"/>
                <w:sz w:val="32"/>
                <w:szCs w:val="32"/>
                <w:lang w:eastAsia="en-AU"/>
              </w:rPr>
              <w:t>: nature of cost or benefit (for example ongoing, one-off), evidence and assumption (for example compliance rates), risks</w:t>
            </w:r>
          </w:p>
        </w:tc>
        <w:tc>
          <w:tcPr>
            <w:tcW w:w="2330" w:type="dxa"/>
            <w:tcBorders>
              <w:bottom w:val="single" w:sz="2" w:space="0" w:color="006FB6"/>
            </w:tcBorders>
            <w:shd w:val="clear" w:color="auto" w:fill="003B5C"/>
          </w:tcPr>
          <w:p w14:paraId="720F06D5" w14:textId="77777777" w:rsidR="008E554B" w:rsidRPr="00822672" w:rsidRDefault="008E554B" w:rsidP="00706B01">
            <w:pPr>
              <w:keepNext/>
              <w:autoSpaceDE w:val="0"/>
              <w:autoSpaceDN w:val="0"/>
              <w:adjustRightInd w:val="0"/>
              <w:spacing w:before="60" w:after="60" w:line="276" w:lineRule="auto"/>
              <w:rPr>
                <w:rFonts w:ascii="Arial" w:eastAsia="Calibri" w:hAnsi="Arial" w:cs="Arial"/>
                <w:b/>
                <w:color w:val="FFFFFF"/>
                <w:sz w:val="32"/>
                <w:szCs w:val="32"/>
                <w:lang w:eastAsia="en-AU"/>
              </w:rPr>
            </w:pPr>
            <w:r w:rsidRPr="00822672">
              <w:rPr>
                <w:rFonts w:ascii="Arial" w:eastAsia="Calibri" w:hAnsi="Arial" w:cs="Arial"/>
                <w:b/>
                <w:color w:val="FFFFFF"/>
                <w:sz w:val="32"/>
                <w:szCs w:val="32"/>
                <w:lang w:eastAsia="en-AU"/>
              </w:rPr>
              <w:t>Impact</w:t>
            </w:r>
          </w:p>
          <w:p w14:paraId="458615FC" w14:textId="77777777" w:rsidR="008E554B" w:rsidRPr="00822672" w:rsidRDefault="008E554B" w:rsidP="00706B01">
            <w:pPr>
              <w:keepNext/>
              <w:autoSpaceDE w:val="0"/>
              <w:autoSpaceDN w:val="0"/>
              <w:adjustRightInd w:val="0"/>
              <w:spacing w:before="60" w:after="60" w:line="276" w:lineRule="auto"/>
              <w:rPr>
                <w:rFonts w:ascii="Arial" w:eastAsia="Calibri" w:hAnsi="Arial" w:cs="Arial"/>
                <w:i/>
                <w:color w:val="FFFFFF"/>
                <w:sz w:val="32"/>
                <w:szCs w:val="32"/>
                <w:lang w:eastAsia="en-AU"/>
              </w:rPr>
            </w:pPr>
            <w:r w:rsidRPr="00822672">
              <w:rPr>
                <w:rFonts w:ascii="Arial" w:eastAsia="Calibri" w:hAnsi="Arial" w:cs="Arial"/>
                <w:i/>
                <w:color w:val="FFFFFF"/>
                <w:sz w:val="32"/>
                <w:szCs w:val="32"/>
                <w:lang w:eastAsia="en-AU"/>
              </w:rPr>
              <w:t xml:space="preserve">$m present value, for monetised impacts; high, medium or low for non-monetised impacts </w:t>
            </w:r>
          </w:p>
        </w:tc>
      </w:tr>
      <w:tr w:rsidR="008E554B" w:rsidRPr="00822672" w14:paraId="578E83AB" w14:textId="77777777" w:rsidTr="004B4A6B">
        <w:trPr>
          <w:trHeight w:val="197"/>
        </w:trPr>
        <w:tc>
          <w:tcPr>
            <w:tcW w:w="8817" w:type="dxa"/>
            <w:gridSpan w:val="3"/>
            <w:tcBorders>
              <w:left w:val="nil"/>
              <w:right w:val="nil"/>
            </w:tcBorders>
          </w:tcPr>
          <w:p w14:paraId="3EFBA8FB" w14:textId="77777777" w:rsidR="008E554B" w:rsidRPr="00822672" w:rsidRDefault="008E554B" w:rsidP="00706B01">
            <w:pPr>
              <w:spacing w:after="0" w:line="276" w:lineRule="auto"/>
              <w:rPr>
                <w:rFonts w:ascii="Arial" w:eastAsia="Calibri" w:hAnsi="Arial" w:cs="Arial"/>
                <w:sz w:val="32"/>
                <w:szCs w:val="32"/>
                <w:lang w:eastAsia="en-AU"/>
              </w:rPr>
            </w:pPr>
          </w:p>
        </w:tc>
      </w:tr>
      <w:tr w:rsidR="008E554B" w:rsidRPr="00822672" w14:paraId="61055BCE" w14:textId="77777777" w:rsidTr="004B4A6B">
        <w:trPr>
          <w:trHeight w:val="253"/>
        </w:trPr>
        <w:tc>
          <w:tcPr>
            <w:tcW w:w="8817" w:type="dxa"/>
            <w:gridSpan w:val="3"/>
            <w:shd w:val="clear" w:color="auto" w:fill="003B5C"/>
          </w:tcPr>
          <w:p w14:paraId="115E12D6" w14:textId="77777777" w:rsidR="008E554B" w:rsidRPr="00822672" w:rsidRDefault="008E554B" w:rsidP="00706B01">
            <w:pPr>
              <w:keepNext/>
              <w:spacing w:before="40" w:after="20" w:line="276" w:lineRule="auto"/>
              <w:jc w:val="center"/>
              <w:rPr>
                <w:rFonts w:ascii="Arial" w:eastAsia="Calibri" w:hAnsi="Arial" w:cs="Arial"/>
                <w:b/>
                <w:bCs/>
                <w:color w:val="FFFFFF"/>
                <w:sz w:val="32"/>
                <w:szCs w:val="32"/>
              </w:rPr>
            </w:pPr>
            <w:r w:rsidRPr="00822672">
              <w:rPr>
                <w:rFonts w:ascii="Arial" w:eastAsia="Calibri" w:hAnsi="Arial" w:cs="Arial"/>
                <w:b/>
                <w:bCs/>
                <w:color w:val="FFFFFF"/>
                <w:sz w:val="32"/>
                <w:szCs w:val="32"/>
              </w:rPr>
              <w:t>Additional costs of proposed approach, compared to taking no action</w:t>
            </w:r>
          </w:p>
        </w:tc>
      </w:tr>
      <w:tr w:rsidR="008E554B" w:rsidRPr="00822672" w14:paraId="3761D9F9" w14:textId="77777777" w:rsidTr="004B4A6B">
        <w:trPr>
          <w:trHeight w:val="1167"/>
        </w:trPr>
        <w:tc>
          <w:tcPr>
            <w:tcW w:w="1982" w:type="dxa"/>
            <w:vMerge w:val="restart"/>
            <w:shd w:val="clear" w:color="auto" w:fill="auto"/>
          </w:tcPr>
          <w:p w14:paraId="259FD34A"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Regulated parties</w:t>
            </w:r>
          </w:p>
        </w:tc>
        <w:tc>
          <w:tcPr>
            <w:tcW w:w="4505" w:type="dxa"/>
            <w:shd w:val="clear" w:color="auto" w:fill="auto"/>
          </w:tcPr>
          <w:p w14:paraId="7F799578"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Some vehicles currently sold as mobility devices may no longer be permitted. This could cause hardship to people who have already purchased these vehicles. There may also be impacts on businesses holding stock which would no longer be permitted on the footpath.</w:t>
            </w:r>
          </w:p>
          <w:p w14:paraId="766829C1"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Some users may seek exemptions for over-width vehicles.</w:t>
            </w:r>
          </w:p>
          <w:p w14:paraId="1516D969"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c>
          <w:tcPr>
            <w:tcW w:w="2330" w:type="dxa"/>
            <w:shd w:val="clear" w:color="auto" w:fill="auto"/>
          </w:tcPr>
          <w:p w14:paraId="289F5435"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lastRenderedPageBreak/>
              <w:t>TBD following consultation</w:t>
            </w:r>
          </w:p>
          <w:p w14:paraId="036E3E8A"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r>
      <w:tr w:rsidR="008E554B" w:rsidRPr="00822672" w14:paraId="43DCCA5E" w14:textId="77777777" w:rsidTr="004B4A6B">
        <w:trPr>
          <w:trHeight w:val="1166"/>
        </w:trPr>
        <w:tc>
          <w:tcPr>
            <w:tcW w:w="1982" w:type="dxa"/>
            <w:vMerge/>
            <w:shd w:val="clear" w:color="auto" w:fill="auto"/>
          </w:tcPr>
          <w:p w14:paraId="3FF3F4E2"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c>
          <w:tcPr>
            <w:tcW w:w="4505" w:type="dxa"/>
            <w:shd w:val="clear" w:color="auto" w:fill="auto"/>
          </w:tcPr>
          <w:p w14:paraId="0D064A43"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 xml:space="preserve">There may be more low-speed collisions between cycles, powered vehicles and cars on driveways and between people using the footpath. </w:t>
            </w:r>
          </w:p>
          <w:p w14:paraId="455B9CBE"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c>
          <w:tcPr>
            <w:tcW w:w="2330" w:type="dxa"/>
            <w:shd w:val="clear" w:color="auto" w:fill="auto"/>
          </w:tcPr>
          <w:p w14:paraId="66990BE6"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Medium</w:t>
            </w:r>
          </w:p>
          <w:p w14:paraId="186A5F75"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r>
      <w:tr w:rsidR="008E554B" w:rsidRPr="00822672" w14:paraId="534AD127" w14:textId="77777777" w:rsidTr="004B4A6B">
        <w:trPr>
          <w:trHeight w:val="1166"/>
        </w:trPr>
        <w:tc>
          <w:tcPr>
            <w:tcW w:w="1982" w:type="dxa"/>
            <w:vMerge/>
            <w:shd w:val="clear" w:color="auto" w:fill="auto"/>
          </w:tcPr>
          <w:p w14:paraId="084C6134"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c>
          <w:tcPr>
            <w:tcW w:w="4505" w:type="dxa"/>
            <w:shd w:val="clear" w:color="auto" w:fill="auto"/>
          </w:tcPr>
          <w:p w14:paraId="7539AE53"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 xml:space="preserve">Footpath use by cycles may pose a barrier to walking for some people (loss of safety and comfort). </w:t>
            </w:r>
          </w:p>
          <w:p w14:paraId="40E1AD53"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c>
          <w:tcPr>
            <w:tcW w:w="2330" w:type="dxa"/>
            <w:shd w:val="clear" w:color="auto" w:fill="auto"/>
          </w:tcPr>
          <w:p w14:paraId="2CC316B4"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Low</w:t>
            </w:r>
          </w:p>
        </w:tc>
      </w:tr>
      <w:tr w:rsidR="008E554B" w:rsidRPr="00822672" w14:paraId="5EEE7D62" w14:textId="77777777" w:rsidTr="004B4A6B">
        <w:trPr>
          <w:trHeight w:val="253"/>
        </w:trPr>
        <w:tc>
          <w:tcPr>
            <w:tcW w:w="1982" w:type="dxa"/>
            <w:shd w:val="clear" w:color="auto" w:fill="auto"/>
          </w:tcPr>
          <w:p w14:paraId="7846B63B" w14:textId="77777777" w:rsidR="008E554B" w:rsidRPr="00822672" w:rsidRDefault="008E554B" w:rsidP="00706B01">
            <w:pPr>
              <w:keepNext/>
              <w:autoSpaceDE w:val="0"/>
              <w:autoSpaceDN w:val="0"/>
              <w:adjustRightInd w:val="0"/>
              <w:spacing w:before="60" w:after="60" w:line="276" w:lineRule="auto"/>
              <w:rPr>
                <w:rFonts w:ascii="Arial" w:eastAsia="Calibri" w:hAnsi="Arial" w:cs="Arial"/>
                <w:color w:val="000000"/>
                <w:sz w:val="32"/>
                <w:szCs w:val="32"/>
                <w:lang w:eastAsia="en-AU"/>
              </w:rPr>
            </w:pPr>
            <w:r w:rsidRPr="00822672">
              <w:rPr>
                <w:rFonts w:ascii="Arial" w:eastAsia="Calibri" w:hAnsi="Arial" w:cs="Arial"/>
                <w:color w:val="000000"/>
                <w:sz w:val="32"/>
                <w:szCs w:val="32"/>
                <w:lang w:eastAsia="en-AU"/>
              </w:rPr>
              <w:t>Regulators</w:t>
            </w:r>
          </w:p>
        </w:tc>
        <w:tc>
          <w:tcPr>
            <w:tcW w:w="4505" w:type="dxa"/>
            <w:shd w:val="clear" w:color="auto" w:fill="auto"/>
          </w:tcPr>
          <w:p w14:paraId="4BC9F94F"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Public information campaign, including cost of temporary staff and communications activities (the Transport Agency).</w:t>
            </w:r>
          </w:p>
          <w:p w14:paraId="1E6E198D"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p w14:paraId="00D70580"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IT changes (the Transport Agency).</w:t>
            </w:r>
          </w:p>
          <w:p w14:paraId="53FAB9B8"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FTEs required to process exemptions.</w:t>
            </w:r>
          </w:p>
          <w:p w14:paraId="54B3A6DA"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p w14:paraId="0B14EACA"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Compliance costs for example enforcement, infringement fee processing and collection costs (NZ Police).</w:t>
            </w:r>
          </w:p>
          <w:p w14:paraId="3C8008F2"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p w14:paraId="16E40349"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Road controlling authorities will need to designate existing shared paths where higher speeds are desired and introduce road/path markings and signs.</w:t>
            </w:r>
          </w:p>
        </w:tc>
        <w:tc>
          <w:tcPr>
            <w:tcW w:w="2330" w:type="dxa"/>
            <w:shd w:val="clear" w:color="auto" w:fill="auto"/>
          </w:tcPr>
          <w:p w14:paraId="445EB30E"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lastRenderedPageBreak/>
              <w:t>Approx. $350,000</w:t>
            </w:r>
          </w:p>
          <w:p w14:paraId="0007E805"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Communications consultant $220,000 (shared across whole package)</w:t>
            </w:r>
          </w:p>
          <w:p w14:paraId="4A5CC9AE"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(excluding staff costs)</w:t>
            </w:r>
          </w:p>
          <w:p w14:paraId="64B1E516"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Approx. $100,000</w:t>
            </w:r>
          </w:p>
          <w:p w14:paraId="17AE7268"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p w14:paraId="1A67CB76"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 xml:space="preserve">Further consultation required with </w:t>
            </w:r>
            <w:r w:rsidRPr="00822672">
              <w:rPr>
                <w:rFonts w:ascii="Arial" w:eastAsia="Calibri" w:hAnsi="Arial" w:cs="Arial"/>
                <w:sz w:val="32"/>
                <w:szCs w:val="32"/>
                <w:lang w:eastAsia="en-AU"/>
              </w:rPr>
              <w:lastRenderedPageBreak/>
              <w:t>NZ Police. Cell phone use ban was estimated in 2009 to cost $850,000 in the first year and $720,000 over the next two years.</w:t>
            </w:r>
          </w:p>
          <w:p w14:paraId="1AF532E1"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p w14:paraId="4BADA061"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Approx. $1 million nationally</w:t>
            </w:r>
          </w:p>
        </w:tc>
      </w:tr>
      <w:tr w:rsidR="008E554B" w:rsidRPr="00822672" w14:paraId="68E3CBE2" w14:textId="77777777" w:rsidTr="008E554B">
        <w:trPr>
          <w:trHeight w:val="253"/>
        </w:trPr>
        <w:tc>
          <w:tcPr>
            <w:tcW w:w="8817" w:type="dxa"/>
            <w:gridSpan w:val="3"/>
            <w:shd w:val="clear" w:color="auto" w:fill="002060"/>
          </w:tcPr>
          <w:p w14:paraId="7E4CF1C3" w14:textId="77777777" w:rsidR="008E554B" w:rsidRPr="00822672" w:rsidRDefault="008E554B" w:rsidP="00706B01">
            <w:pPr>
              <w:keepNext/>
              <w:autoSpaceDE w:val="0"/>
              <w:autoSpaceDN w:val="0"/>
              <w:adjustRightInd w:val="0"/>
              <w:spacing w:before="60" w:after="60" w:line="276" w:lineRule="auto"/>
              <w:jc w:val="center"/>
              <w:rPr>
                <w:rFonts w:ascii="Arial" w:eastAsia="Calibri" w:hAnsi="Arial" w:cs="Arial"/>
                <w:sz w:val="32"/>
                <w:szCs w:val="32"/>
                <w:lang w:eastAsia="en-AU"/>
              </w:rPr>
            </w:pPr>
            <w:r w:rsidRPr="00822672">
              <w:rPr>
                <w:rFonts w:ascii="Arial" w:eastAsia="Calibri" w:hAnsi="Arial" w:cs="Arial"/>
                <w:b/>
                <w:bCs/>
                <w:sz w:val="32"/>
                <w:szCs w:val="32"/>
                <w:lang w:eastAsia="en-AU"/>
              </w:rPr>
              <w:lastRenderedPageBreak/>
              <w:t>Additional costs of proposed approach, compared to taking no action</w:t>
            </w:r>
          </w:p>
        </w:tc>
      </w:tr>
      <w:tr w:rsidR="008E554B" w:rsidRPr="00822672" w14:paraId="3E2559BD" w14:textId="77777777" w:rsidTr="004B4A6B">
        <w:trPr>
          <w:trHeight w:val="253"/>
        </w:trPr>
        <w:tc>
          <w:tcPr>
            <w:tcW w:w="1982" w:type="dxa"/>
            <w:shd w:val="clear" w:color="auto" w:fill="auto"/>
          </w:tcPr>
          <w:p w14:paraId="06119BA9" w14:textId="77777777" w:rsidR="008E554B" w:rsidRPr="00822672" w:rsidRDefault="008E554B" w:rsidP="00706B01">
            <w:pPr>
              <w:keepNext/>
              <w:autoSpaceDE w:val="0"/>
              <w:autoSpaceDN w:val="0"/>
              <w:adjustRightInd w:val="0"/>
              <w:spacing w:before="60" w:after="60" w:line="276" w:lineRule="auto"/>
              <w:rPr>
                <w:rFonts w:ascii="Arial" w:eastAsia="Calibri" w:hAnsi="Arial" w:cs="Arial"/>
                <w:color w:val="000000"/>
                <w:sz w:val="32"/>
                <w:szCs w:val="32"/>
                <w:lang w:eastAsia="en-AU"/>
              </w:rPr>
            </w:pPr>
            <w:r w:rsidRPr="00822672">
              <w:rPr>
                <w:rFonts w:ascii="Arial" w:eastAsia="Calibri" w:hAnsi="Arial" w:cs="Arial"/>
                <w:color w:val="000000"/>
                <w:sz w:val="32"/>
                <w:szCs w:val="32"/>
                <w:lang w:eastAsia="en-AU"/>
              </w:rPr>
              <w:t>Wider government</w:t>
            </w:r>
          </w:p>
        </w:tc>
        <w:tc>
          <w:tcPr>
            <w:tcW w:w="4505" w:type="dxa"/>
            <w:shd w:val="clear" w:color="auto" w:fill="auto"/>
          </w:tcPr>
          <w:p w14:paraId="6C8D4DDA"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c>
          <w:tcPr>
            <w:tcW w:w="2330" w:type="dxa"/>
            <w:shd w:val="clear" w:color="auto" w:fill="auto"/>
          </w:tcPr>
          <w:p w14:paraId="03F08B87"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r>
      <w:tr w:rsidR="008E554B" w:rsidRPr="00822672" w14:paraId="013521DF" w14:textId="77777777" w:rsidTr="004B4A6B">
        <w:trPr>
          <w:trHeight w:val="253"/>
        </w:trPr>
        <w:tc>
          <w:tcPr>
            <w:tcW w:w="1982" w:type="dxa"/>
            <w:shd w:val="clear" w:color="auto" w:fill="auto"/>
          </w:tcPr>
          <w:p w14:paraId="39F07B22" w14:textId="77777777" w:rsidR="008E554B" w:rsidRPr="00822672" w:rsidRDefault="008E554B" w:rsidP="00706B01">
            <w:pPr>
              <w:keepNext/>
              <w:autoSpaceDE w:val="0"/>
              <w:autoSpaceDN w:val="0"/>
              <w:adjustRightInd w:val="0"/>
              <w:spacing w:before="60" w:after="60" w:line="276" w:lineRule="auto"/>
              <w:rPr>
                <w:rFonts w:ascii="Arial" w:eastAsia="Calibri" w:hAnsi="Arial" w:cs="Arial"/>
                <w:color w:val="000000"/>
                <w:sz w:val="32"/>
                <w:szCs w:val="32"/>
                <w:lang w:eastAsia="en-AU"/>
              </w:rPr>
            </w:pPr>
            <w:r w:rsidRPr="00822672">
              <w:rPr>
                <w:rFonts w:ascii="Arial" w:eastAsia="Calibri" w:hAnsi="Arial" w:cs="Arial"/>
                <w:color w:val="000000"/>
                <w:sz w:val="32"/>
                <w:szCs w:val="32"/>
                <w:lang w:eastAsia="en-AU"/>
              </w:rPr>
              <w:t xml:space="preserve">Other parties </w:t>
            </w:r>
          </w:p>
        </w:tc>
        <w:tc>
          <w:tcPr>
            <w:tcW w:w="4505" w:type="dxa"/>
            <w:shd w:val="clear" w:color="auto" w:fill="auto"/>
          </w:tcPr>
          <w:p w14:paraId="59B0882A"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c>
          <w:tcPr>
            <w:tcW w:w="2330" w:type="dxa"/>
            <w:shd w:val="clear" w:color="auto" w:fill="auto"/>
          </w:tcPr>
          <w:p w14:paraId="646491AA"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p>
        </w:tc>
      </w:tr>
      <w:tr w:rsidR="008E554B" w:rsidRPr="00822672" w14:paraId="282A6E66" w14:textId="77777777" w:rsidTr="004B4A6B">
        <w:trPr>
          <w:trHeight w:val="253"/>
        </w:trPr>
        <w:tc>
          <w:tcPr>
            <w:tcW w:w="1982" w:type="dxa"/>
            <w:shd w:val="clear" w:color="auto" w:fill="auto"/>
          </w:tcPr>
          <w:p w14:paraId="6E6105D5" w14:textId="77777777" w:rsidR="008E554B" w:rsidRPr="00822672" w:rsidRDefault="008E554B" w:rsidP="00706B01">
            <w:pPr>
              <w:keepNext/>
              <w:autoSpaceDE w:val="0"/>
              <w:autoSpaceDN w:val="0"/>
              <w:adjustRightInd w:val="0"/>
              <w:spacing w:before="60" w:after="60" w:line="276" w:lineRule="auto"/>
              <w:rPr>
                <w:rFonts w:ascii="Arial" w:eastAsia="Calibri" w:hAnsi="Arial" w:cs="Arial"/>
                <w:b/>
                <w:sz w:val="32"/>
                <w:szCs w:val="32"/>
                <w:lang w:eastAsia="en-AU"/>
              </w:rPr>
            </w:pPr>
            <w:r w:rsidRPr="00822672">
              <w:rPr>
                <w:rFonts w:ascii="Arial" w:eastAsia="Calibri" w:hAnsi="Arial" w:cs="Arial"/>
                <w:b/>
                <w:sz w:val="32"/>
                <w:szCs w:val="32"/>
                <w:lang w:eastAsia="en-AU"/>
              </w:rPr>
              <w:t>Total Monetised Cost</w:t>
            </w:r>
          </w:p>
        </w:tc>
        <w:tc>
          <w:tcPr>
            <w:tcW w:w="4505" w:type="dxa"/>
            <w:shd w:val="clear" w:color="auto" w:fill="auto"/>
          </w:tcPr>
          <w:p w14:paraId="1B29A176" w14:textId="77777777" w:rsidR="008E554B" w:rsidRPr="00822672" w:rsidRDefault="008E554B" w:rsidP="00706B01">
            <w:pPr>
              <w:keepNext/>
              <w:autoSpaceDE w:val="0"/>
              <w:autoSpaceDN w:val="0"/>
              <w:adjustRightInd w:val="0"/>
              <w:spacing w:before="60" w:after="60" w:line="276" w:lineRule="auto"/>
              <w:rPr>
                <w:rFonts w:ascii="Arial" w:eastAsia="Calibri" w:hAnsi="Arial" w:cs="Arial"/>
                <w:i/>
                <w:sz w:val="32"/>
                <w:szCs w:val="32"/>
                <w:lang w:eastAsia="en-AU"/>
              </w:rPr>
            </w:pPr>
          </w:p>
        </w:tc>
        <w:tc>
          <w:tcPr>
            <w:tcW w:w="2330" w:type="dxa"/>
            <w:shd w:val="clear" w:color="auto" w:fill="auto"/>
          </w:tcPr>
          <w:p w14:paraId="2723EC3C"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 xml:space="preserve">The total monetised costs are yet to be determined. </w:t>
            </w:r>
          </w:p>
        </w:tc>
      </w:tr>
      <w:tr w:rsidR="008E554B" w:rsidRPr="00822672" w14:paraId="3C1B4D62" w14:textId="77777777" w:rsidTr="004B4A6B">
        <w:trPr>
          <w:trHeight w:val="253"/>
        </w:trPr>
        <w:tc>
          <w:tcPr>
            <w:tcW w:w="1982" w:type="dxa"/>
            <w:shd w:val="clear" w:color="auto" w:fill="auto"/>
          </w:tcPr>
          <w:p w14:paraId="7EDA0628" w14:textId="77777777" w:rsidR="008E554B" w:rsidRPr="00822672" w:rsidRDefault="008E554B" w:rsidP="00706B01">
            <w:pPr>
              <w:keepNext/>
              <w:autoSpaceDE w:val="0"/>
              <w:autoSpaceDN w:val="0"/>
              <w:adjustRightInd w:val="0"/>
              <w:spacing w:before="60" w:after="60" w:line="276" w:lineRule="auto"/>
              <w:rPr>
                <w:rFonts w:ascii="Arial" w:eastAsia="Calibri" w:hAnsi="Arial" w:cs="Arial"/>
                <w:b/>
                <w:sz w:val="32"/>
                <w:szCs w:val="32"/>
                <w:lang w:eastAsia="en-AU"/>
              </w:rPr>
            </w:pPr>
            <w:r w:rsidRPr="00822672">
              <w:rPr>
                <w:rFonts w:ascii="Arial" w:eastAsia="Calibri" w:hAnsi="Arial" w:cs="Arial"/>
                <w:b/>
                <w:sz w:val="32"/>
                <w:szCs w:val="32"/>
                <w:lang w:eastAsia="en-AU"/>
              </w:rPr>
              <w:t xml:space="preserve">Non-monetised costs </w:t>
            </w:r>
          </w:p>
        </w:tc>
        <w:tc>
          <w:tcPr>
            <w:tcW w:w="4505" w:type="dxa"/>
            <w:shd w:val="clear" w:color="auto" w:fill="auto"/>
          </w:tcPr>
          <w:p w14:paraId="0D2B3B33" w14:textId="77777777" w:rsidR="008E554B" w:rsidRPr="00822672" w:rsidRDefault="008E554B" w:rsidP="00706B01">
            <w:pPr>
              <w:keepNext/>
              <w:autoSpaceDE w:val="0"/>
              <w:autoSpaceDN w:val="0"/>
              <w:adjustRightInd w:val="0"/>
              <w:spacing w:before="60" w:after="60" w:line="276" w:lineRule="auto"/>
              <w:rPr>
                <w:rFonts w:ascii="Arial" w:eastAsia="Calibri" w:hAnsi="Arial" w:cs="Arial"/>
                <w:i/>
                <w:sz w:val="32"/>
                <w:szCs w:val="32"/>
                <w:lang w:eastAsia="en-AU"/>
              </w:rPr>
            </w:pPr>
          </w:p>
        </w:tc>
        <w:tc>
          <w:tcPr>
            <w:tcW w:w="2330" w:type="dxa"/>
            <w:shd w:val="clear" w:color="auto" w:fill="auto"/>
          </w:tcPr>
          <w:p w14:paraId="4E8AC102" w14:textId="77777777" w:rsidR="008E554B" w:rsidRPr="00822672" w:rsidRDefault="008E554B" w:rsidP="00706B01">
            <w:pPr>
              <w:keepNext/>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The total non-monetised costs are yet to be determined.</w:t>
            </w:r>
          </w:p>
        </w:tc>
      </w:tr>
    </w:tbl>
    <w:p w14:paraId="7E747267" w14:textId="77777777" w:rsidR="008E554B" w:rsidRPr="00822672" w:rsidRDefault="008E554B" w:rsidP="00706B01">
      <w:pPr>
        <w:spacing w:line="276" w:lineRule="auto"/>
        <w:rPr>
          <w:sz w:val="32"/>
          <w:szCs w:val="32"/>
        </w:rPr>
      </w:pPr>
    </w:p>
    <w:tbl>
      <w:tblPr>
        <w:tblpPr w:leftFromText="180" w:rightFromText="180" w:vertAnchor="text" w:tblpX="6" w:tblpY="1"/>
        <w:tblOverlap w:val="never"/>
        <w:tblW w:w="8817" w:type="dxa"/>
        <w:tblBorders>
          <w:top w:val="single" w:sz="2" w:space="0" w:color="006FB6"/>
          <w:left w:val="single" w:sz="2" w:space="0" w:color="006FB6"/>
          <w:bottom w:val="single" w:sz="2" w:space="0" w:color="006FB6"/>
          <w:right w:val="single" w:sz="2" w:space="0" w:color="006FB6"/>
          <w:insideH w:val="single" w:sz="2" w:space="0" w:color="006FB6"/>
          <w:insideV w:val="single" w:sz="2" w:space="0" w:color="006FB6"/>
        </w:tblBorders>
        <w:tblLayout w:type="fixed"/>
        <w:tblLook w:val="04A0" w:firstRow="1" w:lastRow="0" w:firstColumn="1" w:lastColumn="0" w:noHBand="0" w:noVBand="1"/>
      </w:tblPr>
      <w:tblGrid>
        <w:gridCol w:w="1982"/>
        <w:gridCol w:w="4505"/>
        <w:gridCol w:w="2330"/>
      </w:tblGrid>
      <w:tr w:rsidR="008E554B" w:rsidRPr="00822672" w14:paraId="7C0EDFFE" w14:textId="77777777" w:rsidTr="004B4A6B">
        <w:trPr>
          <w:trHeight w:val="253"/>
        </w:trPr>
        <w:tc>
          <w:tcPr>
            <w:tcW w:w="8817" w:type="dxa"/>
            <w:gridSpan w:val="3"/>
            <w:shd w:val="clear" w:color="auto" w:fill="003B5C"/>
          </w:tcPr>
          <w:p w14:paraId="5455D666" w14:textId="77777777" w:rsidR="008E554B" w:rsidRPr="00822672" w:rsidRDefault="008E554B" w:rsidP="00706B01">
            <w:pPr>
              <w:spacing w:before="40" w:after="20" w:line="276" w:lineRule="auto"/>
              <w:jc w:val="center"/>
              <w:rPr>
                <w:rFonts w:ascii="Arial" w:eastAsia="Calibri" w:hAnsi="Arial" w:cs="Arial"/>
                <w:b/>
                <w:bCs/>
                <w:sz w:val="32"/>
                <w:szCs w:val="32"/>
              </w:rPr>
            </w:pPr>
            <w:r w:rsidRPr="00822672">
              <w:rPr>
                <w:rFonts w:ascii="Arial" w:eastAsia="Calibri" w:hAnsi="Arial" w:cs="Arial"/>
                <w:b/>
                <w:bCs/>
                <w:color w:val="FFFFFF"/>
                <w:sz w:val="32"/>
                <w:szCs w:val="32"/>
              </w:rPr>
              <w:t>Expected benefits of proposed approach, compared to taking no action</w:t>
            </w:r>
          </w:p>
        </w:tc>
      </w:tr>
      <w:tr w:rsidR="008E554B" w:rsidRPr="00822672" w14:paraId="2B6B6D00" w14:textId="77777777" w:rsidTr="004B4A6B">
        <w:trPr>
          <w:trHeight w:val="253"/>
        </w:trPr>
        <w:tc>
          <w:tcPr>
            <w:tcW w:w="1982" w:type="dxa"/>
            <w:shd w:val="clear" w:color="auto" w:fill="auto"/>
          </w:tcPr>
          <w:p w14:paraId="61B4046A"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Regulated parties</w:t>
            </w:r>
          </w:p>
        </w:tc>
        <w:tc>
          <w:tcPr>
            <w:tcW w:w="4505" w:type="dxa"/>
            <w:shd w:val="clear" w:color="auto" w:fill="auto"/>
          </w:tcPr>
          <w:p w14:paraId="521A3B23"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 xml:space="preserve">Improved understanding of requirements – simpler rules around who can use footpaths. </w:t>
            </w:r>
          </w:p>
          <w:p w14:paraId="535B8561"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Increased access to transport and uptake of cycling.</w:t>
            </w:r>
          </w:p>
          <w:p w14:paraId="7918C801"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Increased cycling safety, particularly for children and vulnerable users.</w:t>
            </w:r>
          </w:p>
          <w:p w14:paraId="46BDD289"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Safety benefits for cyclists and pedestrians, as this will allow safe footpath cycling to be proactively taught, with clear expectations of pedestrian priority reinforced.</w:t>
            </w:r>
          </w:p>
        </w:tc>
        <w:tc>
          <w:tcPr>
            <w:tcW w:w="2330" w:type="dxa"/>
            <w:shd w:val="clear" w:color="auto" w:fill="auto"/>
          </w:tcPr>
          <w:p w14:paraId="7B42BB7D"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Medium / High (some benefits already realised through current illegal use of the footpath).</w:t>
            </w:r>
          </w:p>
          <w:p w14:paraId="4A1FB5ED"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p>
          <w:p w14:paraId="3D932754"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Increased access $</w:t>
            </w:r>
          </w:p>
          <w:p w14:paraId="5158A060"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p>
          <w:p w14:paraId="500D5B11"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Reduced deaths and serious injuries $</w:t>
            </w:r>
          </w:p>
        </w:tc>
      </w:tr>
      <w:tr w:rsidR="008E554B" w:rsidRPr="00822672" w14:paraId="0C696E7C" w14:textId="77777777" w:rsidTr="004B4A6B">
        <w:trPr>
          <w:trHeight w:val="253"/>
        </w:trPr>
        <w:tc>
          <w:tcPr>
            <w:tcW w:w="1982" w:type="dxa"/>
            <w:shd w:val="clear" w:color="auto" w:fill="auto"/>
          </w:tcPr>
          <w:p w14:paraId="534159F6"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Regulators</w:t>
            </w:r>
          </w:p>
        </w:tc>
        <w:tc>
          <w:tcPr>
            <w:tcW w:w="4505" w:type="dxa"/>
            <w:shd w:val="clear" w:color="auto" w:fill="auto"/>
          </w:tcPr>
          <w:p w14:paraId="0D251EB8"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Reduced resourcing for processing exemption requests for mobility devices outside proposed dimensions.</w:t>
            </w:r>
          </w:p>
        </w:tc>
        <w:tc>
          <w:tcPr>
            <w:tcW w:w="2330" w:type="dxa"/>
            <w:shd w:val="clear" w:color="auto" w:fill="auto"/>
          </w:tcPr>
          <w:p w14:paraId="64181EFB"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p>
        </w:tc>
      </w:tr>
      <w:tr w:rsidR="008E554B" w:rsidRPr="00822672" w14:paraId="62EAAF92" w14:textId="77777777" w:rsidTr="004B4A6B">
        <w:trPr>
          <w:trHeight w:val="253"/>
        </w:trPr>
        <w:tc>
          <w:tcPr>
            <w:tcW w:w="1982" w:type="dxa"/>
            <w:shd w:val="clear" w:color="auto" w:fill="auto"/>
          </w:tcPr>
          <w:p w14:paraId="43C042B8"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Wider government</w:t>
            </w:r>
          </w:p>
        </w:tc>
        <w:tc>
          <w:tcPr>
            <w:tcW w:w="4505" w:type="dxa"/>
            <w:shd w:val="clear" w:color="auto" w:fill="auto"/>
          </w:tcPr>
          <w:p w14:paraId="41CC651C"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 xml:space="preserve">Public health benefits of encouraging active transport modes. </w:t>
            </w:r>
          </w:p>
        </w:tc>
        <w:tc>
          <w:tcPr>
            <w:tcW w:w="2330" w:type="dxa"/>
            <w:shd w:val="clear" w:color="auto" w:fill="auto"/>
          </w:tcPr>
          <w:p w14:paraId="594FBBF6"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p>
        </w:tc>
      </w:tr>
      <w:tr w:rsidR="008E554B" w:rsidRPr="00822672" w14:paraId="606E7C17" w14:textId="77777777" w:rsidTr="004B4A6B">
        <w:trPr>
          <w:trHeight w:val="253"/>
        </w:trPr>
        <w:tc>
          <w:tcPr>
            <w:tcW w:w="1982" w:type="dxa"/>
            <w:shd w:val="clear" w:color="auto" w:fill="auto"/>
          </w:tcPr>
          <w:p w14:paraId="605E60C2"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 xml:space="preserve">Other parties </w:t>
            </w:r>
          </w:p>
        </w:tc>
        <w:tc>
          <w:tcPr>
            <w:tcW w:w="4505" w:type="dxa"/>
            <w:shd w:val="clear" w:color="auto" w:fill="auto"/>
          </w:tcPr>
          <w:p w14:paraId="1FB2E1D3"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Increased market for low-speed new and emerging vehicles, increased bicycle sales.</w:t>
            </w:r>
          </w:p>
        </w:tc>
        <w:tc>
          <w:tcPr>
            <w:tcW w:w="2330" w:type="dxa"/>
            <w:shd w:val="clear" w:color="auto" w:fill="auto"/>
          </w:tcPr>
          <w:p w14:paraId="2C8E0BFC"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p>
        </w:tc>
      </w:tr>
      <w:tr w:rsidR="008E554B" w:rsidRPr="00822672" w14:paraId="38A3387C" w14:textId="77777777" w:rsidTr="004B4A6B">
        <w:trPr>
          <w:trHeight w:val="253"/>
        </w:trPr>
        <w:tc>
          <w:tcPr>
            <w:tcW w:w="1982" w:type="dxa"/>
            <w:shd w:val="clear" w:color="auto" w:fill="auto"/>
          </w:tcPr>
          <w:p w14:paraId="099B6B61" w14:textId="77777777" w:rsidR="008E554B" w:rsidRPr="00822672" w:rsidRDefault="008E554B" w:rsidP="00706B01">
            <w:pPr>
              <w:autoSpaceDE w:val="0"/>
              <w:autoSpaceDN w:val="0"/>
              <w:adjustRightInd w:val="0"/>
              <w:spacing w:before="60" w:after="60" w:line="276" w:lineRule="auto"/>
              <w:rPr>
                <w:rFonts w:ascii="Arial" w:eastAsia="Calibri" w:hAnsi="Arial" w:cs="Arial"/>
                <w:b/>
                <w:sz w:val="32"/>
                <w:szCs w:val="32"/>
                <w:lang w:eastAsia="en-AU"/>
              </w:rPr>
            </w:pPr>
            <w:r w:rsidRPr="00822672">
              <w:rPr>
                <w:rFonts w:ascii="Arial" w:eastAsia="Calibri" w:hAnsi="Arial" w:cs="Arial"/>
                <w:b/>
                <w:sz w:val="32"/>
                <w:szCs w:val="32"/>
                <w:lang w:eastAsia="en-AU"/>
              </w:rPr>
              <w:lastRenderedPageBreak/>
              <w:t>Total Monetised Benefit</w:t>
            </w:r>
          </w:p>
        </w:tc>
        <w:tc>
          <w:tcPr>
            <w:tcW w:w="4505" w:type="dxa"/>
            <w:shd w:val="clear" w:color="auto" w:fill="auto"/>
          </w:tcPr>
          <w:p w14:paraId="2A7326BB"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p>
        </w:tc>
        <w:tc>
          <w:tcPr>
            <w:tcW w:w="2330" w:type="dxa"/>
            <w:shd w:val="clear" w:color="auto" w:fill="auto"/>
          </w:tcPr>
          <w:p w14:paraId="1EA19A25"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The total monetised benefit is yet to be determined.</w:t>
            </w:r>
          </w:p>
        </w:tc>
      </w:tr>
      <w:tr w:rsidR="008E554B" w:rsidRPr="00822672" w14:paraId="3E92C3D2" w14:textId="77777777" w:rsidTr="004B4A6B">
        <w:trPr>
          <w:trHeight w:val="253"/>
        </w:trPr>
        <w:tc>
          <w:tcPr>
            <w:tcW w:w="1982" w:type="dxa"/>
            <w:shd w:val="clear" w:color="auto" w:fill="auto"/>
          </w:tcPr>
          <w:p w14:paraId="68BACBFB" w14:textId="77777777" w:rsidR="008E554B" w:rsidRPr="00822672" w:rsidRDefault="008E554B" w:rsidP="00706B01">
            <w:pPr>
              <w:autoSpaceDE w:val="0"/>
              <w:autoSpaceDN w:val="0"/>
              <w:adjustRightInd w:val="0"/>
              <w:spacing w:before="60" w:after="60" w:line="276" w:lineRule="auto"/>
              <w:rPr>
                <w:rFonts w:ascii="Arial" w:eastAsia="Calibri" w:hAnsi="Arial" w:cs="Arial"/>
                <w:b/>
                <w:sz w:val="32"/>
                <w:szCs w:val="32"/>
                <w:lang w:eastAsia="en-AU"/>
              </w:rPr>
            </w:pPr>
            <w:r w:rsidRPr="00822672">
              <w:rPr>
                <w:rFonts w:ascii="Arial" w:eastAsia="Calibri" w:hAnsi="Arial" w:cs="Arial"/>
                <w:b/>
                <w:sz w:val="32"/>
                <w:szCs w:val="32"/>
                <w:lang w:eastAsia="en-AU"/>
              </w:rPr>
              <w:t>Non-monetised benefits</w:t>
            </w:r>
          </w:p>
        </w:tc>
        <w:tc>
          <w:tcPr>
            <w:tcW w:w="4505" w:type="dxa"/>
            <w:shd w:val="clear" w:color="auto" w:fill="auto"/>
          </w:tcPr>
          <w:p w14:paraId="61303B57"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p>
        </w:tc>
        <w:tc>
          <w:tcPr>
            <w:tcW w:w="2330" w:type="dxa"/>
            <w:shd w:val="clear" w:color="auto" w:fill="auto"/>
          </w:tcPr>
          <w:p w14:paraId="12616CAC" w14:textId="77777777" w:rsidR="008E554B" w:rsidRPr="00822672" w:rsidRDefault="008E554B" w:rsidP="00706B01">
            <w:pPr>
              <w:autoSpaceDE w:val="0"/>
              <w:autoSpaceDN w:val="0"/>
              <w:adjustRightInd w:val="0"/>
              <w:spacing w:before="60" w:after="60" w:line="276" w:lineRule="auto"/>
              <w:rPr>
                <w:rFonts w:ascii="Arial" w:eastAsia="Calibri" w:hAnsi="Arial" w:cs="Arial"/>
                <w:sz w:val="32"/>
                <w:szCs w:val="32"/>
                <w:lang w:eastAsia="en-AU"/>
              </w:rPr>
            </w:pPr>
            <w:r w:rsidRPr="00822672">
              <w:rPr>
                <w:rFonts w:ascii="Arial" w:eastAsia="Calibri" w:hAnsi="Arial" w:cs="Arial"/>
                <w:sz w:val="32"/>
                <w:szCs w:val="32"/>
                <w:lang w:eastAsia="en-AU"/>
              </w:rPr>
              <w:t>The total non-monetised costs are yet to be determined.</w:t>
            </w:r>
          </w:p>
        </w:tc>
      </w:tr>
    </w:tbl>
    <w:p w14:paraId="1F6F381E" w14:textId="77777777" w:rsidR="008E554B" w:rsidRPr="00822672" w:rsidRDefault="008E554B" w:rsidP="00706B01">
      <w:pPr>
        <w:spacing w:line="276" w:lineRule="auto"/>
        <w:rPr>
          <w:sz w:val="32"/>
          <w:szCs w:val="32"/>
        </w:rPr>
      </w:pPr>
    </w:p>
    <w:tbl>
      <w:tblPr>
        <w:tblW w:w="5021" w:type="pct"/>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ook w:val="04A0" w:firstRow="1" w:lastRow="0" w:firstColumn="1" w:lastColumn="0" w:noHBand="0" w:noVBand="1"/>
      </w:tblPr>
      <w:tblGrid>
        <w:gridCol w:w="8815"/>
      </w:tblGrid>
      <w:tr w:rsidR="008E554B" w:rsidRPr="00822672" w14:paraId="111AEEEB" w14:textId="77777777" w:rsidTr="004B4A6B">
        <w:trPr>
          <w:trHeight w:val="77"/>
          <w:tblHeader/>
        </w:trPr>
        <w:tc>
          <w:tcPr>
            <w:tcW w:w="5000" w:type="pct"/>
            <w:shd w:val="clear" w:color="auto" w:fill="003B5C"/>
            <w:hideMark/>
          </w:tcPr>
          <w:p w14:paraId="08C88ECC" w14:textId="77777777" w:rsidR="008E554B" w:rsidRPr="00822672" w:rsidRDefault="008E554B" w:rsidP="00706B01">
            <w:pPr>
              <w:spacing w:before="60" w:after="60" w:line="276" w:lineRule="auto"/>
              <w:jc w:val="center"/>
              <w:rPr>
                <w:rFonts w:ascii="Arial" w:eastAsia="Calibri" w:hAnsi="Arial" w:cs="Arial"/>
                <w:b/>
                <w:color w:val="000000"/>
                <w:sz w:val="32"/>
                <w:szCs w:val="32"/>
              </w:rPr>
            </w:pPr>
            <w:r w:rsidRPr="00822672">
              <w:rPr>
                <w:rFonts w:ascii="Arial" w:eastAsia="Calibri" w:hAnsi="Arial" w:cs="Arial"/>
                <w:b/>
                <w:color w:val="FFFFFF"/>
                <w:sz w:val="32"/>
                <w:szCs w:val="32"/>
              </w:rPr>
              <w:t>What other impacts is this approach likely to have?</w:t>
            </w:r>
          </w:p>
        </w:tc>
      </w:tr>
      <w:tr w:rsidR="008E554B" w:rsidRPr="00822672" w14:paraId="6173FB82" w14:textId="77777777" w:rsidTr="004B4A6B">
        <w:trPr>
          <w:trHeight w:val="1125"/>
        </w:trPr>
        <w:tc>
          <w:tcPr>
            <w:tcW w:w="5000" w:type="pct"/>
            <w:shd w:val="clear" w:color="auto" w:fill="auto"/>
          </w:tcPr>
          <w:p w14:paraId="514C79CC" w14:textId="77777777" w:rsidR="008E554B" w:rsidRPr="00822672" w:rsidRDefault="008E554B" w:rsidP="00706B01">
            <w:pPr>
              <w:spacing w:before="120" w:after="0" w:line="276" w:lineRule="auto"/>
              <w:jc w:val="both"/>
              <w:rPr>
                <w:rFonts w:ascii="Arial" w:eastAsia="Calibri" w:hAnsi="Arial" w:cs="Arial"/>
                <w:sz w:val="32"/>
                <w:szCs w:val="32"/>
              </w:rPr>
            </w:pPr>
            <w:r w:rsidRPr="00822672">
              <w:rPr>
                <w:rFonts w:ascii="Arial" w:eastAsia="Calibri" w:hAnsi="Arial" w:cs="Arial"/>
                <w:sz w:val="32"/>
                <w:szCs w:val="32"/>
              </w:rPr>
              <w:t>Allowing people to use cycles on the footpath in some situations will impact on particular groups. It’s possible this would increase the number of cyclists on the footpath. This would have flow-on effects for the safety of cyclists, pedestrians, and vulnerable users. It could also have effects on the provision of on-road facilities for cyclists. However, research suggests that the current rule is not well known or observed by children, meaning the change is unlikely to have a significant effect on the number of children cycling on footpaths.</w:t>
            </w:r>
          </w:p>
          <w:p w14:paraId="7DE96B6F" w14:textId="77777777" w:rsidR="008E554B" w:rsidRPr="00822672" w:rsidRDefault="008E554B" w:rsidP="00706B01">
            <w:pPr>
              <w:spacing w:after="0" w:line="276" w:lineRule="auto"/>
              <w:jc w:val="both"/>
              <w:rPr>
                <w:rFonts w:ascii="Arial" w:eastAsia="Calibri" w:hAnsi="Arial" w:cs="Arial"/>
                <w:sz w:val="32"/>
                <w:szCs w:val="32"/>
              </w:rPr>
            </w:pPr>
          </w:p>
          <w:p w14:paraId="7ECB89D7" w14:textId="77777777" w:rsidR="008E554B" w:rsidRPr="00822672" w:rsidRDefault="008E554B" w:rsidP="00706B01">
            <w:pPr>
              <w:spacing w:after="0" w:line="276" w:lineRule="auto"/>
              <w:jc w:val="both"/>
              <w:rPr>
                <w:rFonts w:ascii="Arial" w:eastAsia="Calibri" w:hAnsi="Arial" w:cs="Arial"/>
                <w:sz w:val="32"/>
                <w:szCs w:val="32"/>
              </w:rPr>
            </w:pPr>
            <w:bookmarkStart w:id="135" w:name="_Hlk15301042"/>
            <w:r w:rsidRPr="00822672">
              <w:rPr>
                <w:rFonts w:ascii="Arial" w:eastAsia="Calibri" w:hAnsi="Arial" w:cs="Arial"/>
                <w:sz w:val="32"/>
                <w:szCs w:val="32"/>
              </w:rPr>
              <w:t xml:space="preserve">There’s a possibility that allowing people on cycles to use footpaths could be considered inconsistent with New Zealand’s obligations under the UN Convention on the Rights of People with Disabilities, if it were to result in restricted accessibility. We’ll consider this as part of consultation. </w:t>
            </w:r>
            <w:bookmarkEnd w:id="135"/>
          </w:p>
        </w:tc>
      </w:tr>
    </w:tbl>
    <w:p w14:paraId="3984948D" w14:textId="77777777" w:rsidR="008E554B" w:rsidRPr="00822672" w:rsidRDefault="008E554B" w:rsidP="00706B01">
      <w:pPr>
        <w:spacing w:line="276" w:lineRule="auto"/>
        <w:rPr>
          <w:sz w:val="32"/>
          <w:szCs w:val="32"/>
        </w:rPr>
      </w:pPr>
    </w:p>
    <w:p w14:paraId="2E43B566" w14:textId="77777777" w:rsidR="008E554B" w:rsidRPr="00822672" w:rsidRDefault="008E554B" w:rsidP="00706B01">
      <w:pPr>
        <w:spacing w:line="276" w:lineRule="auto"/>
        <w:rPr>
          <w:sz w:val="32"/>
          <w:szCs w:val="32"/>
        </w:rPr>
      </w:pPr>
    </w:p>
    <w:sectPr w:rsidR="008E554B" w:rsidRPr="00822672" w:rsidSect="00E05643">
      <w:pgSz w:w="11906" w:h="16838"/>
      <w:pgMar w:top="1168" w:right="2126" w:bottom="1701"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9BD07" w14:textId="77777777" w:rsidR="00474CBD" w:rsidRDefault="00474CBD" w:rsidP="002A6A89">
      <w:pPr>
        <w:spacing w:after="0" w:line="240" w:lineRule="auto"/>
      </w:pPr>
      <w:r>
        <w:separator/>
      </w:r>
    </w:p>
  </w:endnote>
  <w:endnote w:type="continuationSeparator" w:id="0">
    <w:p w14:paraId="07FB30F9" w14:textId="77777777" w:rsidR="00474CBD" w:rsidRDefault="00474CBD"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10206" w:type="dxa"/>
      <w:tblLook w:val="04A0" w:firstRow="1" w:lastRow="0" w:firstColumn="1" w:lastColumn="0" w:noHBand="0" w:noVBand="1"/>
    </w:tblPr>
    <w:tblGrid>
      <w:gridCol w:w="6481"/>
      <w:gridCol w:w="3725"/>
    </w:tblGrid>
    <w:tr w:rsidR="00452E95" w:rsidRPr="005F163A" w14:paraId="18C19286" w14:textId="77777777" w:rsidTr="00B76DC6">
      <w:tc>
        <w:tcPr>
          <w:tcW w:w="6481" w:type="dxa"/>
        </w:tcPr>
        <w:p w14:paraId="3FEE18C3" w14:textId="77777777" w:rsidR="00452E95" w:rsidRPr="005F163A" w:rsidRDefault="00452E95" w:rsidP="002D125C">
          <w:pPr>
            <w:pStyle w:val="Footer"/>
            <w:rPr>
              <w:sz w:val="24"/>
            </w:rPr>
          </w:pPr>
          <w:r w:rsidRPr="005F163A">
            <w:rPr>
              <w:sz w:val="24"/>
            </w:rPr>
            <w:t>WAKA KOTAHI NZ TRANSPORT AGENCY</w:t>
          </w:r>
        </w:p>
      </w:tc>
      <w:tc>
        <w:tcPr>
          <w:tcW w:w="3725" w:type="dxa"/>
        </w:tcPr>
        <w:p w14:paraId="2C38C3F0" w14:textId="01C5AEC1" w:rsidR="00452E95" w:rsidRPr="005F163A" w:rsidRDefault="00474CBD" w:rsidP="00B16546">
          <w:pPr>
            <w:pStyle w:val="Footer"/>
            <w:jc w:val="right"/>
            <w:rPr>
              <w:sz w:val="24"/>
            </w:rPr>
          </w:pPr>
          <w:sdt>
            <w:sdtPr>
              <w:rPr>
                <w:sz w:val="24"/>
              </w:rPr>
              <w:id w:val="1550572110"/>
              <w:placeholder>
                <w:docPart w:val="6F9AD83AF19544019EFC055288E3A189"/>
              </w:placeholder>
              <w:dataBinding w:prefixMappings="xmlns:ns0='http://purl.org/dc/elements/1.1/' xmlns:ns1='http://schemas.openxmlformats.org/package/2006/metadata/core-properties' " w:xpath="/ns1:coreProperties[1]/ns0:title[1]" w:storeItemID="{6C3C8BC8-F283-45AE-878A-BAB7291924A1}"/>
              <w:text/>
            </w:sdtPr>
            <w:sdtEndPr/>
            <w:sdtContent>
              <w:r w:rsidR="00452E95" w:rsidRPr="005F163A">
                <w:rPr>
                  <w:sz w:val="24"/>
                </w:rPr>
                <w:t>Accessible Streets – Overview to the Rules</w:t>
              </w:r>
            </w:sdtContent>
          </w:sdt>
          <w:r w:rsidR="00452E95" w:rsidRPr="005F163A">
            <w:rPr>
              <w:sz w:val="24"/>
            </w:rPr>
            <w:t xml:space="preserve"> </w:t>
          </w:r>
          <w:r w:rsidR="00452E95" w:rsidRPr="005F163A">
            <w:rPr>
              <w:color w:val="197D5D" w:themeColor="accent2"/>
              <w:sz w:val="24"/>
            </w:rPr>
            <w:t xml:space="preserve">// </w:t>
          </w:r>
          <w:r w:rsidR="00452E95" w:rsidRPr="005F163A">
            <w:rPr>
              <w:sz w:val="24"/>
            </w:rPr>
            <w:fldChar w:fldCharType="begin"/>
          </w:r>
          <w:r w:rsidR="00452E95" w:rsidRPr="005F163A">
            <w:rPr>
              <w:sz w:val="24"/>
            </w:rPr>
            <w:instrText xml:space="preserve"> PAGE   \* MERGEFORMAT </w:instrText>
          </w:r>
          <w:r w:rsidR="00452E95" w:rsidRPr="005F163A">
            <w:rPr>
              <w:sz w:val="24"/>
            </w:rPr>
            <w:fldChar w:fldCharType="separate"/>
          </w:r>
          <w:r w:rsidR="00452E95" w:rsidRPr="005F163A">
            <w:rPr>
              <w:noProof/>
              <w:sz w:val="24"/>
            </w:rPr>
            <w:t>5</w:t>
          </w:r>
          <w:r w:rsidR="00452E95" w:rsidRPr="005F163A">
            <w:rPr>
              <w:noProof/>
              <w:sz w:val="24"/>
            </w:rPr>
            <w:fldChar w:fldCharType="end"/>
          </w:r>
        </w:p>
      </w:tc>
    </w:tr>
  </w:tbl>
  <w:p w14:paraId="551EEB55" w14:textId="77777777" w:rsidR="00452E95" w:rsidRPr="005F163A" w:rsidRDefault="00452E95" w:rsidP="00B16546">
    <w:pPr>
      <w:pStyle w:val="Footer"/>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6A556" w14:textId="77777777" w:rsidR="00452E95" w:rsidRDefault="00452E95">
    <w:pPr>
      <w:pStyle w:val="Footer"/>
    </w:pPr>
    <w:r w:rsidRPr="00053AB8">
      <w:rPr>
        <w:noProof/>
        <w:color w:val="AFBD22" w:themeColor="text2"/>
        <w:lang w:eastAsia="en-NZ"/>
      </w:rPr>
      <mc:AlternateContent>
        <mc:Choice Requires="wps">
          <w:drawing>
            <wp:anchor distT="0" distB="0" distL="114300" distR="114300" simplePos="0" relativeHeight="251661312" behindDoc="0" locked="0" layoutInCell="1" allowOverlap="1" wp14:anchorId="125038FE" wp14:editId="2AA72F4F">
              <wp:simplePos x="0" y="0"/>
              <wp:positionH relativeFrom="page">
                <wp:posOffset>6803390</wp:posOffset>
              </wp:positionH>
              <wp:positionV relativeFrom="page">
                <wp:posOffset>9935740</wp:posOffset>
              </wp:positionV>
              <wp:extent cx="756000" cy="756000"/>
              <wp:effectExtent l="0" t="0" r="6350" b="6350"/>
              <wp:wrapNone/>
              <wp:docPr id="6" name="Right Triangle 6"/>
              <wp:cNvGraphicFramePr/>
              <a:graphic xmlns:a="http://schemas.openxmlformats.org/drawingml/2006/main">
                <a:graphicData uri="http://schemas.microsoft.com/office/word/2010/wordprocessingShape">
                  <wps:wsp>
                    <wps:cNvSpPr/>
                    <wps:spPr>
                      <a:xfrm rot="16200000">
                        <a:off x="0" y="0"/>
                        <a:ext cx="756000" cy="75600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45032"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535.7pt;margin-top:782.35pt;width:59.55pt;height:59.5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" fillcolor="#afbd22 [3215]" stroked="f"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6A9B5" w14:textId="77777777" w:rsidR="00474CBD" w:rsidRDefault="00474CBD" w:rsidP="002A6A89">
      <w:pPr>
        <w:spacing w:after="0" w:line="240" w:lineRule="auto"/>
      </w:pPr>
      <w:r>
        <w:separator/>
      </w:r>
    </w:p>
  </w:footnote>
  <w:footnote w:type="continuationSeparator" w:id="0">
    <w:p w14:paraId="265E381C" w14:textId="77777777" w:rsidR="00474CBD" w:rsidRDefault="00474CBD" w:rsidP="002A6A89">
      <w:pPr>
        <w:spacing w:after="0" w:line="240" w:lineRule="auto"/>
      </w:pPr>
      <w:r>
        <w:continuationSeparator/>
      </w:r>
    </w:p>
  </w:footnote>
  <w:footnote w:id="1">
    <w:p w14:paraId="5BC0B044" w14:textId="77777777" w:rsidR="00452E95" w:rsidRPr="00822672" w:rsidRDefault="00452E95">
      <w:pPr>
        <w:pStyle w:val="FootnoteText"/>
        <w:rPr>
          <w:sz w:val="32"/>
          <w:szCs w:val="32"/>
        </w:rPr>
      </w:pPr>
      <w:r w:rsidRPr="00822672">
        <w:rPr>
          <w:rStyle w:val="FootnoteReference"/>
          <w:sz w:val="32"/>
          <w:szCs w:val="32"/>
        </w:rPr>
        <w:footnoteRef/>
      </w:r>
      <w:r w:rsidRPr="00822672">
        <w:rPr>
          <w:sz w:val="32"/>
          <w:szCs w:val="32"/>
        </w:rPr>
        <w:t xml:space="preserve"> </w:t>
      </w:r>
      <w:r w:rsidRPr="00822672">
        <w:rPr>
          <w:rFonts w:ascii="Arial" w:eastAsia="Arial" w:hAnsi="Arial" w:cs="Arial"/>
          <w:sz w:val="32"/>
          <w:szCs w:val="32"/>
        </w:rPr>
        <w:t>A road controlling authority (RCA) is an authority, body or person that controls the road and can set and enforce rules on that road. For example, Auckland Transport is a road controlling authority.</w:t>
      </w:r>
    </w:p>
  </w:footnote>
  <w:footnote w:id="2">
    <w:p w14:paraId="0A370676" w14:textId="22CEFB25" w:rsidR="00452E95" w:rsidRDefault="00452E95" w:rsidP="004A4862">
      <w:pPr>
        <w:pStyle w:val="FootnoteText1"/>
      </w:pPr>
      <w:r>
        <w:rPr>
          <w:rStyle w:val="FootnoteReference"/>
        </w:rPr>
        <w:footnoteRef/>
      </w:r>
      <w:r>
        <w:t xml:space="preserve"> Child cycles and e-bikes are those with a wheel diameter of 355mm or less. These are usually ridden by a child aged up to six years old.</w:t>
      </w:r>
    </w:p>
    <w:p w14:paraId="79856FB6" w14:textId="02453956" w:rsidR="00452E95" w:rsidRPr="00B57D3C" w:rsidRDefault="00452E95" w:rsidP="00B57D3C">
      <w:pPr>
        <w:pStyle w:val="FootnoteText"/>
      </w:pPr>
      <w:r>
        <w:t>*This user has priority in this space.</w:t>
      </w:r>
    </w:p>
  </w:footnote>
  <w:footnote w:id="3">
    <w:p w14:paraId="7BFF839A" w14:textId="77777777" w:rsidR="00452E95" w:rsidRPr="00562EEE" w:rsidRDefault="00452E95">
      <w:pPr>
        <w:pStyle w:val="FootnoteText"/>
        <w:rPr>
          <w:rFonts w:ascii="Arial" w:eastAsia="Arial" w:hAnsi="Arial" w:cs="Arial"/>
          <w:sz w:val="32"/>
          <w:szCs w:val="32"/>
        </w:rPr>
      </w:pPr>
      <w:r w:rsidRPr="00562EEE">
        <w:rPr>
          <w:rStyle w:val="FootnoteReference"/>
          <w:sz w:val="32"/>
          <w:szCs w:val="32"/>
        </w:rPr>
        <w:footnoteRef/>
      </w:r>
      <w:r w:rsidRPr="00562EEE">
        <w:rPr>
          <w:sz w:val="32"/>
          <w:szCs w:val="32"/>
        </w:rPr>
        <w:t xml:space="preserve"> </w:t>
      </w:r>
      <w:r w:rsidRPr="00562EEE">
        <w:rPr>
          <w:rFonts w:ascii="Arial" w:eastAsia="Arial" w:hAnsi="Arial" w:cs="Arial"/>
          <w:sz w:val="32"/>
          <w:szCs w:val="32"/>
        </w:rPr>
        <w:t>Under section 168A (2) and (3) of the Land Transport Act, the NZ Transport Agency may declare a vehicle not to be a motor vehicle.</w:t>
      </w:r>
    </w:p>
  </w:footnote>
  <w:footnote w:id="4">
    <w:p w14:paraId="1468A7A1" w14:textId="77777777" w:rsidR="00452E95" w:rsidRDefault="00452E95">
      <w:pPr>
        <w:pStyle w:val="FootnoteText"/>
      </w:pPr>
      <w:r w:rsidRPr="00562EEE">
        <w:rPr>
          <w:rStyle w:val="FootnoteReference"/>
          <w:sz w:val="32"/>
          <w:szCs w:val="32"/>
        </w:rPr>
        <w:footnoteRef/>
      </w:r>
      <w:r w:rsidRPr="00562EEE">
        <w:rPr>
          <w:sz w:val="32"/>
          <w:szCs w:val="32"/>
        </w:rPr>
        <w:t xml:space="preserve"> </w:t>
      </w:r>
      <w:r w:rsidRPr="00562EEE">
        <w:rPr>
          <w:rFonts w:ascii="Arial" w:eastAsia="Arial" w:hAnsi="Arial" w:cs="Arial"/>
          <w:sz w:val="32"/>
          <w:szCs w:val="32"/>
        </w:rPr>
        <w:t>E-bikes (with a maximum power output of 300 watts) have been declared not to be a motor vehicle but are treated as a cycle. Currently, they are not permitted on the footpath (unless their wheel diameter is 355mm or less).</w:t>
      </w:r>
    </w:p>
  </w:footnote>
  <w:footnote w:id="5">
    <w:p w14:paraId="0DF3888F" w14:textId="77777777" w:rsidR="00452E95" w:rsidRPr="00020C0C" w:rsidRDefault="00452E95">
      <w:pPr>
        <w:pStyle w:val="FootnoteText"/>
        <w:rPr>
          <w:sz w:val="18"/>
          <w:szCs w:val="18"/>
        </w:rPr>
      </w:pPr>
      <w:r w:rsidRPr="00B26CBC">
        <w:rPr>
          <w:rStyle w:val="FootnoteReference"/>
          <w:sz w:val="32"/>
          <w:szCs w:val="18"/>
        </w:rPr>
        <w:footnoteRef/>
      </w:r>
      <w:r w:rsidRPr="00B26CBC">
        <w:rPr>
          <w:sz w:val="32"/>
          <w:szCs w:val="18"/>
        </w:rPr>
        <w:t xml:space="preserve"> </w:t>
      </w:r>
      <w:r w:rsidRPr="00B26CBC">
        <w:rPr>
          <w:rFonts w:ascii="Arial" w:eastAsia="Arial" w:hAnsi="Arial" w:cs="Arial"/>
          <w:sz w:val="32"/>
          <w:szCs w:val="18"/>
        </w:rPr>
        <w:t>More information about unpowered transport device use in cycle lanes and cycle paths are explored in proposal 3 and 4.</w:t>
      </w:r>
    </w:p>
  </w:footnote>
  <w:footnote w:id="6">
    <w:p w14:paraId="52CA8AD9" w14:textId="77777777" w:rsidR="00452E95" w:rsidRPr="00B57D3C" w:rsidRDefault="00452E95">
      <w:pPr>
        <w:pStyle w:val="FootnoteText"/>
        <w:rPr>
          <w:sz w:val="24"/>
          <w:szCs w:val="24"/>
        </w:rPr>
      </w:pPr>
      <w:r>
        <w:rPr>
          <w:rStyle w:val="FootnoteReference"/>
        </w:rPr>
        <w:footnoteRef/>
      </w:r>
      <w:r>
        <w:t xml:space="preserve"> </w:t>
      </w:r>
      <w:r w:rsidRPr="00B26CBC">
        <w:rPr>
          <w:rFonts w:ascii="Arial" w:eastAsia="Arial" w:hAnsi="Arial" w:cs="Arial"/>
          <w:sz w:val="32"/>
          <w:szCs w:val="24"/>
        </w:rPr>
        <w:t>More information about powered transport device use in cycle lanes and cycle paths are explored in proposal 3 and 4.</w:t>
      </w:r>
    </w:p>
  </w:footnote>
  <w:footnote w:id="7">
    <w:p w14:paraId="3F3D89D0" w14:textId="77777777" w:rsidR="00452E95" w:rsidRPr="00B26CBC" w:rsidRDefault="00452E95">
      <w:pPr>
        <w:pStyle w:val="FootnoteText"/>
        <w:rPr>
          <w:sz w:val="32"/>
          <w:szCs w:val="24"/>
        </w:rPr>
      </w:pPr>
      <w:r w:rsidRPr="00B26CBC">
        <w:rPr>
          <w:rStyle w:val="FootnoteReference"/>
          <w:sz w:val="32"/>
          <w:szCs w:val="24"/>
        </w:rPr>
        <w:footnoteRef/>
      </w:r>
      <w:r w:rsidRPr="00B26CBC">
        <w:rPr>
          <w:sz w:val="32"/>
          <w:szCs w:val="24"/>
        </w:rPr>
        <w:t xml:space="preserve"> </w:t>
      </w:r>
      <w:r w:rsidRPr="00B26CBC">
        <w:rPr>
          <w:rFonts w:ascii="Arial" w:eastAsia="Arial" w:hAnsi="Arial" w:cs="Arial"/>
          <w:sz w:val="32"/>
          <w:szCs w:val="24"/>
        </w:rPr>
        <w:t>This would apply to declarations made under section 168A (2) of the Land Transport Act 1998.</w:t>
      </w:r>
    </w:p>
  </w:footnote>
  <w:footnote w:id="8">
    <w:p w14:paraId="36DCC861" w14:textId="77777777" w:rsidR="00452E95" w:rsidRPr="00B26CBC" w:rsidRDefault="00452E95" w:rsidP="00020C0C">
      <w:pPr>
        <w:pStyle w:val="FootnoteText"/>
        <w:rPr>
          <w:rFonts w:ascii="Arial" w:eastAsia="Arial" w:hAnsi="Arial" w:cs="Arial"/>
          <w:sz w:val="32"/>
          <w:szCs w:val="24"/>
        </w:rPr>
      </w:pPr>
      <w:r w:rsidRPr="00B26CBC">
        <w:rPr>
          <w:rStyle w:val="FootnoteReference"/>
          <w:sz w:val="32"/>
          <w:szCs w:val="24"/>
        </w:rPr>
        <w:footnoteRef/>
      </w:r>
      <w:r w:rsidRPr="00B26CBC">
        <w:rPr>
          <w:sz w:val="32"/>
          <w:szCs w:val="24"/>
        </w:rPr>
        <w:t xml:space="preserve"> </w:t>
      </w:r>
      <w:r w:rsidRPr="00B26CBC">
        <w:rPr>
          <w:rFonts w:ascii="Arial" w:eastAsia="Arial" w:hAnsi="Arial" w:cs="Arial"/>
          <w:sz w:val="32"/>
          <w:szCs w:val="24"/>
        </w:rPr>
        <w:t>This would apply to declarations made under section 168A (3) of the Land Transport Act 1998.</w:t>
      </w:r>
    </w:p>
    <w:p w14:paraId="4F000695" w14:textId="77777777" w:rsidR="00452E95" w:rsidRDefault="00452E95">
      <w:pPr>
        <w:pStyle w:val="FootnoteText"/>
      </w:pPr>
    </w:p>
  </w:footnote>
  <w:footnote w:id="9">
    <w:p w14:paraId="4F0957B2" w14:textId="77777777" w:rsidR="00452E95" w:rsidRPr="00B26CBC" w:rsidRDefault="00452E95" w:rsidP="00CF5E34">
      <w:pPr>
        <w:pStyle w:val="FootnoteText"/>
        <w:rPr>
          <w:sz w:val="32"/>
          <w:szCs w:val="32"/>
        </w:rPr>
      </w:pPr>
      <w:r w:rsidRPr="00B26CBC">
        <w:rPr>
          <w:rStyle w:val="FootnoteReference"/>
          <w:sz w:val="32"/>
          <w:szCs w:val="32"/>
        </w:rPr>
        <w:footnoteRef/>
      </w:r>
      <w:r w:rsidRPr="00B26CBC">
        <w:rPr>
          <w:sz w:val="32"/>
          <w:szCs w:val="32"/>
        </w:rPr>
        <w:t xml:space="preserve"> A berm is a plot of grass, dirt, or garden located beside the roadway. They’re usually on raised kerbs but may also be beside a roadway without a kerb.</w:t>
      </w:r>
    </w:p>
  </w:footnote>
  <w:footnote w:id="10">
    <w:p w14:paraId="34763223" w14:textId="058EACA0" w:rsidR="00452E95" w:rsidRPr="00CF5E34" w:rsidRDefault="00452E95" w:rsidP="00CF5E34">
      <w:pPr>
        <w:pStyle w:val="FootnoteText"/>
        <w:rPr>
          <w:rFonts w:cs="Arial"/>
          <w:sz w:val="18"/>
          <w:szCs w:val="18"/>
        </w:rPr>
      </w:pPr>
      <w:r w:rsidRPr="00B26CBC">
        <w:rPr>
          <w:rStyle w:val="FootnoteReference"/>
          <w:rFonts w:cs="Arial"/>
          <w:sz w:val="32"/>
          <w:szCs w:val="32"/>
        </w:rPr>
        <w:footnoteRef/>
      </w:r>
      <w:r w:rsidRPr="00B26CBC">
        <w:rPr>
          <w:rFonts w:cs="Arial"/>
          <w:sz w:val="32"/>
          <w:szCs w:val="32"/>
        </w:rPr>
        <w:t xml:space="preserve"> Haworth, Narelle L. &amp; Schramm, Amy J. (2011) Adults cycling on the footpath: what do the data show? In Australasian Road Safety Research, Policing and Education Conference, 6-9 November 2011, Perth Convention and Exhibition Centre, Perth, WA. </w:t>
      </w:r>
      <w:hyperlink r:id="rId1" w:history="1">
        <w:r w:rsidRPr="00B26CBC">
          <w:rPr>
            <w:rStyle w:val="Hyperlink"/>
            <w:rFonts w:cs="Arial"/>
            <w:sz w:val="32"/>
            <w:szCs w:val="32"/>
          </w:rPr>
          <w:t>eprints.qut.edu.au/49906/5/49906.pdf</w:t>
        </w:r>
      </w:hyperlink>
      <w:r w:rsidRPr="00CF5E34">
        <w:rPr>
          <w:rFonts w:cs="Arial"/>
          <w:sz w:val="18"/>
          <w:szCs w:val="18"/>
        </w:rPr>
        <w:t xml:space="preserve"> </w:t>
      </w:r>
    </w:p>
  </w:footnote>
  <w:footnote w:id="11">
    <w:p w14:paraId="356E46D3" w14:textId="77777777" w:rsidR="00452E95" w:rsidRPr="00B26CBC" w:rsidRDefault="00452E95" w:rsidP="00CF5E34">
      <w:pPr>
        <w:pStyle w:val="FootnoteText"/>
        <w:rPr>
          <w:sz w:val="32"/>
          <w:szCs w:val="32"/>
        </w:rPr>
      </w:pPr>
      <w:r w:rsidRPr="00B26CBC">
        <w:rPr>
          <w:rStyle w:val="FootnoteReference"/>
          <w:sz w:val="32"/>
          <w:szCs w:val="32"/>
        </w:rPr>
        <w:footnoteRef/>
      </w:r>
      <w:r w:rsidRPr="00B26CBC">
        <w:rPr>
          <w:sz w:val="32"/>
          <w:szCs w:val="32"/>
        </w:rPr>
        <w:t xml:space="preserve"> Formerly wheeled recreational devices. Please refer to proposal 1 for more information.</w:t>
      </w:r>
    </w:p>
  </w:footnote>
  <w:footnote w:id="12">
    <w:p w14:paraId="629FEBE2" w14:textId="77777777" w:rsidR="00452E95" w:rsidRPr="006B5541" w:rsidRDefault="00452E95" w:rsidP="0025211E">
      <w:pPr>
        <w:pStyle w:val="FootnoteText"/>
        <w:rPr>
          <w:rFonts w:ascii="Times New Roman" w:hAnsi="Times New Roman"/>
          <w:sz w:val="18"/>
          <w:szCs w:val="18"/>
        </w:rPr>
      </w:pPr>
      <w:r w:rsidRPr="00B26CBC">
        <w:rPr>
          <w:rStyle w:val="FootnoteReference"/>
          <w:sz w:val="32"/>
          <w:szCs w:val="18"/>
        </w:rPr>
        <w:footnoteRef/>
      </w:r>
      <w:r w:rsidRPr="00B26CBC">
        <w:rPr>
          <w:rFonts w:ascii="Times New Roman" w:hAnsi="Times New Roman"/>
          <w:sz w:val="32"/>
          <w:szCs w:val="18"/>
        </w:rPr>
        <w:t xml:space="preserve"> </w:t>
      </w:r>
      <w:r w:rsidRPr="00B26CBC">
        <w:rPr>
          <w:rFonts w:cstheme="minorHAnsi"/>
          <w:sz w:val="32"/>
          <w:szCs w:val="18"/>
        </w:rPr>
        <w:t>Randall, Edward, Baland, Romane, and Keall, Michael. (2018). Children cycling on footpaths, NZMI 9 March, Vol 131, No.1471</w:t>
      </w:r>
    </w:p>
  </w:footnote>
  <w:footnote w:id="13">
    <w:p w14:paraId="2C293823" w14:textId="4D812C73" w:rsidR="00452E95" w:rsidRPr="00B26CBC" w:rsidRDefault="00452E95" w:rsidP="0025211E">
      <w:pPr>
        <w:pStyle w:val="FootnoteText"/>
        <w:rPr>
          <w:sz w:val="32"/>
          <w:szCs w:val="32"/>
        </w:rPr>
      </w:pPr>
      <w:r w:rsidRPr="00B26CBC">
        <w:rPr>
          <w:rStyle w:val="FootnoteReference"/>
          <w:sz w:val="32"/>
          <w:szCs w:val="32"/>
        </w:rPr>
        <w:footnoteRef/>
      </w:r>
      <w:r w:rsidRPr="00B26CBC">
        <w:rPr>
          <w:sz w:val="32"/>
          <w:szCs w:val="32"/>
        </w:rPr>
        <w:t xml:space="preserve"> Transport Agency guidance on importing mobility devices can be accessed here: </w:t>
      </w:r>
      <w:hyperlink r:id="rId2" w:history="1">
        <w:r w:rsidRPr="00B26CBC">
          <w:rPr>
            <w:rStyle w:val="Hyperlink"/>
            <w:sz w:val="32"/>
            <w:szCs w:val="32"/>
          </w:rPr>
          <w:t>www.nzta.govt.nz/assets/Vehicles/docs/General-guidance-on-what-to-look-for-when-importing-a-mobility-vehicle.pdf</w:t>
        </w:r>
      </w:hyperlink>
      <w:r w:rsidRPr="00B26CBC">
        <w:rPr>
          <w:sz w:val="32"/>
          <w:szCs w:val="32"/>
        </w:rPr>
        <w:t xml:space="preserve"> </w:t>
      </w:r>
    </w:p>
  </w:footnote>
  <w:footnote w:id="14">
    <w:p w14:paraId="445B53EE" w14:textId="77777777" w:rsidR="00452E95" w:rsidRPr="00B26CBC" w:rsidRDefault="00452E95" w:rsidP="0025211E">
      <w:pPr>
        <w:pStyle w:val="FootnoteText"/>
        <w:rPr>
          <w:sz w:val="32"/>
          <w:szCs w:val="32"/>
        </w:rPr>
      </w:pPr>
      <w:r w:rsidRPr="00B26CBC">
        <w:rPr>
          <w:rStyle w:val="FootnoteReference"/>
          <w:sz w:val="32"/>
          <w:szCs w:val="32"/>
        </w:rPr>
        <w:footnoteRef/>
      </w:r>
      <w:r w:rsidRPr="00B26CBC">
        <w:rPr>
          <w:sz w:val="32"/>
          <w:szCs w:val="32"/>
        </w:rPr>
        <w:t xml:space="preserve"> Formerly wheeled recreational devices, (please refer to proposal 1 for more information.)</w:t>
      </w:r>
    </w:p>
  </w:footnote>
  <w:footnote w:id="15">
    <w:p w14:paraId="7EAFBAA8" w14:textId="77777777" w:rsidR="00452E95" w:rsidRPr="00B26CBC" w:rsidRDefault="00452E95" w:rsidP="0025211E">
      <w:pPr>
        <w:pStyle w:val="FootnoteText"/>
        <w:rPr>
          <w:sz w:val="32"/>
          <w:szCs w:val="32"/>
        </w:rPr>
      </w:pPr>
      <w:r w:rsidRPr="00B26CBC">
        <w:rPr>
          <w:rStyle w:val="FootnoteReference"/>
          <w:sz w:val="32"/>
          <w:szCs w:val="32"/>
        </w:rPr>
        <w:footnoteRef/>
      </w:r>
      <w:r w:rsidRPr="00B26CBC">
        <w:rPr>
          <w:sz w:val="32"/>
          <w:szCs w:val="32"/>
        </w:rPr>
        <w:t xml:space="preserve"> A cycle lane is a lane within the roadway (often painted) designed for the passage of cycles, meaning users are in a separate lane from other traffic. They can be located next to parking, next to the kerb, and between two traffic lanes (for example, between a bus lane and a general traffic lane).</w:t>
      </w:r>
    </w:p>
  </w:footnote>
  <w:footnote w:id="16">
    <w:p w14:paraId="3698C022" w14:textId="77777777" w:rsidR="00452E95" w:rsidRPr="00B26CBC" w:rsidRDefault="00452E95" w:rsidP="0025211E">
      <w:pPr>
        <w:pStyle w:val="FootnoteText"/>
        <w:rPr>
          <w:sz w:val="32"/>
          <w:szCs w:val="32"/>
        </w:rPr>
      </w:pPr>
      <w:r w:rsidRPr="00B26CBC">
        <w:rPr>
          <w:rStyle w:val="FootnoteReference"/>
          <w:sz w:val="32"/>
          <w:szCs w:val="32"/>
        </w:rPr>
        <w:footnoteRef/>
      </w:r>
      <w:r w:rsidRPr="00B26CBC">
        <w:rPr>
          <w:sz w:val="32"/>
          <w:szCs w:val="32"/>
        </w:rPr>
        <w:t xml:space="preserve"> Wheeled pedestrians are a category used in the Crash Analysis System. The term collectively refers to people using wheelchairs, mobility devices and small unpowered devices like push scooters.</w:t>
      </w:r>
    </w:p>
  </w:footnote>
  <w:footnote w:id="17">
    <w:p w14:paraId="1D0FB0FF" w14:textId="77777777" w:rsidR="00452E95" w:rsidRDefault="00452E95" w:rsidP="0025211E">
      <w:pPr>
        <w:pStyle w:val="FootnoteText"/>
      </w:pPr>
      <w:r w:rsidRPr="00B26CBC">
        <w:rPr>
          <w:rStyle w:val="FootnoteReference"/>
          <w:sz w:val="32"/>
          <w:szCs w:val="32"/>
        </w:rPr>
        <w:footnoteRef/>
      </w:r>
      <w:r w:rsidRPr="00B26CBC">
        <w:rPr>
          <w:sz w:val="32"/>
          <w:szCs w:val="32"/>
        </w:rPr>
        <w:t xml:space="preserve"> Data from the Crash Analysis System (CAS).</w:t>
      </w:r>
    </w:p>
  </w:footnote>
  <w:footnote w:id="18">
    <w:p w14:paraId="7E05D58A" w14:textId="77777777" w:rsidR="00452E95" w:rsidRPr="00B26CBC" w:rsidRDefault="00452E95" w:rsidP="00D42770">
      <w:pPr>
        <w:pStyle w:val="FootnoteText"/>
        <w:rPr>
          <w:sz w:val="32"/>
          <w:szCs w:val="32"/>
        </w:rPr>
      </w:pPr>
      <w:r w:rsidRPr="00B26CBC">
        <w:rPr>
          <w:rStyle w:val="FootnoteReference"/>
          <w:sz w:val="32"/>
          <w:szCs w:val="32"/>
        </w:rPr>
        <w:footnoteRef/>
      </w:r>
      <w:r w:rsidRPr="00B26CBC">
        <w:rPr>
          <w:sz w:val="32"/>
          <w:szCs w:val="32"/>
        </w:rPr>
        <w:t xml:space="preserve"> A headlamp is a lamp attached to the front of the bike.</w:t>
      </w:r>
    </w:p>
  </w:footnote>
  <w:footnote w:id="19">
    <w:p w14:paraId="40DE0419" w14:textId="77777777" w:rsidR="00452E95" w:rsidRPr="00B26CBC" w:rsidRDefault="00452E95" w:rsidP="00D42770">
      <w:pPr>
        <w:pStyle w:val="FootnoteText"/>
        <w:rPr>
          <w:sz w:val="32"/>
          <w:szCs w:val="32"/>
        </w:rPr>
      </w:pPr>
      <w:r w:rsidRPr="00B26CBC">
        <w:rPr>
          <w:rStyle w:val="FootnoteReference"/>
          <w:sz w:val="32"/>
          <w:szCs w:val="32"/>
        </w:rPr>
        <w:footnoteRef/>
      </w:r>
      <w:r w:rsidRPr="00B26CBC">
        <w:rPr>
          <w:sz w:val="32"/>
          <w:szCs w:val="32"/>
        </w:rPr>
        <w:t xml:space="preserve"> A position light is another light attached to the bicycle.</w:t>
      </w:r>
    </w:p>
  </w:footnote>
  <w:footnote w:id="20">
    <w:p w14:paraId="204FFB64" w14:textId="77777777" w:rsidR="00452E95" w:rsidRPr="00BA5E38" w:rsidRDefault="00452E95" w:rsidP="00D42770">
      <w:pPr>
        <w:pStyle w:val="FootnoteText"/>
        <w:rPr>
          <w:sz w:val="18"/>
          <w:szCs w:val="18"/>
        </w:rPr>
      </w:pPr>
      <w:r w:rsidRPr="00B26CBC">
        <w:rPr>
          <w:rStyle w:val="FootnoteReference"/>
          <w:sz w:val="32"/>
          <w:szCs w:val="32"/>
        </w:rPr>
        <w:footnoteRef/>
      </w:r>
      <w:r w:rsidRPr="00B26CBC">
        <w:rPr>
          <w:sz w:val="32"/>
          <w:szCs w:val="32"/>
        </w:rPr>
        <w:t xml:space="preserve"> Reflectors work by bouncing light back </w:t>
      </w:r>
      <w:r w:rsidRPr="00B26CBC">
        <w:rPr>
          <w:color w:val="222222"/>
          <w:sz w:val="32"/>
          <w:szCs w:val="32"/>
          <w:shd w:val="clear" w:color="auto" w:fill="FFFFFF"/>
        </w:rPr>
        <w:t>in the direction of its source. They can either be attached to a vehicle or device or worn as reflective clothing.</w:t>
      </w:r>
      <w:r w:rsidRPr="00B26CBC">
        <w:rPr>
          <w:color w:val="222222"/>
          <w:szCs w:val="18"/>
          <w:shd w:val="clear" w:color="auto" w:fill="FFFFFF"/>
        </w:rPr>
        <w:t xml:space="preserve"> </w:t>
      </w:r>
    </w:p>
  </w:footnote>
  <w:footnote w:id="21">
    <w:p w14:paraId="376BE9AB" w14:textId="4750D9FE" w:rsidR="00452E95" w:rsidRPr="00B26CBC" w:rsidRDefault="00452E95" w:rsidP="00D42770">
      <w:pPr>
        <w:pStyle w:val="FootnoteText"/>
        <w:rPr>
          <w:rFonts w:cs="Arial"/>
          <w:sz w:val="32"/>
          <w:szCs w:val="32"/>
        </w:rPr>
      </w:pPr>
      <w:r w:rsidRPr="00B26CBC">
        <w:rPr>
          <w:rStyle w:val="FootnoteReference"/>
          <w:rFonts w:cs="Arial"/>
          <w:sz w:val="32"/>
          <w:szCs w:val="32"/>
        </w:rPr>
        <w:footnoteRef/>
      </w:r>
      <w:r w:rsidRPr="00B26CBC">
        <w:rPr>
          <w:rFonts w:cs="Arial"/>
          <w:sz w:val="32"/>
          <w:szCs w:val="32"/>
        </w:rPr>
        <w:t xml:space="preserve"> MWH and ViaStrada (2016) </w:t>
      </w:r>
      <w:r w:rsidRPr="00B26CBC">
        <w:rPr>
          <w:rFonts w:cs="Arial"/>
          <w:i/>
          <w:sz w:val="32"/>
          <w:szCs w:val="32"/>
        </w:rPr>
        <w:t>Review of road user rules for people walking and cycling</w:t>
      </w:r>
      <w:r w:rsidRPr="00B26CBC">
        <w:rPr>
          <w:rFonts w:cs="Arial"/>
          <w:sz w:val="32"/>
          <w:szCs w:val="32"/>
        </w:rPr>
        <w:t xml:space="preserve">. Prepared for the New Zealand Transport Agency. </w:t>
      </w:r>
      <w:hyperlink r:id="rId3" w:history="1">
        <w:r w:rsidR="00E05643" w:rsidRPr="00142ED4">
          <w:rPr>
            <w:rStyle w:val="Hyperlink"/>
            <w:rFonts w:cs="Arial"/>
            <w:sz w:val="32"/>
            <w:szCs w:val="32"/>
          </w:rPr>
          <w:t>www.nzta.govt.nz/assets/Walking-Cycling-and-Public-Transport/docs/RUR-MWH-FINAL.pdf</w:t>
        </w:r>
      </w:hyperlink>
      <w:r w:rsidRPr="00B26CBC">
        <w:rPr>
          <w:rFonts w:cs="Arial"/>
          <w:sz w:val="32"/>
          <w:szCs w:val="32"/>
        </w:rPr>
        <w:t xml:space="preserve"> </w:t>
      </w:r>
    </w:p>
  </w:footnote>
  <w:footnote w:id="22">
    <w:p w14:paraId="41F023C1" w14:textId="77777777" w:rsidR="00452E95" w:rsidRDefault="00452E95" w:rsidP="00D42770">
      <w:pPr>
        <w:pStyle w:val="FootnoteText"/>
      </w:pPr>
      <w:r w:rsidRPr="00B26CBC">
        <w:rPr>
          <w:rStyle w:val="FootnoteReference"/>
          <w:rFonts w:cs="Arial"/>
          <w:sz w:val="32"/>
          <w:szCs w:val="32"/>
        </w:rPr>
        <w:footnoteRef/>
      </w:r>
      <w:r w:rsidRPr="00B26CBC">
        <w:rPr>
          <w:rFonts w:cs="Arial"/>
          <w:sz w:val="32"/>
          <w:szCs w:val="32"/>
        </w:rPr>
        <w:t xml:space="preserve"> New Zealand Transport Agency (2016) </w:t>
      </w:r>
      <w:r w:rsidRPr="00B26CBC">
        <w:rPr>
          <w:rFonts w:cs="Arial"/>
          <w:i/>
          <w:sz w:val="32"/>
          <w:szCs w:val="32"/>
        </w:rPr>
        <w:t>The Official New Zealand Code for Cyclists.</w:t>
      </w:r>
    </w:p>
  </w:footnote>
  <w:footnote w:id="23">
    <w:p w14:paraId="34988CC3" w14:textId="77777777" w:rsidR="00452E95" w:rsidRPr="00D42770" w:rsidRDefault="00452E95" w:rsidP="00D42770">
      <w:pPr>
        <w:pStyle w:val="FootnoteText"/>
        <w:rPr>
          <w:rFonts w:cs="Arial"/>
          <w:sz w:val="18"/>
          <w:szCs w:val="18"/>
        </w:rPr>
      </w:pPr>
      <w:r w:rsidRPr="00B26CBC">
        <w:rPr>
          <w:rStyle w:val="FootnoteReference"/>
          <w:rFonts w:cs="Arial"/>
          <w:sz w:val="32"/>
          <w:szCs w:val="18"/>
        </w:rPr>
        <w:footnoteRef/>
      </w:r>
      <w:r w:rsidRPr="00B26CBC">
        <w:rPr>
          <w:rFonts w:cs="Arial"/>
          <w:sz w:val="32"/>
          <w:szCs w:val="18"/>
        </w:rPr>
        <w:t xml:space="preserve"> </w:t>
      </w:r>
      <w:r w:rsidRPr="00B26CBC">
        <w:rPr>
          <w:rFonts w:eastAsia="Calibri" w:cs="Arial"/>
          <w:sz w:val="32"/>
          <w:szCs w:val="18"/>
        </w:rPr>
        <w:t>Slow-moving means the vehicle is travelling less that 20km/h or moving in a stop-start way, such as in a traffic jam.</w:t>
      </w:r>
    </w:p>
  </w:footnote>
  <w:footnote w:id="24">
    <w:p w14:paraId="5B5CF306" w14:textId="77777777" w:rsidR="00452E95" w:rsidRDefault="00452E95" w:rsidP="00D42770">
      <w:pPr>
        <w:pStyle w:val="FootnoteText"/>
      </w:pPr>
      <w:r w:rsidRPr="00B26CBC">
        <w:rPr>
          <w:rStyle w:val="FootnoteReference"/>
          <w:rFonts w:cs="Arial"/>
          <w:sz w:val="32"/>
          <w:szCs w:val="18"/>
        </w:rPr>
        <w:footnoteRef/>
      </w:r>
      <w:r w:rsidRPr="00B26CBC">
        <w:rPr>
          <w:rFonts w:cs="Arial"/>
          <w:sz w:val="32"/>
          <w:szCs w:val="18"/>
        </w:rPr>
        <w:t xml:space="preserve"> MWH and ViaStrada (2016).</w:t>
      </w:r>
    </w:p>
  </w:footnote>
  <w:footnote w:id="25">
    <w:p w14:paraId="17E41362" w14:textId="77777777" w:rsidR="00452E95" w:rsidRPr="00B26CBC" w:rsidRDefault="00452E95" w:rsidP="006D6125">
      <w:pPr>
        <w:pStyle w:val="FootnoteText"/>
        <w:rPr>
          <w:sz w:val="32"/>
          <w:szCs w:val="18"/>
        </w:rPr>
      </w:pPr>
      <w:r w:rsidRPr="00B26CBC">
        <w:rPr>
          <w:rStyle w:val="FootnoteReference"/>
          <w:sz w:val="32"/>
          <w:szCs w:val="18"/>
        </w:rPr>
        <w:footnoteRef/>
      </w:r>
      <w:r w:rsidRPr="00B26CBC">
        <w:rPr>
          <w:sz w:val="32"/>
          <w:szCs w:val="18"/>
        </w:rPr>
        <w:t xml:space="preserve"> A separated lane in this context is a special vehicle lane that is physically separated from the roadway.</w:t>
      </w:r>
    </w:p>
  </w:footnote>
  <w:footnote w:id="26">
    <w:p w14:paraId="23C86727" w14:textId="77777777" w:rsidR="00452E95" w:rsidRPr="00BA5E38" w:rsidRDefault="00452E95" w:rsidP="006D6125">
      <w:pPr>
        <w:pStyle w:val="FootnoteText"/>
        <w:rPr>
          <w:rFonts w:eastAsia="Calibri"/>
        </w:rPr>
      </w:pPr>
      <w:r w:rsidRPr="00B26CBC">
        <w:rPr>
          <w:rStyle w:val="FootnoteReference"/>
          <w:sz w:val="32"/>
          <w:szCs w:val="18"/>
        </w:rPr>
        <w:footnoteRef/>
      </w:r>
      <w:r w:rsidRPr="00B26CBC">
        <w:rPr>
          <w:sz w:val="32"/>
          <w:szCs w:val="18"/>
        </w:rPr>
        <w:t xml:space="preserve"> </w:t>
      </w:r>
      <w:r w:rsidRPr="00B26CBC">
        <w:rPr>
          <w:rFonts w:eastAsia="Calibri"/>
          <w:sz w:val="32"/>
          <w:szCs w:val="18"/>
        </w:rPr>
        <w:t>In the rule, we use the word delineators to refer to traffic control devices.</w:t>
      </w:r>
    </w:p>
  </w:footnote>
  <w:footnote w:id="27">
    <w:p w14:paraId="5A2A00C2" w14:textId="77777777" w:rsidR="00452E95" w:rsidRPr="006D6125" w:rsidRDefault="00452E95" w:rsidP="006D6125">
      <w:pPr>
        <w:pStyle w:val="FootnoteText"/>
        <w:rPr>
          <w:rFonts w:cs="Arial"/>
        </w:rPr>
      </w:pPr>
      <w:r w:rsidRPr="00B26CBC">
        <w:rPr>
          <w:rStyle w:val="FootnoteReference"/>
          <w:sz w:val="32"/>
          <w:szCs w:val="18"/>
        </w:rPr>
        <w:footnoteRef/>
      </w:r>
      <w:r w:rsidRPr="00B26CBC">
        <w:rPr>
          <w:rFonts w:ascii="Times New Roman" w:hAnsi="Times New Roman"/>
          <w:sz w:val="32"/>
          <w:szCs w:val="18"/>
        </w:rPr>
        <w:t xml:space="preserve"> </w:t>
      </w:r>
      <w:r w:rsidRPr="00B26CBC">
        <w:rPr>
          <w:rFonts w:cs="Arial"/>
          <w:sz w:val="32"/>
          <w:szCs w:val="18"/>
        </w:rPr>
        <w:t>MWH and ViaStrada (2016).</w:t>
      </w:r>
    </w:p>
  </w:footnote>
  <w:footnote w:id="28">
    <w:p w14:paraId="186BF828" w14:textId="77777777" w:rsidR="00452E95" w:rsidRPr="0053325F" w:rsidRDefault="00452E95" w:rsidP="006D6125">
      <w:pPr>
        <w:pStyle w:val="FootnoteText"/>
        <w:rPr>
          <w:rFonts w:ascii="Times New Roman" w:hAnsi="Times New Roman" w:cs="Times New Roman"/>
        </w:rPr>
      </w:pPr>
      <w:r w:rsidRPr="00B26CBC">
        <w:rPr>
          <w:rStyle w:val="FootnoteReference"/>
          <w:rFonts w:cs="Arial"/>
          <w:sz w:val="32"/>
        </w:rPr>
        <w:footnoteRef/>
      </w:r>
      <w:r w:rsidRPr="00B26CBC">
        <w:rPr>
          <w:rFonts w:cs="Arial"/>
          <w:sz w:val="32"/>
        </w:rPr>
        <w:t xml:space="preserve"> This schedule has not been drafted yet for your review. We’ll use this consultation to help us decide how the schedule should be drafted and what delineators (traffic control devices) should be included in it.</w:t>
      </w:r>
    </w:p>
  </w:footnote>
  <w:footnote w:id="29">
    <w:p w14:paraId="011BDCAB" w14:textId="6463943E" w:rsidR="00452E95" w:rsidRPr="00B26CBC" w:rsidRDefault="00452E95" w:rsidP="0079687C">
      <w:pPr>
        <w:pStyle w:val="FootnoteText"/>
        <w:rPr>
          <w:rFonts w:cs="Arial"/>
          <w:sz w:val="32"/>
          <w:szCs w:val="18"/>
        </w:rPr>
      </w:pPr>
      <w:r w:rsidRPr="00B26CBC">
        <w:rPr>
          <w:rStyle w:val="FootnoteReference"/>
          <w:rFonts w:cs="Arial"/>
          <w:sz w:val="32"/>
          <w:szCs w:val="18"/>
        </w:rPr>
        <w:footnoteRef/>
      </w:r>
      <w:r w:rsidRPr="00B26CBC">
        <w:rPr>
          <w:rFonts w:cs="Arial"/>
          <w:sz w:val="32"/>
          <w:szCs w:val="18"/>
        </w:rPr>
        <w:t xml:space="preserve"> Data from the Crash Analysis System (CAS).</w:t>
      </w:r>
    </w:p>
  </w:footnote>
  <w:footnote w:id="30">
    <w:p w14:paraId="24ED4033" w14:textId="77777777" w:rsidR="00452E95" w:rsidRPr="0079687C" w:rsidRDefault="00452E95" w:rsidP="0079687C">
      <w:pPr>
        <w:pStyle w:val="FootnoteText"/>
        <w:rPr>
          <w:rFonts w:cs="Arial"/>
          <w:sz w:val="18"/>
          <w:szCs w:val="18"/>
        </w:rPr>
      </w:pPr>
      <w:r w:rsidRPr="00B26CBC">
        <w:rPr>
          <w:rStyle w:val="FootnoteReference"/>
          <w:rFonts w:cs="Arial"/>
          <w:sz w:val="32"/>
          <w:szCs w:val="18"/>
        </w:rPr>
        <w:footnoteRef/>
      </w:r>
      <w:r w:rsidRPr="00B26CBC">
        <w:rPr>
          <w:rFonts w:cs="Arial"/>
          <w:sz w:val="32"/>
          <w:szCs w:val="18"/>
        </w:rPr>
        <w:t xml:space="preserve"> Ibid.</w:t>
      </w:r>
    </w:p>
  </w:footnote>
  <w:footnote w:id="31">
    <w:p w14:paraId="3CC4A139" w14:textId="5809F1BF" w:rsidR="00452E95" w:rsidRPr="00B26CBC" w:rsidRDefault="00452E95" w:rsidP="0079687C">
      <w:pPr>
        <w:pStyle w:val="FootnoteText"/>
        <w:rPr>
          <w:rFonts w:cs="Arial"/>
          <w:sz w:val="32"/>
          <w:szCs w:val="18"/>
        </w:rPr>
      </w:pPr>
      <w:r w:rsidRPr="00B26CBC">
        <w:rPr>
          <w:rStyle w:val="FootnoteReference"/>
          <w:rFonts w:cs="Arial"/>
          <w:sz w:val="32"/>
          <w:szCs w:val="18"/>
        </w:rPr>
        <w:footnoteRef/>
      </w:r>
      <w:r w:rsidRPr="00B26CBC">
        <w:rPr>
          <w:rFonts w:cs="Arial"/>
          <w:sz w:val="32"/>
          <w:szCs w:val="18"/>
        </w:rPr>
        <w:t xml:space="preserve"> OPUS (2016) </w:t>
      </w:r>
      <w:r w:rsidRPr="00B26CBC">
        <w:rPr>
          <w:rFonts w:cs="Arial"/>
          <w:i/>
          <w:sz w:val="32"/>
          <w:szCs w:val="18"/>
        </w:rPr>
        <w:t>Investigating the feasibility of trialling minimum overtaking gap law for motorists overtaking cyclists in New Zealand</w:t>
      </w:r>
      <w:r w:rsidRPr="00B26CBC">
        <w:rPr>
          <w:rFonts w:cs="Arial"/>
          <w:sz w:val="32"/>
          <w:szCs w:val="18"/>
        </w:rPr>
        <w:t xml:space="preserve">. </w:t>
      </w:r>
      <w:hyperlink r:id="rId4" w:history="1">
        <w:r w:rsidR="00E05643" w:rsidRPr="00142ED4">
          <w:rPr>
            <w:rStyle w:val="Hyperlink"/>
            <w:rFonts w:cs="Arial"/>
            <w:sz w:val="32"/>
            <w:szCs w:val="18"/>
          </w:rPr>
          <w:t>www.nzta.govt.nz/assets/Walking-Cycling-and-Public-Transport/docs/Minimum-Overtaking-Gap-Feasibility-Study-FINAL.pdf</w:t>
        </w:r>
      </w:hyperlink>
      <w:r w:rsidR="00E05643">
        <w:rPr>
          <w:rFonts w:cs="Arial"/>
          <w:sz w:val="32"/>
          <w:szCs w:val="18"/>
        </w:rPr>
        <w:t xml:space="preserve"> </w:t>
      </w:r>
    </w:p>
  </w:footnote>
  <w:footnote w:id="32">
    <w:p w14:paraId="5E69CBA1" w14:textId="77777777" w:rsidR="00452E95" w:rsidRPr="0079687C" w:rsidRDefault="00452E95" w:rsidP="0079687C">
      <w:pPr>
        <w:pStyle w:val="FootnoteText"/>
        <w:rPr>
          <w:rFonts w:cs="Arial"/>
          <w:sz w:val="18"/>
          <w:szCs w:val="18"/>
        </w:rPr>
      </w:pPr>
      <w:r w:rsidRPr="00B26CBC">
        <w:rPr>
          <w:rStyle w:val="FootnoteReference"/>
          <w:rFonts w:cs="Arial"/>
          <w:sz w:val="32"/>
          <w:szCs w:val="18"/>
        </w:rPr>
        <w:footnoteRef/>
      </w:r>
      <w:r w:rsidRPr="00B26CBC">
        <w:rPr>
          <w:rFonts w:cs="Arial"/>
          <w:sz w:val="32"/>
          <w:szCs w:val="18"/>
        </w:rPr>
        <w:t xml:space="preserve"> Lateral means from the side or sides. We propose the lateral</w:t>
      </w:r>
      <w:r w:rsidRPr="00B26CBC">
        <w:rPr>
          <w:rFonts w:eastAsia="Calibri" w:cs="Arial"/>
          <w:sz w:val="32"/>
          <w:szCs w:val="18"/>
        </w:rPr>
        <w:t xml:space="preserve"> distance be between the far-left point of a motor vehicle or anything attached to the vehicle and the far-right point of the person being passed, their cycle/device or any trailer they’re towing.</w:t>
      </w:r>
    </w:p>
  </w:footnote>
  <w:footnote w:id="33">
    <w:p w14:paraId="1BB5BF66" w14:textId="5B55F599" w:rsidR="00452E95" w:rsidRPr="00B26CBC" w:rsidRDefault="00452E95" w:rsidP="0079687C">
      <w:pPr>
        <w:pStyle w:val="FootnoteText"/>
        <w:rPr>
          <w:rFonts w:cs="Arial"/>
          <w:sz w:val="32"/>
          <w:szCs w:val="32"/>
        </w:rPr>
      </w:pPr>
      <w:r w:rsidRPr="00B26CBC">
        <w:rPr>
          <w:rStyle w:val="FootnoteReference"/>
          <w:rFonts w:cs="Arial"/>
          <w:sz w:val="32"/>
          <w:szCs w:val="32"/>
        </w:rPr>
        <w:footnoteRef/>
      </w:r>
      <w:r w:rsidRPr="00B26CBC">
        <w:rPr>
          <w:rFonts w:cs="Arial"/>
          <w:sz w:val="32"/>
          <w:szCs w:val="32"/>
        </w:rPr>
        <w:t xml:space="preserve"> The Cycling Safety Panel (2014) </w:t>
      </w:r>
      <w:r w:rsidRPr="00B26CBC">
        <w:rPr>
          <w:rFonts w:cs="Arial"/>
          <w:i/>
          <w:sz w:val="32"/>
          <w:szCs w:val="32"/>
        </w:rPr>
        <w:t>Safer journeys for people who cycle</w:t>
      </w:r>
      <w:r w:rsidRPr="00B26CBC">
        <w:rPr>
          <w:rFonts w:cs="Arial"/>
          <w:sz w:val="32"/>
          <w:szCs w:val="32"/>
        </w:rPr>
        <w:t xml:space="preserve">. </w:t>
      </w:r>
      <w:hyperlink r:id="rId5" w:history="1">
        <w:r w:rsidR="00E05643" w:rsidRPr="00142ED4">
          <w:rPr>
            <w:rStyle w:val="Hyperlink"/>
            <w:rFonts w:cs="Arial"/>
            <w:sz w:val="32"/>
            <w:szCs w:val="32"/>
          </w:rPr>
          <w:t>www.saferjourneys.govt.nz/assets/Safer-journeys-files/Cycling-safety-panel-final-report.pdf</w:t>
        </w:r>
      </w:hyperlink>
    </w:p>
  </w:footnote>
  <w:footnote w:id="34">
    <w:p w14:paraId="267C72B7" w14:textId="77777777" w:rsidR="00452E95" w:rsidRPr="00B26CBC" w:rsidRDefault="00452E95" w:rsidP="008E554B">
      <w:pPr>
        <w:pStyle w:val="FootnoteText"/>
        <w:rPr>
          <w:sz w:val="32"/>
          <w:szCs w:val="32"/>
        </w:rPr>
      </w:pPr>
      <w:r w:rsidRPr="00B26CBC">
        <w:rPr>
          <w:rStyle w:val="FootnoteReference"/>
          <w:sz w:val="32"/>
          <w:szCs w:val="32"/>
        </w:rPr>
        <w:footnoteRef/>
      </w:r>
      <w:r w:rsidRPr="00B26CBC">
        <w:rPr>
          <w:sz w:val="32"/>
          <w:szCs w:val="32"/>
        </w:rPr>
        <w:t xml:space="preserve"> Auckland Transport has suggested that signs may create visual amenity issues.</w:t>
      </w:r>
    </w:p>
  </w:footnote>
  <w:footnote w:id="35">
    <w:p w14:paraId="0F4994F9" w14:textId="1161C65C" w:rsidR="00452E95" w:rsidRPr="00B26CBC" w:rsidRDefault="00452E95" w:rsidP="008E554B">
      <w:pPr>
        <w:pStyle w:val="FootnoteText"/>
        <w:rPr>
          <w:rFonts w:cs="Arial"/>
          <w:sz w:val="32"/>
          <w:szCs w:val="32"/>
        </w:rPr>
      </w:pPr>
      <w:r w:rsidRPr="00B26CBC">
        <w:rPr>
          <w:rStyle w:val="FootnoteReference"/>
          <w:rFonts w:cs="Arial"/>
          <w:sz w:val="32"/>
          <w:szCs w:val="32"/>
        </w:rPr>
        <w:footnoteRef/>
      </w:r>
      <w:r w:rsidRPr="00B26CBC">
        <w:rPr>
          <w:rFonts w:cs="Arial"/>
          <w:sz w:val="32"/>
          <w:szCs w:val="32"/>
        </w:rPr>
        <w:t xml:space="preserve"> Abley Transportation Consultants Limited (2017) </w:t>
      </w:r>
      <w:r w:rsidRPr="00B26CBC">
        <w:rPr>
          <w:rFonts w:cs="Arial"/>
          <w:i/>
          <w:sz w:val="32"/>
          <w:szCs w:val="32"/>
        </w:rPr>
        <w:t>Research Report 609:</w:t>
      </w:r>
      <w:r w:rsidRPr="00B26CBC">
        <w:rPr>
          <w:rFonts w:cs="Arial"/>
          <w:sz w:val="32"/>
          <w:szCs w:val="32"/>
        </w:rPr>
        <w:t xml:space="preserve"> </w:t>
      </w:r>
      <w:r w:rsidRPr="00B26CBC">
        <w:rPr>
          <w:rFonts w:cs="Arial"/>
          <w:i/>
          <w:sz w:val="32"/>
          <w:szCs w:val="32"/>
        </w:rPr>
        <w:t>Quantifying the economic and other benefits of enabling priority bus egress from bus stops</w:t>
      </w:r>
      <w:r w:rsidRPr="00B26CBC">
        <w:rPr>
          <w:rFonts w:cs="Arial"/>
          <w:sz w:val="32"/>
          <w:szCs w:val="32"/>
        </w:rPr>
        <w:t xml:space="preserve">, 1-77. </w:t>
      </w:r>
      <w:hyperlink r:id="rId6" w:history="1">
        <w:r w:rsidR="00E05643" w:rsidRPr="00142ED4">
          <w:rPr>
            <w:rStyle w:val="Hyperlink"/>
            <w:rFonts w:cs="Arial"/>
            <w:sz w:val="32"/>
            <w:szCs w:val="32"/>
          </w:rPr>
          <w:t>www.nzta.govt.nz/assets/resources/research/reports/609/609-quantifying-the-benefit-of-bus-egress.pdf</w:t>
        </w:r>
      </w:hyperlink>
      <w:r w:rsidRPr="00B26CBC">
        <w:rPr>
          <w:rFonts w:cs="Arial"/>
          <w:sz w:val="32"/>
          <w:szCs w:val="3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118B" w14:textId="77777777" w:rsidR="00452E95" w:rsidRDefault="00452E95">
    <w:pPr>
      <w:pStyle w:val="Header"/>
    </w:pPr>
    <w:r>
      <w:rPr>
        <w:noProof/>
        <w:lang w:eastAsia="en-NZ"/>
      </w:rPr>
      <mc:AlternateContent>
        <mc:Choice Requires="wps">
          <w:drawing>
            <wp:anchor distT="0" distB="0" distL="114300" distR="114300" simplePos="0" relativeHeight="251668480" behindDoc="0" locked="0" layoutInCell="1" allowOverlap="1" wp14:anchorId="171925E4" wp14:editId="5CBC01B5">
              <wp:simplePos x="0" y="0"/>
              <wp:positionH relativeFrom="page">
                <wp:align>right</wp:align>
              </wp:positionH>
              <wp:positionV relativeFrom="paragraph">
                <wp:posOffset>-869315</wp:posOffset>
              </wp:positionV>
              <wp:extent cx="8204400" cy="5414400"/>
              <wp:effectExtent l="0" t="0" r="6350" b="0"/>
              <wp:wrapNone/>
              <wp:docPr id="370" name="Rectangle 370"/>
              <wp:cNvGraphicFramePr/>
              <a:graphic xmlns:a="http://schemas.openxmlformats.org/drawingml/2006/main">
                <a:graphicData uri="http://schemas.microsoft.com/office/word/2010/wordprocessingShape">
                  <wps:wsp>
                    <wps:cNvSpPr/>
                    <wps:spPr>
                      <a:xfrm>
                        <a:off x="0" y="0"/>
                        <a:ext cx="8204400" cy="54144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A356E" id="Rectangle 370" o:spid="_x0000_s1026" style="position:absolute;margin-left:594.8pt;margin-top:-68.45pt;width:646pt;height:426.35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" stroked="f" strokeweight="1pt">
              <v:fill r:id="rId2" o:title="" recolor="t" rotate="t" type="frame"/>
              <w10:wrap anchorx="page"/>
            </v:rect>
          </w:pict>
        </mc:Fallback>
      </mc:AlternateContent>
    </w:r>
    <w:r>
      <w:rPr>
        <w:noProof/>
        <w:lang w:eastAsia="en-NZ"/>
      </w:rPr>
      <w:drawing>
        <wp:anchor distT="0" distB="0" distL="114300" distR="114300" simplePos="0" relativeHeight="251663360" behindDoc="0" locked="1" layoutInCell="1" allowOverlap="1" wp14:anchorId="40D6F5D7" wp14:editId="50A2479E">
          <wp:simplePos x="0" y="0"/>
          <wp:positionH relativeFrom="column">
            <wp:posOffset>9525</wp:posOffset>
          </wp:positionH>
          <wp:positionV relativeFrom="page">
            <wp:posOffset>10083800</wp:posOffset>
          </wp:positionV>
          <wp:extent cx="1346200" cy="13652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D21EC" w14:textId="77777777" w:rsidR="00452E95" w:rsidRDefault="00452E95">
    <w:pPr>
      <w:pStyle w:val="Header"/>
    </w:pPr>
    <w:r>
      <w:rPr>
        <w:noProof/>
        <w:lang w:eastAsia="en-NZ"/>
      </w:rPr>
      <w:drawing>
        <wp:anchor distT="0" distB="0" distL="114300" distR="114300" simplePos="0" relativeHeight="251665408" behindDoc="0" locked="1" layoutInCell="1" allowOverlap="1" wp14:anchorId="6ACEA4AA" wp14:editId="14900C17">
          <wp:simplePos x="0" y="0"/>
          <wp:positionH relativeFrom="column">
            <wp:posOffset>10795</wp:posOffset>
          </wp:positionH>
          <wp:positionV relativeFrom="page">
            <wp:posOffset>10083800</wp:posOffset>
          </wp:positionV>
          <wp:extent cx="1346400" cy="136800"/>
          <wp:effectExtent l="0" t="0" r="635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09BDA" w14:textId="77777777" w:rsidR="00452E95" w:rsidRDefault="00452E95">
    <w:pPr>
      <w:pStyle w:val="Header"/>
    </w:pPr>
    <w:r>
      <w:rPr>
        <w:noProof/>
        <w:lang w:eastAsia="en-NZ"/>
      </w:rPr>
      <w:drawing>
        <wp:anchor distT="0" distB="0" distL="114300" distR="114300" simplePos="0" relativeHeight="251667456" behindDoc="0" locked="1" layoutInCell="1" allowOverlap="1" wp14:anchorId="752C8B6B" wp14:editId="48ED897F">
          <wp:simplePos x="0" y="0"/>
          <wp:positionH relativeFrom="column">
            <wp:posOffset>-368300</wp:posOffset>
          </wp:positionH>
          <wp:positionV relativeFrom="page">
            <wp:posOffset>10083800</wp:posOffset>
          </wp:positionV>
          <wp:extent cx="1346400" cy="1368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C198F"/>
    <w:multiLevelType w:val="hybridMultilevel"/>
    <w:tmpl w:val="D0F262B0"/>
    <w:lvl w:ilvl="0" w:tplc="1409000F">
      <w:start w:val="27"/>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11A60A7"/>
    <w:multiLevelType w:val="hybridMultilevel"/>
    <w:tmpl w:val="E90AEA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1332878"/>
    <w:multiLevelType w:val="hybridMultilevel"/>
    <w:tmpl w:val="7AAE08C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02052D7E"/>
    <w:multiLevelType w:val="hybridMultilevel"/>
    <w:tmpl w:val="EB4EAF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33C4373"/>
    <w:multiLevelType w:val="hybridMultilevel"/>
    <w:tmpl w:val="9E02581E"/>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444520D"/>
    <w:multiLevelType w:val="hybridMultilevel"/>
    <w:tmpl w:val="17FC64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CD493D"/>
    <w:multiLevelType w:val="hybridMultilevel"/>
    <w:tmpl w:val="C6CC32B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05E30FA6"/>
    <w:multiLevelType w:val="hybridMultilevel"/>
    <w:tmpl w:val="2EC22BFE"/>
    <w:lvl w:ilvl="0" w:tplc="1409000F">
      <w:start w:val="3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197EAB"/>
    <w:multiLevelType w:val="hybridMultilevel"/>
    <w:tmpl w:val="7CAA01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7D65395"/>
    <w:multiLevelType w:val="hybridMultilevel"/>
    <w:tmpl w:val="98907B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8E56522"/>
    <w:multiLevelType w:val="hybridMultilevel"/>
    <w:tmpl w:val="3A0C30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A2B4672"/>
    <w:multiLevelType w:val="hybridMultilevel"/>
    <w:tmpl w:val="3C58497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0C8B749F"/>
    <w:multiLevelType w:val="hybridMultilevel"/>
    <w:tmpl w:val="950EA7FA"/>
    <w:lvl w:ilvl="0" w:tplc="68A86830">
      <w:start w:val="1"/>
      <w:numFmt w:val="bullet"/>
      <w:pStyle w:val="Rules-ObjbulletsLvl1"/>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C40EEA92">
      <w:start w:val="1"/>
      <w:numFmt w:val="lowerLetter"/>
      <w:lvlText w:val="%3."/>
      <w:lvlJc w:val="left"/>
      <w:pPr>
        <w:ind w:left="2160" w:hanging="360"/>
      </w:pPr>
      <w:rPr>
        <w:rFonts w:asciiTheme="minorHAnsi" w:eastAsiaTheme="minorHAnsi" w:hAnsiTheme="minorHAnsi" w:cstheme="minorHAnsi"/>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D2441D8"/>
    <w:multiLevelType w:val="hybridMultilevel"/>
    <w:tmpl w:val="9D2AE2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D8D030B"/>
    <w:multiLevelType w:val="hybridMultilevel"/>
    <w:tmpl w:val="FB4C5B6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0E0B67BA"/>
    <w:multiLevelType w:val="hybridMultilevel"/>
    <w:tmpl w:val="3446BD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EF6283A"/>
    <w:multiLevelType w:val="hybridMultilevel"/>
    <w:tmpl w:val="F41EC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EF63931"/>
    <w:multiLevelType w:val="hybridMultilevel"/>
    <w:tmpl w:val="BBFE875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0FB009FB"/>
    <w:multiLevelType w:val="hybridMultilevel"/>
    <w:tmpl w:val="392CE0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0A11F48"/>
    <w:multiLevelType w:val="hybridMultilevel"/>
    <w:tmpl w:val="AE6610B2"/>
    <w:lvl w:ilvl="0" w:tplc="68A86830">
      <w:start w:val="1"/>
      <w:numFmt w:val="bullet"/>
      <w:lvlText w:val=""/>
      <w:lvlJc w:val="left"/>
      <w:pPr>
        <w:ind w:left="1080" w:hanging="360"/>
      </w:pPr>
      <w:rPr>
        <w:rFonts w:ascii="Symbol" w:hAnsi="Symbol" w:hint="default"/>
        <w:sz w:val="22"/>
        <w:szCs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113C5734"/>
    <w:multiLevelType w:val="hybridMultilevel"/>
    <w:tmpl w:val="C2B4E7D4"/>
    <w:lvl w:ilvl="0" w:tplc="4CFA7722">
      <w:start w:val="32"/>
      <w:numFmt w:val="decimal"/>
      <w:lvlText w:val="%1."/>
      <w:lvlJc w:val="left"/>
      <w:pPr>
        <w:ind w:left="785" w:hanging="360"/>
      </w:pPr>
      <w:rPr>
        <w:rFonts w:hint="default"/>
        <w:b w:val="0"/>
      </w:rPr>
    </w:lvl>
    <w:lvl w:ilvl="1" w:tplc="14090019" w:tentative="1">
      <w:start w:val="1"/>
      <w:numFmt w:val="lowerLetter"/>
      <w:lvlText w:val="%2."/>
      <w:lvlJc w:val="left"/>
      <w:pPr>
        <w:ind w:left="1505" w:hanging="360"/>
      </w:pPr>
    </w:lvl>
    <w:lvl w:ilvl="2" w:tplc="1409001B" w:tentative="1">
      <w:start w:val="1"/>
      <w:numFmt w:val="lowerRoman"/>
      <w:lvlText w:val="%3."/>
      <w:lvlJc w:val="right"/>
      <w:pPr>
        <w:ind w:left="2225" w:hanging="180"/>
      </w:pPr>
    </w:lvl>
    <w:lvl w:ilvl="3" w:tplc="1409000F" w:tentative="1">
      <w:start w:val="1"/>
      <w:numFmt w:val="decimal"/>
      <w:lvlText w:val="%4."/>
      <w:lvlJc w:val="left"/>
      <w:pPr>
        <w:ind w:left="2945" w:hanging="360"/>
      </w:pPr>
    </w:lvl>
    <w:lvl w:ilvl="4" w:tplc="14090019" w:tentative="1">
      <w:start w:val="1"/>
      <w:numFmt w:val="lowerLetter"/>
      <w:lvlText w:val="%5."/>
      <w:lvlJc w:val="left"/>
      <w:pPr>
        <w:ind w:left="3665" w:hanging="360"/>
      </w:pPr>
    </w:lvl>
    <w:lvl w:ilvl="5" w:tplc="1409001B" w:tentative="1">
      <w:start w:val="1"/>
      <w:numFmt w:val="lowerRoman"/>
      <w:lvlText w:val="%6."/>
      <w:lvlJc w:val="right"/>
      <w:pPr>
        <w:ind w:left="4385" w:hanging="180"/>
      </w:pPr>
    </w:lvl>
    <w:lvl w:ilvl="6" w:tplc="1409000F" w:tentative="1">
      <w:start w:val="1"/>
      <w:numFmt w:val="decimal"/>
      <w:lvlText w:val="%7."/>
      <w:lvlJc w:val="left"/>
      <w:pPr>
        <w:ind w:left="5105" w:hanging="360"/>
      </w:pPr>
    </w:lvl>
    <w:lvl w:ilvl="7" w:tplc="14090019" w:tentative="1">
      <w:start w:val="1"/>
      <w:numFmt w:val="lowerLetter"/>
      <w:lvlText w:val="%8."/>
      <w:lvlJc w:val="left"/>
      <w:pPr>
        <w:ind w:left="5825" w:hanging="360"/>
      </w:pPr>
    </w:lvl>
    <w:lvl w:ilvl="8" w:tplc="1409001B" w:tentative="1">
      <w:start w:val="1"/>
      <w:numFmt w:val="lowerRoman"/>
      <w:lvlText w:val="%9."/>
      <w:lvlJc w:val="right"/>
      <w:pPr>
        <w:ind w:left="6545" w:hanging="180"/>
      </w:pPr>
    </w:lvl>
  </w:abstractNum>
  <w:abstractNum w:abstractNumId="23" w15:restartNumberingAfterBreak="0">
    <w:nsid w:val="123651DD"/>
    <w:multiLevelType w:val="hybridMultilevel"/>
    <w:tmpl w:val="A2008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2C712B1"/>
    <w:multiLevelType w:val="hybridMultilevel"/>
    <w:tmpl w:val="62D630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13C52380"/>
    <w:multiLevelType w:val="hybridMultilevel"/>
    <w:tmpl w:val="36B640C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15F64542"/>
    <w:multiLevelType w:val="hybridMultilevel"/>
    <w:tmpl w:val="F3383A1E"/>
    <w:lvl w:ilvl="0" w:tplc="1409000F">
      <w:start w:val="7"/>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16667A15"/>
    <w:multiLevelType w:val="hybridMultilevel"/>
    <w:tmpl w:val="6F4079D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16A14F8F"/>
    <w:multiLevelType w:val="hybridMultilevel"/>
    <w:tmpl w:val="D37E14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6F7425E"/>
    <w:multiLevelType w:val="hybridMultilevel"/>
    <w:tmpl w:val="B5F87C2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1799054E"/>
    <w:multiLevelType w:val="hybridMultilevel"/>
    <w:tmpl w:val="D06C6938"/>
    <w:lvl w:ilvl="0" w:tplc="1409000F">
      <w:start w:val="23"/>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198540E2"/>
    <w:multiLevelType w:val="hybridMultilevel"/>
    <w:tmpl w:val="9CB8BC9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19E352FB"/>
    <w:multiLevelType w:val="hybridMultilevel"/>
    <w:tmpl w:val="624C90E4"/>
    <w:lvl w:ilvl="0" w:tplc="024804EA">
      <w:start w:val="1"/>
      <w:numFmt w:val="decimal"/>
      <w:lvlText w:val="%1."/>
      <w:lvlJc w:val="left"/>
      <w:pPr>
        <w:ind w:left="720" w:hanging="360"/>
      </w:pPr>
      <w:rPr>
        <w:rFonts w:ascii="Arial" w:eastAsia="Calibri" w:hAnsi="Arial" w:cs="Arial"/>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1A670F50"/>
    <w:multiLevelType w:val="hybridMultilevel"/>
    <w:tmpl w:val="3772963A"/>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1A8C1EE1"/>
    <w:multiLevelType w:val="hybridMultilevel"/>
    <w:tmpl w:val="A314C45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5" w15:restartNumberingAfterBreak="0">
    <w:nsid w:val="1B734F57"/>
    <w:multiLevelType w:val="hybridMultilevel"/>
    <w:tmpl w:val="094AB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B996427"/>
    <w:multiLevelType w:val="hybridMultilevel"/>
    <w:tmpl w:val="004EF95E"/>
    <w:lvl w:ilvl="0" w:tplc="1409000F">
      <w:start w:val="1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1C7F7597"/>
    <w:multiLevelType w:val="hybridMultilevel"/>
    <w:tmpl w:val="E4169F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D2379FC"/>
    <w:multiLevelType w:val="hybridMultilevel"/>
    <w:tmpl w:val="682E29C2"/>
    <w:lvl w:ilvl="0" w:tplc="1409000F">
      <w:start w:val="1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1DEA5A3C"/>
    <w:multiLevelType w:val="hybridMultilevel"/>
    <w:tmpl w:val="D35607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E32088B"/>
    <w:multiLevelType w:val="hybridMultilevel"/>
    <w:tmpl w:val="D0D068C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1"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1FBF20A6"/>
    <w:multiLevelType w:val="hybridMultilevel"/>
    <w:tmpl w:val="7A7091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0620E9E"/>
    <w:multiLevelType w:val="hybridMultilevel"/>
    <w:tmpl w:val="CD107F3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4" w15:restartNumberingAfterBreak="0">
    <w:nsid w:val="20F179B0"/>
    <w:multiLevelType w:val="hybridMultilevel"/>
    <w:tmpl w:val="818EB578"/>
    <w:lvl w:ilvl="0" w:tplc="1409000F">
      <w:start w:val="3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27095001"/>
    <w:multiLevelType w:val="hybridMultilevel"/>
    <w:tmpl w:val="1090B2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7521DAB"/>
    <w:multiLevelType w:val="hybridMultilevel"/>
    <w:tmpl w:val="A7948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8B15377"/>
    <w:multiLevelType w:val="hybridMultilevel"/>
    <w:tmpl w:val="952636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8" w15:restartNumberingAfterBreak="0">
    <w:nsid w:val="28C66A7F"/>
    <w:multiLevelType w:val="hybridMultilevel"/>
    <w:tmpl w:val="902212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AB7674A"/>
    <w:multiLevelType w:val="hybridMultilevel"/>
    <w:tmpl w:val="010432A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2AC92104"/>
    <w:multiLevelType w:val="hybridMultilevel"/>
    <w:tmpl w:val="8B98B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2C2B2CD0"/>
    <w:multiLevelType w:val="hybridMultilevel"/>
    <w:tmpl w:val="7C1485D2"/>
    <w:lvl w:ilvl="0" w:tplc="1409000F">
      <w:start w:val="4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2C433A13"/>
    <w:multiLevelType w:val="hybridMultilevel"/>
    <w:tmpl w:val="4A32E4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C7835D0"/>
    <w:multiLevelType w:val="hybridMultilevel"/>
    <w:tmpl w:val="69566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C8F2F43"/>
    <w:multiLevelType w:val="hybridMultilevel"/>
    <w:tmpl w:val="927896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2CE03E99"/>
    <w:multiLevelType w:val="hybridMultilevel"/>
    <w:tmpl w:val="5AB423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2E1F12DF"/>
    <w:multiLevelType w:val="hybridMultilevel"/>
    <w:tmpl w:val="69FEA1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2F7D17B0"/>
    <w:multiLevelType w:val="hybridMultilevel"/>
    <w:tmpl w:val="EB40B3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319304C4"/>
    <w:multiLevelType w:val="hybridMultilevel"/>
    <w:tmpl w:val="F5E6297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0" w15:restartNumberingAfterBreak="0">
    <w:nsid w:val="321F1544"/>
    <w:multiLevelType w:val="hybridMultilevel"/>
    <w:tmpl w:val="157ED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3641155B"/>
    <w:multiLevelType w:val="hybridMultilevel"/>
    <w:tmpl w:val="D0A4B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37A8549C"/>
    <w:multiLevelType w:val="hybridMultilevel"/>
    <w:tmpl w:val="55E6B52A"/>
    <w:lvl w:ilvl="0" w:tplc="024804EA">
      <w:start w:val="1"/>
      <w:numFmt w:val="decimal"/>
      <w:lvlText w:val="%1."/>
      <w:lvlJc w:val="left"/>
      <w:pPr>
        <w:ind w:left="720" w:hanging="360"/>
      </w:pPr>
      <w:rPr>
        <w:rFonts w:ascii="Arial" w:eastAsia="Calibri" w:hAnsi="Arial" w:cs="Arial"/>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37F74AD1"/>
    <w:multiLevelType w:val="hybridMultilevel"/>
    <w:tmpl w:val="01046D0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4" w15:restartNumberingAfterBreak="0">
    <w:nsid w:val="38333D14"/>
    <w:multiLevelType w:val="hybridMultilevel"/>
    <w:tmpl w:val="EA5C7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3985565C"/>
    <w:multiLevelType w:val="hybridMultilevel"/>
    <w:tmpl w:val="9482D5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9AA7299"/>
    <w:multiLevelType w:val="hybridMultilevel"/>
    <w:tmpl w:val="68D41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39B509CF"/>
    <w:multiLevelType w:val="hybridMultilevel"/>
    <w:tmpl w:val="DA64DB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9C44B31"/>
    <w:multiLevelType w:val="hybridMultilevel"/>
    <w:tmpl w:val="C4B00C3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9" w15:restartNumberingAfterBreak="0">
    <w:nsid w:val="3A6444CF"/>
    <w:multiLevelType w:val="hybridMultilevel"/>
    <w:tmpl w:val="DDF6BA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B9E6E5A"/>
    <w:multiLevelType w:val="hybridMultilevel"/>
    <w:tmpl w:val="7CB240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C3626C5"/>
    <w:multiLevelType w:val="hybridMultilevel"/>
    <w:tmpl w:val="FD82E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3CD45D54"/>
    <w:multiLevelType w:val="hybridMultilevel"/>
    <w:tmpl w:val="45E6F6F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3" w15:restartNumberingAfterBreak="0">
    <w:nsid w:val="3CF96F8D"/>
    <w:multiLevelType w:val="hybridMultilevel"/>
    <w:tmpl w:val="7ABC0F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3E31177F"/>
    <w:multiLevelType w:val="hybridMultilevel"/>
    <w:tmpl w:val="C53ABC30"/>
    <w:lvl w:ilvl="0" w:tplc="1409000F">
      <w:start w:val="4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3E9E74B5"/>
    <w:multiLevelType w:val="hybridMultilevel"/>
    <w:tmpl w:val="70A6335E"/>
    <w:lvl w:ilvl="0" w:tplc="024804EA">
      <w:start w:val="1"/>
      <w:numFmt w:val="decimal"/>
      <w:lvlText w:val="%1."/>
      <w:lvlJc w:val="left"/>
      <w:pPr>
        <w:ind w:left="720" w:hanging="360"/>
      </w:pPr>
      <w:rPr>
        <w:rFonts w:ascii="Arial" w:eastAsia="Calibri" w:hAnsi="Arial" w:cs="Arial"/>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42017249"/>
    <w:multiLevelType w:val="hybridMultilevel"/>
    <w:tmpl w:val="34727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423112A2"/>
    <w:multiLevelType w:val="hybridMultilevel"/>
    <w:tmpl w:val="0BD66C7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8" w15:restartNumberingAfterBreak="0">
    <w:nsid w:val="42C428BF"/>
    <w:multiLevelType w:val="hybridMultilevel"/>
    <w:tmpl w:val="CF404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43D8786D"/>
    <w:multiLevelType w:val="hybridMultilevel"/>
    <w:tmpl w:val="9EAA82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44773FFA"/>
    <w:multiLevelType w:val="hybridMultilevel"/>
    <w:tmpl w:val="57C8F6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44943780"/>
    <w:multiLevelType w:val="hybridMultilevel"/>
    <w:tmpl w:val="A2B2330A"/>
    <w:lvl w:ilvl="0" w:tplc="1409000F">
      <w:start w:val="4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46450C96"/>
    <w:multiLevelType w:val="hybridMultilevel"/>
    <w:tmpl w:val="C3763A2C"/>
    <w:lvl w:ilvl="0" w:tplc="1409000F">
      <w:start w:val="2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46A14DBB"/>
    <w:multiLevelType w:val="hybridMultilevel"/>
    <w:tmpl w:val="934C738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46FD0C37"/>
    <w:multiLevelType w:val="hybridMultilevel"/>
    <w:tmpl w:val="96C6C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47D62E3F"/>
    <w:multiLevelType w:val="hybridMultilevel"/>
    <w:tmpl w:val="BED0B73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6" w15:restartNumberingAfterBreak="0">
    <w:nsid w:val="47F844B4"/>
    <w:multiLevelType w:val="hybridMultilevel"/>
    <w:tmpl w:val="F78C450E"/>
    <w:lvl w:ilvl="0" w:tplc="14090019">
      <w:start w:val="1"/>
      <w:numFmt w:val="lowerLetter"/>
      <w:lvlText w:val="%1."/>
      <w:lvlJc w:val="left"/>
      <w:pPr>
        <w:ind w:left="1440" w:hanging="360"/>
      </w:pPr>
      <w:rPr>
        <w:rFonts w:hint="default"/>
      </w:rPr>
    </w:lvl>
    <w:lvl w:ilvl="1" w:tplc="14090001">
      <w:start w:val="1"/>
      <w:numFmt w:val="bullet"/>
      <w:lvlText w:val=""/>
      <w:lvlJc w:val="left"/>
      <w:pPr>
        <w:ind w:left="1494" w:hanging="360"/>
      </w:pPr>
      <w:rPr>
        <w:rFonts w:ascii="Symbol" w:hAnsi="Symbol" w:hint="default"/>
      </w:r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7" w15:restartNumberingAfterBreak="0">
    <w:nsid w:val="4AAE4795"/>
    <w:multiLevelType w:val="hybridMultilevel"/>
    <w:tmpl w:val="BFAE28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8" w15:restartNumberingAfterBreak="0">
    <w:nsid w:val="4B4601C3"/>
    <w:multiLevelType w:val="hybridMultilevel"/>
    <w:tmpl w:val="8710F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4BAD64B5"/>
    <w:multiLevelType w:val="hybridMultilevel"/>
    <w:tmpl w:val="6D108B9E"/>
    <w:lvl w:ilvl="0" w:tplc="024804EA">
      <w:start w:val="1"/>
      <w:numFmt w:val="decimal"/>
      <w:lvlText w:val="%1."/>
      <w:lvlJc w:val="left"/>
      <w:pPr>
        <w:ind w:left="720" w:hanging="360"/>
      </w:pPr>
      <w:rPr>
        <w:rFonts w:ascii="Arial" w:eastAsia="Calibri" w:hAnsi="Arial" w:cs="Arial"/>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4C4A779E"/>
    <w:multiLevelType w:val="hybridMultilevel"/>
    <w:tmpl w:val="8FC626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E431CB4"/>
    <w:multiLevelType w:val="hybridMultilevel"/>
    <w:tmpl w:val="314473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4EA13411"/>
    <w:multiLevelType w:val="hybridMultilevel"/>
    <w:tmpl w:val="40DA4E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EA5435E"/>
    <w:multiLevelType w:val="hybridMultilevel"/>
    <w:tmpl w:val="814A9C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4EC07237"/>
    <w:multiLevelType w:val="hybridMultilevel"/>
    <w:tmpl w:val="171856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5" w15:restartNumberingAfterBreak="0">
    <w:nsid w:val="4F1D4E70"/>
    <w:multiLevelType w:val="hybridMultilevel"/>
    <w:tmpl w:val="C2C23D5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6" w15:restartNumberingAfterBreak="0">
    <w:nsid w:val="4F7041CD"/>
    <w:multiLevelType w:val="hybridMultilevel"/>
    <w:tmpl w:val="1A34B2A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7" w15:restartNumberingAfterBreak="0">
    <w:nsid w:val="4F8D2050"/>
    <w:multiLevelType w:val="hybridMultilevel"/>
    <w:tmpl w:val="C570FD28"/>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8" w15:restartNumberingAfterBreak="0">
    <w:nsid w:val="50DA7ED7"/>
    <w:multiLevelType w:val="hybridMultilevel"/>
    <w:tmpl w:val="ABF8F89C"/>
    <w:lvl w:ilvl="0" w:tplc="024804EA">
      <w:start w:val="1"/>
      <w:numFmt w:val="decimal"/>
      <w:lvlText w:val="%1."/>
      <w:lvlJc w:val="left"/>
      <w:pPr>
        <w:ind w:left="720" w:hanging="360"/>
      </w:pPr>
      <w:rPr>
        <w:rFonts w:ascii="Arial" w:eastAsia="Calibri" w:hAnsi="Arial" w:cs="Arial"/>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510B491F"/>
    <w:multiLevelType w:val="hybridMultilevel"/>
    <w:tmpl w:val="E31C4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51672410"/>
    <w:multiLevelType w:val="hybridMultilevel"/>
    <w:tmpl w:val="1FC2A7CE"/>
    <w:lvl w:ilvl="0" w:tplc="1409000F">
      <w:start w:val="39"/>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15:restartNumberingAfterBreak="0">
    <w:nsid w:val="54A75C08"/>
    <w:multiLevelType w:val="hybridMultilevel"/>
    <w:tmpl w:val="C80AB29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02" w15:restartNumberingAfterBreak="0">
    <w:nsid w:val="54D653BC"/>
    <w:multiLevelType w:val="hybridMultilevel"/>
    <w:tmpl w:val="2640C5EE"/>
    <w:lvl w:ilvl="0" w:tplc="2809000D">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3" w15:restartNumberingAfterBreak="0">
    <w:nsid w:val="54E060AF"/>
    <w:multiLevelType w:val="hybridMultilevel"/>
    <w:tmpl w:val="E3A23A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56344748"/>
    <w:multiLevelType w:val="hybridMultilevel"/>
    <w:tmpl w:val="8F648D1A"/>
    <w:lvl w:ilvl="0" w:tplc="14090019">
      <w:start w:val="1"/>
      <w:numFmt w:val="lowerLetter"/>
      <w:lvlText w:val="%1."/>
      <w:lvlJc w:val="left"/>
      <w:pPr>
        <w:ind w:left="1440" w:hanging="360"/>
      </w:pPr>
      <w:rPr>
        <w:rFonts w:hint="default"/>
      </w:rPr>
    </w:lvl>
    <w:lvl w:ilvl="1" w:tplc="14090001">
      <w:start w:val="1"/>
      <w:numFmt w:val="bullet"/>
      <w:lvlText w:val=""/>
      <w:lvlJc w:val="left"/>
      <w:pPr>
        <w:ind w:left="1494" w:hanging="360"/>
      </w:pPr>
      <w:rPr>
        <w:rFonts w:ascii="Symbol" w:hAnsi="Symbol" w:hint="default"/>
      </w:r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05" w15:restartNumberingAfterBreak="0">
    <w:nsid w:val="56F12864"/>
    <w:multiLevelType w:val="hybridMultilevel"/>
    <w:tmpl w:val="7A8CBB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58017310"/>
    <w:multiLevelType w:val="hybridMultilevel"/>
    <w:tmpl w:val="0E485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591549E3"/>
    <w:multiLevelType w:val="hybridMultilevel"/>
    <w:tmpl w:val="AE488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59560040"/>
    <w:multiLevelType w:val="hybridMultilevel"/>
    <w:tmpl w:val="B968733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596C4DE9"/>
    <w:multiLevelType w:val="hybridMultilevel"/>
    <w:tmpl w:val="6BA041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0" w15:restartNumberingAfterBreak="0">
    <w:nsid w:val="5A773EC0"/>
    <w:multiLevelType w:val="hybridMultilevel"/>
    <w:tmpl w:val="3276253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1"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2" w15:restartNumberingAfterBreak="0">
    <w:nsid w:val="5B760926"/>
    <w:multiLevelType w:val="hybridMultilevel"/>
    <w:tmpl w:val="46A6E16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13" w15:restartNumberingAfterBreak="0">
    <w:nsid w:val="5E135B8E"/>
    <w:multiLevelType w:val="hybridMultilevel"/>
    <w:tmpl w:val="465461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5E510258"/>
    <w:multiLevelType w:val="hybridMultilevel"/>
    <w:tmpl w:val="0F08F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5E60663B"/>
    <w:multiLevelType w:val="hybridMultilevel"/>
    <w:tmpl w:val="48A8AE1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6" w15:restartNumberingAfterBreak="0">
    <w:nsid w:val="5F336F54"/>
    <w:multiLevelType w:val="hybridMultilevel"/>
    <w:tmpl w:val="7E32C53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7" w15:restartNumberingAfterBreak="0">
    <w:nsid w:val="5FC01848"/>
    <w:multiLevelType w:val="hybridMultilevel"/>
    <w:tmpl w:val="587ABE7C"/>
    <w:lvl w:ilvl="0" w:tplc="14090001">
      <w:start w:val="1"/>
      <w:numFmt w:val="bullet"/>
      <w:lvlText w:val=""/>
      <w:lvlJc w:val="left"/>
      <w:pPr>
        <w:ind w:left="1080" w:hanging="72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8" w15:restartNumberingAfterBreak="0">
    <w:nsid w:val="602E1790"/>
    <w:multiLevelType w:val="hybridMultilevel"/>
    <w:tmpl w:val="4B2090F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9" w15:restartNumberingAfterBreak="0">
    <w:nsid w:val="61DC7578"/>
    <w:multiLevelType w:val="hybridMultilevel"/>
    <w:tmpl w:val="A96646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63B01F59"/>
    <w:multiLevelType w:val="hybridMultilevel"/>
    <w:tmpl w:val="99DC0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64903737"/>
    <w:multiLevelType w:val="hybridMultilevel"/>
    <w:tmpl w:val="EE10928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3" w15:restartNumberingAfterBreak="0">
    <w:nsid w:val="65B17B64"/>
    <w:multiLevelType w:val="hybridMultilevel"/>
    <w:tmpl w:val="1C94B20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4" w15:restartNumberingAfterBreak="0">
    <w:nsid w:val="66370A41"/>
    <w:multiLevelType w:val="hybridMultilevel"/>
    <w:tmpl w:val="31A6232A"/>
    <w:lvl w:ilvl="0" w:tplc="68A86830">
      <w:start w:val="1"/>
      <w:numFmt w:val="bullet"/>
      <w:lvlText w:val=""/>
      <w:lvlJc w:val="left"/>
      <w:pPr>
        <w:ind w:left="1080" w:hanging="360"/>
      </w:pPr>
      <w:rPr>
        <w:rFonts w:ascii="Symbol" w:hAnsi="Symbol" w:hint="default"/>
        <w:sz w:val="22"/>
        <w:szCs w:val="22"/>
      </w:rPr>
    </w:lvl>
    <w:lvl w:ilvl="1" w:tplc="14090001">
      <w:start w:val="1"/>
      <w:numFmt w:val="bullet"/>
      <w:lvlText w:val=""/>
      <w:lvlJc w:val="left"/>
      <w:pPr>
        <w:ind w:left="1800" w:hanging="360"/>
      </w:pPr>
      <w:rPr>
        <w:rFonts w:ascii="Symbol" w:hAnsi="Symbol" w:hint="default"/>
      </w:rPr>
    </w:lvl>
    <w:lvl w:ilvl="2" w:tplc="C40EEA92">
      <w:start w:val="1"/>
      <w:numFmt w:val="lowerLetter"/>
      <w:lvlText w:val="%3."/>
      <w:lvlJc w:val="left"/>
      <w:pPr>
        <w:ind w:left="2520" w:hanging="360"/>
      </w:pPr>
      <w:rPr>
        <w:rFonts w:asciiTheme="minorHAnsi" w:eastAsiaTheme="minorHAnsi" w:hAnsiTheme="minorHAnsi" w:cstheme="minorHAnsi"/>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5" w15:restartNumberingAfterBreak="0">
    <w:nsid w:val="66E523B2"/>
    <w:multiLevelType w:val="hybridMultilevel"/>
    <w:tmpl w:val="55005A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66E77D83"/>
    <w:multiLevelType w:val="hybridMultilevel"/>
    <w:tmpl w:val="D43CB17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7" w15:restartNumberingAfterBreak="0">
    <w:nsid w:val="67CF321C"/>
    <w:multiLevelType w:val="hybridMultilevel"/>
    <w:tmpl w:val="0F4E836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8" w15:restartNumberingAfterBreak="0">
    <w:nsid w:val="68A37B7C"/>
    <w:multiLevelType w:val="hybridMultilevel"/>
    <w:tmpl w:val="3184032C"/>
    <w:lvl w:ilvl="0" w:tplc="38683E64">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9"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6C584DD0"/>
    <w:multiLevelType w:val="hybridMultilevel"/>
    <w:tmpl w:val="E1C00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6CF83D83"/>
    <w:multiLevelType w:val="hybridMultilevel"/>
    <w:tmpl w:val="260613B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2" w15:restartNumberingAfterBreak="0">
    <w:nsid w:val="6D1B66C4"/>
    <w:multiLevelType w:val="hybridMultilevel"/>
    <w:tmpl w:val="564292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6DC623FA"/>
    <w:multiLevelType w:val="hybridMultilevel"/>
    <w:tmpl w:val="C2EC923C"/>
    <w:lvl w:ilvl="0" w:tplc="1409000F">
      <w:start w:val="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4" w15:restartNumberingAfterBreak="0">
    <w:nsid w:val="6E311779"/>
    <w:multiLevelType w:val="hybridMultilevel"/>
    <w:tmpl w:val="5B0C5F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6E4C25F5"/>
    <w:multiLevelType w:val="hybridMultilevel"/>
    <w:tmpl w:val="E0EC54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15:restartNumberingAfterBreak="0">
    <w:nsid w:val="6F806447"/>
    <w:multiLevelType w:val="hybridMultilevel"/>
    <w:tmpl w:val="6AF6E8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15:restartNumberingAfterBreak="0">
    <w:nsid w:val="71341903"/>
    <w:multiLevelType w:val="hybridMultilevel"/>
    <w:tmpl w:val="E15C115A"/>
    <w:lvl w:ilvl="0" w:tplc="F822C328">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71C969C6"/>
    <w:multiLevelType w:val="hybridMultilevel"/>
    <w:tmpl w:val="2F7AB042"/>
    <w:lvl w:ilvl="0" w:tplc="024804EA">
      <w:start w:val="1"/>
      <w:numFmt w:val="decimal"/>
      <w:lvlText w:val="%1."/>
      <w:lvlJc w:val="left"/>
      <w:pPr>
        <w:ind w:left="720" w:hanging="360"/>
      </w:pPr>
      <w:rPr>
        <w:rFonts w:ascii="Arial" w:eastAsia="Calibri" w:hAnsi="Arial" w:cs="Arial"/>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9" w15:restartNumberingAfterBreak="0">
    <w:nsid w:val="72DA55D1"/>
    <w:multiLevelType w:val="hybridMultilevel"/>
    <w:tmpl w:val="E4C29780"/>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0" w15:restartNumberingAfterBreak="0">
    <w:nsid w:val="72DE7AC5"/>
    <w:multiLevelType w:val="hybridMultilevel"/>
    <w:tmpl w:val="68948854"/>
    <w:lvl w:ilvl="0" w:tplc="28090015">
      <w:start w:val="1"/>
      <w:numFmt w:val="upp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1" w15:restartNumberingAfterBreak="0">
    <w:nsid w:val="73500254"/>
    <w:multiLevelType w:val="hybridMultilevel"/>
    <w:tmpl w:val="FF38AF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74537683"/>
    <w:multiLevelType w:val="hybridMultilevel"/>
    <w:tmpl w:val="A66AE51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3" w15:restartNumberingAfterBreak="0">
    <w:nsid w:val="74693A4F"/>
    <w:multiLevelType w:val="hybridMultilevel"/>
    <w:tmpl w:val="6F6CF1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15:restartNumberingAfterBreak="0">
    <w:nsid w:val="75307A8F"/>
    <w:multiLevelType w:val="hybridMultilevel"/>
    <w:tmpl w:val="3D8A5C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5" w15:restartNumberingAfterBreak="0">
    <w:nsid w:val="76A20984"/>
    <w:multiLevelType w:val="hybridMultilevel"/>
    <w:tmpl w:val="6B003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782864FF"/>
    <w:multiLevelType w:val="hybridMultilevel"/>
    <w:tmpl w:val="D414B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15:restartNumberingAfterBreak="0">
    <w:nsid w:val="79370012"/>
    <w:multiLevelType w:val="hybridMultilevel"/>
    <w:tmpl w:val="E7CC1DD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8" w15:restartNumberingAfterBreak="0">
    <w:nsid w:val="79950DA9"/>
    <w:multiLevelType w:val="hybridMultilevel"/>
    <w:tmpl w:val="8F54E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15:restartNumberingAfterBreak="0">
    <w:nsid w:val="7A381B0A"/>
    <w:multiLevelType w:val="hybridMultilevel"/>
    <w:tmpl w:val="08BA35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7AA43A3E"/>
    <w:multiLevelType w:val="hybridMultilevel"/>
    <w:tmpl w:val="285827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7BCE5296"/>
    <w:multiLevelType w:val="hybridMultilevel"/>
    <w:tmpl w:val="FFB451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7BD314F1"/>
    <w:multiLevelType w:val="hybridMultilevel"/>
    <w:tmpl w:val="E09419F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3" w15:restartNumberingAfterBreak="0">
    <w:nsid w:val="7D377160"/>
    <w:multiLevelType w:val="hybridMultilevel"/>
    <w:tmpl w:val="55A06BD6"/>
    <w:lvl w:ilvl="0" w:tplc="1409000F">
      <w:start w:val="2"/>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4" w15:restartNumberingAfterBreak="0">
    <w:nsid w:val="7ED50404"/>
    <w:multiLevelType w:val="hybridMultilevel"/>
    <w:tmpl w:val="6010C7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7F7B746C"/>
    <w:multiLevelType w:val="hybridMultilevel"/>
    <w:tmpl w:val="572E03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1"/>
  </w:num>
  <w:num w:numId="2">
    <w:abstractNumId w:val="111"/>
  </w:num>
  <w:num w:numId="3">
    <w:abstractNumId w:val="1"/>
  </w:num>
  <w:num w:numId="4">
    <w:abstractNumId w:val="0"/>
  </w:num>
  <w:num w:numId="5">
    <w:abstractNumId w:val="58"/>
  </w:num>
  <w:num w:numId="6">
    <w:abstractNumId w:val="129"/>
  </w:num>
  <w:num w:numId="7">
    <w:abstractNumId w:val="41"/>
  </w:num>
  <w:num w:numId="8">
    <w:abstractNumId w:val="151"/>
  </w:num>
  <w:num w:numId="9">
    <w:abstractNumId w:val="141"/>
  </w:num>
  <w:num w:numId="10">
    <w:abstractNumId w:val="143"/>
  </w:num>
  <w:num w:numId="11">
    <w:abstractNumId w:val="3"/>
  </w:num>
  <w:num w:numId="12">
    <w:abstractNumId w:val="146"/>
  </w:num>
  <w:num w:numId="13">
    <w:abstractNumId w:val="122"/>
  </w:num>
  <w:num w:numId="14">
    <w:abstractNumId w:val="144"/>
  </w:num>
  <w:num w:numId="15">
    <w:abstractNumId w:val="19"/>
  </w:num>
  <w:num w:numId="16">
    <w:abstractNumId w:val="137"/>
  </w:num>
  <w:num w:numId="17">
    <w:abstractNumId w:val="94"/>
  </w:num>
  <w:num w:numId="18">
    <w:abstractNumId w:val="24"/>
  </w:num>
  <w:num w:numId="19">
    <w:abstractNumId w:val="153"/>
  </w:num>
  <w:num w:numId="20">
    <w:abstractNumId w:val="14"/>
  </w:num>
  <w:num w:numId="21">
    <w:abstractNumId w:val="131"/>
  </w:num>
  <w:num w:numId="22">
    <w:abstractNumId w:val="34"/>
  </w:num>
  <w:num w:numId="23">
    <w:abstractNumId w:val="26"/>
  </w:num>
  <w:num w:numId="24">
    <w:abstractNumId w:val="45"/>
  </w:num>
  <w:num w:numId="25">
    <w:abstractNumId w:val="73"/>
  </w:num>
  <w:num w:numId="26">
    <w:abstractNumId w:val="10"/>
  </w:num>
  <w:num w:numId="27">
    <w:abstractNumId w:val="102"/>
  </w:num>
  <w:num w:numId="28">
    <w:abstractNumId w:val="128"/>
  </w:num>
  <w:num w:numId="29">
    <w:abstractNumId w:val="119"/>
  </w:num>
  <w:num w:numId="30">
    <w:abstractNumId w:val="93"/>
  </w:num>
  <w:num w:numId="31">
    <w:abstractNumId w:val="91"/>
  </w:num>
  <w:num w:numId="32">
    <w:abstractNumId w:val="92"/>
  </w:num>
  <w:num w:numId="33">
    <w:abstractNumId w:val="48"/>
  </w:num>
  <w:num w:numId="34">
    <w:abstractNumId w:val="120"/>
  </w:num>
  <w:num w:numId="35">
    <w:abstractNumId w:val="61"/>
  </w:num>
  <w:num w:numId="36">
    <w:abstractNumId w:val="50"/>
  </w:num>
  <w:num w:numId="37">
    <w:abstractNumId w:val="42"/>
  </w:num>
  <w:num w:numId="38">
    <w:abstractNumId w:val="23"/>
  </w:num>
  <w:num w:numId="39">
    <w:abstractNumId w:val="20"/>
  </w:num>
  <w:num w:numId="40">
    <w:abstractNumId w:val="70"/>
  </w:num>
  <w:num w:numId="41">
    <w:abstractNumId w:val="52"/>
  </w:num>
  <w:num w:numId="42">
    <w:abstractNumId w:val="125"/>
  </w:num>
  <w:num w:numId="43">
    <w:abstractNumId w:val="11"/>
  </w:num>
  <w:num w:numId="44">
    <w:abstractNumId w:val="84"/>
  </w:num>
  <w:num w:numId="45">
    <w:abstractNumId w:val="65"/>
  </w:num>
  <w:num w:numId="46">
    <w:abstractNumId w:val="15"/>
  </w:num>
  <w:num w:numId="47">
    <w:abstractNumId w:val="64"/>
  </w:num>
  <w:num w:numId="48">
    <w:abstractNumId w:val="124"/>
  </w:num>
  <w:num w:numId="49">
    <w:abstractNumId w:val="66"/>
  </w:num>
  <w:num w:numId="50">
    <w:abstractNumId w:val="80"/>
  </w:num>
  <w:num w:numId="51">
    <w:abstractNumId w:val="145"/>
  </w:num>
  <w:num w:numId="52">
    <w:abstractNumId w:val="134"/>
  </w:num>
  <w:num w:numId="53">
    <w:abstractNumId w:val="136"/>
  </w:num>
  <w:num w:numId="54">
    <w:abstractNumId w:val="46"/>
  </w:num>
  <w:num w:numId="55">
    <w:abstractNumId w:val="4"/>
  </w:num>
  <w:num w:numId="56">
    <w:abstractNumId w:val="55"/>
  </w:num>
  <w:num w:numId="57">
    <w:abstractNumId w:val="106"/>
  </w:num>
  <w:num w:numId="58">
    <w:abstractNumId w:val="88"/>
  </w:num>
  <w:num w:numId="59">
    <w:abstractNumId w:val="67"/>
  </w:num>
  <w:num w:numId="60">
    <w:abstractNumId w:val="148"/>
  </w:num>
  <w:num w:numId="61">
    <w:abstractNumId w:val="60"/>
  </w:num>
  <w:num w:numId="62">
    <w:abstractNumId w:val="63"/>
  </w:num>
  <w:num w:numId="63">
    <w:abstractNumId w:val="39"/>
  </w:num>
  <w:num w:numId="64">
    <w:abstractNumId w:val="38"/>
  </w:num>
  <w:num w:numId="65">
    <w:abstractNumId w:val="101"/>
  </w:num>
  <w:num w:numId="66">
    <w:abstractNumId w:val="29"/>
  </w:num>
  <w:num w:numId="67">
    <w:abstractNumId w:val="36"/>
  </w:num>
  <w:num w:numId="68">
    <w:abstractNumId w:val="105"/>
  </w:num>
  <w:num w:numId="69">
    <w:abstractNumId w:val="54"/>
  </w:num>
  <w:num w:numId="70">
    <w:abstractNumId w:val="82"/>
  </w:num>
  <w:num w:numId="71">
    <w:abstractNumId w:val="114"/>
  </w:num>
  <w:num w:numId="72">
    <w:abstractNumId w:val="30"/>
  </w:num>
  <w:num w:numId="73">
    <w:abstractNumId w:val="99"/>
  </w:num>
  <w:num w:numId="74">
    <w:abstractNumId w:val="130"/>
  </w:num>
  <w:num w:numId="75">
    <w:abstractNumId w:val="150"/>
  </w:num>
  <w:num w:numId="76">
    <w:abstractNumId w:val="43"/>
  </w:num>
  <w:num w:numId="77">
    <w:abstractNumId w:val="18"/>
  </w:num>
  <w:num w:numId="78">
    <w:abstractNumId w:val="71"/>
  </w:num>
  <w:num w:numId="79">
    <w:abstractNumId w:val="107"/>
  </w:num>
  <w:num w:numId="80">
    <w:abstractNumId w:val="56"/>
  </w:num>
  <w:num w:numId="81">
    <w:abstractNumId w:val="2"/>
  </w:num>
  <w:num w:numId="82">
    <w:abstractNumId w:val="90"/>
  </w:num>
  <w:num w:numId="83">
    <w:abstractNumId w:val="35"/>
  </w:num>
  <w:num w:numId="84">
    <w:abstractNumId w:val="22"/>
  </w:num>
  <w:num w:numId="85">
    <w:abstractNumId w:val="113"/>
  </w:num>
  <w:num w:numId="86">
    <w:abstractNumId w:val="9"/>
  </w:num>
  <w:num w:numId="87">
    <w:abstractNumId w:val="140"/>
  </w:num>
  <w:num w:numId="88">
    <w:abstractNumId w:val="69"/>
  </w:num>
  <w:num w:numId="89">
    <w:abstractNumId w:val="57"/>
  </w:num>
  <w:num w:numId="90">
    <w:abstractNumId w:val="85"/>
  </w:num>
  <w:num w:numId="91">
    <w:abstractNumId w:val="126"/>
  </w:num>
  <w:num w:numId="92">
    <w:abstractNumId w:val="109"/>
  </w:num>
  <w:num w:numId="93">
    <w:abstractNumId w:val="25"/>
  </w:num>
  <w:num w:numId="94">
    <w:abstractNumId w:val="37"/>
  </w:num>
  <w:num w:numId="95">
    <w:abstractNumId w:val="96"/>
  </w:num>
  <w:num w:numId="96">
    <w:abstractNumId w:val="44"/>
  </w:num>
  <w:num w:numId="97">
    <w:abstractNumId w:val="17"/>
  </w:num>
  <w:num w:numId="98">
    <w:abstractNumId w:val="123"/>
  </w:num>
  <w:num w:numId="99">
    <w:abstractNumId w:val="115"/>
  </w:num>
  <w:num w:numId="100">
    <w:abstractNumId w:val="8"/>
  </w:num>
  <w:num w:numId="101">
    <w:abstractNumId w:val="100"/>
  </w:num>
  <w:num w:numId="102">
    <w:abstractNumId w:val="155"/>
  </w:num>
  <w:num w:numId="103">
    <w:abstractNumId w:val="132"/>
  </w:num>
  <w:num w:numId="104">
    <w:abstractNumId w:val="149"/>
  </w:num>
  <w:num w:numId="105">
    <w:abstractNumId w:val="28"/>
  </w:num>
  <w:num w:numId="106">
    <w:abstractNumId w:val="74"/>
  </w:num>
  <w:num w:numId="107">
    <w:abstractNumId w:val="147"/>
  </w:num>
  <w:num w:numId="108">
    <w:abstractNumId w:val="78"/>
  </w:num>
  <w:num w:numId="109">
    <w:abstractNumId w:val="76"/>
  </w:num>
  <w:num w:numId="110">
    <w:abstractNumId w:val="154"/>
  </w:num>
  <w:num w:numId="111">
    <w:abstractNumId w:val="79"/>
  </w:num>
  <w:num w:numId="112">
    <w:abstractNumId w:val="40"/>
  </w:num>
  <w:num w:numId="113">
    <w:abstractNumId w:val="133"/>
  </w:num>
  <w:num w:numId="114">
    <w:abstractNumId w:val="81"/>
  </w:num>
  <w:num w:numId="115">
    <w:abstractNumId w:val="87"/>
  </w:num>
  <w:num w:numId="116">
    <w:abstractNumId w:val="51"/>
  </w:num>
  <w:num w:numId="117">
    <w:abstractNumId w:val="16"/>
  </w:num>
  <w:num w:numId="118">
    <w:abstractNumId w:val="68"/>
  </w:num>
  <w:num w:numId="119">
    <w:abstractNumId w:val="72"/>
  </w:num>
  <w:num w:numId="120">
    <w:abstractNumId w:val="75"/>
  </w:num>
  <w:num w:numId="121">
    <w:abstractNumId w:val="117"/>
  </w:num>
  <w:num w:numId="122">
    <w:abstractNumId w:val="49"/>
  </w:num>
  <w:num w:numId="123">
    <w:abstractNumId w:val="108"/>
  </w:num>
  <w:num w:numId="124">
    <w:abstractNumId w:val="152"/>
  </w:num>
  <w:num w:numId="125">
    <w:abstractNumId w:val="95"/>
  </w:num>
  <w:num w:numId="126">
    <w:abstractNumId w:val="5"/>
  </w:num>
  <w:num w:numId="127">
    <w:abstractNumId w:val="103"/>
  </w:num>
  <w:num w:numId="128">
    <w:abstractNumId w:val="77"/>
  </w:num>
  <w:num w:numId="129">
    <w:abstractNumId w:val="118"/>
  </w:num>
  <w:num w:numId="130">
    <w:abstractNumId w:val="110"/>
  </w:num>
  <w:num w:numId="131">
    <w:abstractNumId w:val="27"/>
  </w:num>
  <w:num w:numId="132">
    <w:abstractNumId w:val="31"/>
  </w:num>
  <w:num w:numId="133">
    <w:abstractNumId w:val="12"/>
  </w:num>
  <w:num w:numId="134">
    <w:abstractNumId w:val="112"/>
  </w:num>
  <w:num w:numId="135">
    <w:abstractNumId w:val="142"/>
  </w:num>
  <w:num w:numId="136">
    <w:abstractNumId w:val="135"/>
  </w:num>
  <w:num w:numId="137">
    <w:abstractNumId w:val="59"/>
  </w:num>
  <w:num w:numId="138">
    <w:abstractNumId w:val="13"/>
  </w:num>
  <w:num w:numId="139">
    <w:abstractNumId w:val="53"/>
  </w:num>
  <w:num w:numId="140">
    <w:abstractNumId w:val="116"/>
  </w:num>
  <w:num w:numId="141">
    <w:abstractNumId w:val="47"/>
  </w:num>
  <w:num w:numId="142">
    <w:abstractNumId w:val="138"/>
  </w:num>
  <w:num w:numId="143">
    <w:abstractNumId w:val="62"/>
  </w:num>
  <w:num w:numId="144">
    <w:abstractNumId w:val="104"/>
  </w:num>
  <w:num w:numId="145">
    <w:abstractNumId w:val="89"/>
  </w:num>
  <w:num w:numId="146">
    <w:abstractNumId w:val="97"/>
  </w:num>
  <w:num w:numId="147">
    <w:abstractNumId w:val="98"/>
  </w:num>
  <w:num w:numId="148">
    <w:abstractNumId w:val="32"/>
  </w:num>
  <w:num w:numId="149">
    <w:abstractNumId w:val="139"/>
  </w:num>
  <w:num w:numId="150">
    <w:abstractNumId w:val="86"/>
  </w:num>
  <w:num w:numId="151">
    <w:abstractNumId w:val="33"/>
  </w:num>
  <w:num w:numId="152">
    <w:abstractNumId w:val="127"/>
  </w:num>
  <w:num w:numId="153">
    <w:abstractNumId w:val="6"/>
  </w:num>
  <w:num w:numId="154">
    <w:abstractNumId w:val="83"/>
  </w:num>
  <w:num w:numId="155">
    <w:abstractNumId w:val="7"/>
  </w:num>
  <w:num w:numId="156">
    <w:abstractNumId w:val="2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247"/>
    <w:rsid w:val="00005839"/>
    <w:rsid w:val="00020C0C"/>
    <w:rsid w:val="00022835"/>
    <w:rsid w:val="00053AB8"/>
    <w:rsid w:val="00057E8D"/>
    <w:rsid w:val="0006028F"/>
    <w:rsid w:val="000A046A"/>
    <w:rsid w:val="000B02E1"/>
    <w:rsid w:val="000B493C"/>
    <w:rsid w:val="001041D9"/>
    <w:rsid w:val="00114419"/>
    <w:rsid w:val="0011760D"/>
    <w:rsid w:val="00143D5E"/>
    <w:rsid w:val="00157021"/>
    <w:rsid w:val="00160D68"/>
    <w:rsid w:val="00161990"/>
    <w:rsid w:val="001C6DA4"/>
    <w:rsid w:val="002033EC"/>
    <w:rsid w:val="00207ED8"/>
    <w:rsid w:val="002360DE"/>
    <w:rsid w:val="00250E0A"/>
    <w:rsid w:val="0025211E"/>
    <w:rsid w:val="002531B8"/>
    <w:rsid w:val="00270963"/>
    <w:rsid w:val="002A6A89"/>
    <w:rsid w:val="002B2050"/>
    <w:rsid w:val="002D125C"/>
    <w:rsid w:val="002E2A7B"/>
    <w:rsid w:val="002F6803"/>
    <w:rsid w:val="002F7BBD"/>
    <w:rsid w:val="00307FB2"/>
    <w:rsid w:val="00314449"/>
    <w:rsid w:val="003555BF"/>
    <w:rsid w:val="003A5247"/>
    <w:rsid w:val="003B03F3"/>
    <w:rsid w:val="003B54C2"/>
    <w:rsid w:val="003D4CFB"/>
    <w:rsid w:val="00407F02"/>
    <w:rsid w:val="00430A4B"/>
    <w:rsid w:val="00440281"/>
    <w:rsid w:val="00443BE8"/>
    <w:rsid w:val="00452E95"/>
    <w:rsid w:val="00474CBD"/>
    <w:rsid w:val="00475D91"/>
    <w:rsid w:val="004A4862"/>
    <w:rsid w:val="004A4CB5"/>
    <w:rsid w:val="004B4A6B"/>
    <w:rsid w:val="004D1B82"/>
    <w:rsid w:val="004D2262"/>
    <w:rsid w:val="004F312E"/>
    <w:rsid w:val="00500B02"/>
    <w:rsid w:val="00501B1F"/>
    <w:rsid w:val="005146DA"/>
    <w:rsid w:val="0051612B"/>
    <w:rsid w:val="0052688D"/>
    <w:rsid w:val="005326C6"/>
    <w:rsid w:val="00534B59"/>
    <w:rsid w:val="00554EAE"/>
    <w:rsid w:val="00555626"/>
    <w:rsid w:val="00562EEE"/>
    <w:rsid w:val="005D0FE1"/>
    <w:rsid w:val="005F163A"/>
    <w:rsid w:val="005F3ACD"/>
    <w:rsid w:val="00610856"/>
    <w:rsid w:val="00622BAE"/>
    <w:rsid w:val="00630C32"/>
    <w:rsid w:val="0065320F"/>
    <w:rsid w:val="00682854"/>
    <w:rsid w:val="006912AF"/>
    <w:rsid w:val="006D16EA"/>
    <w:rsid w:val="006D6125"/>
    <w:rsid w:val="00703B7A"/>
    <w:rsid w:val="00706B01"/>
    <w:rsid w:val="007071A6"/>
    <w:rsid w:val="0072576C"/>
    <w:rsid w:val="00745218"/>
    <w:rsid w:val="00765EA5"/>
    <w:rsid w:val="0079687C"/>
    <w:rsid w:val="007B3544"/>
    <w:rsid w:val="007F7BA5"/>
    <w:rsid w:val="00801544"/>
    <w:rsid w:val="00811563"/>
    <w:rsid w:val="008132B7"/>
    <w:rsid w:val="00814509"/>
    <w:rsid w:val="00822672"/>
    <w:rsid w:val="0083390A"/>
    <w:rsid w:val="008835A9"/>
    <w:rsid w:val="008D1416"/>
    <w:rsid w:val="008E554B"/>
    <w:rsid w:val="008F455E"/>
    <w:rsid w:val="008F76C7"/>
    <w:rsid w:val="009031B4"/>
    <w:rsid w:val="0090372E"/>
    <w:rsid w:val="00917EB9"/>
    <w:rsid w:val="00935D3D"/>
    <w:rsid w:val="00937E11"/>
    <w:rsid w:val="009638D6"/>
    <w:rsid w:val="00975C54"/>
    <w:rsid w:val="009921D4"/>
    <w:rsid w:val="009A2471"/>
    <w:rsid w:val="00A17A99"/>
    <w:rsid w:val="00A20E45"/>
    <w:rsid w:val="00A23B6D"/>
    <w:rsid w:val="00A36301"/>
    <w:rsid w:val="00A377AB"/>
    <w:rsid w:val="00A443B3"/>
    <w:rsid w:val="00A55953"/>
    <w:rsid w:val="00A6479F"/>
    <w:rsid w:val="00A67EC7"/>
    <w:rsid w:val="00A71304"/>
    <w:rsid w:val="00A7304E"/>
    <w:rsid w:val="00A74148"/>
    <w:rsid w:val="00A85ACE"/>
    <w:rsid w:val="00A910CF"/>
    <w:rsid w:val="00A9410A"/>
    <w:rsid w:val="00AB7D84"/>
    <w:rsid w:val="00AC6CCC"/>
    <w:rsid w:val="00AD76F4"/>
    <w:rsid w:val="00AF12FE"/>
    <w:rsid w:val="00AF53D8"/>
    <w:rsid w:val="00B12F5F"/>
    <w:rsid w:val="00B16546"/>
    <w:rsid w:val="00B26CBC"/>
    <w:rsid w:val="00B3506C"/>
    <w:rsid w:val="00B57D3C"/>
    <w:rsid w:val="00B72F3F"/>
    <w:rsid w:val="00B76535"/>
    <w:rsid w:val="00B76DC6"/>
    <w:rsid w:val="00B87FAA"/>
    <w:rsid w:val="00B94B62"/>
    <w:rsid w:val="00BA006A"/>
    <w:rsid w:val="00BA5CB9"/>
    <w:rsid w:val="00BD221A"/>
    <w:rsid w:val="00C17B90"/>
    <w:rsid w:val="00C23B00"/>
    <w:rsid w:val="00C64CB0"/>
    <w:rsid w:val="00C87D0C"/>
    <w:rsid w:val="00CA709D"/>
    <w:rsid w:val="00CB3BC3"/>
    <w:rsid w:val="00CF5E34"/>
    <w:rsid w:val="00D035BA"/>
    <w:rsid w:val="00D42770"/>
    <w:rsid w:val="00D43F75"/>
    <w:rsid w:val="00D80273"/>
    <w:rsid w:val="00D86760"/>
    <w:rsid w:val="00D914ED"/>
    <w:rsid w:val="00DC27D8"/>
    <w:rsid w:val="00DC7CEC"/>
    <w:rsid w:val="00DE73EA"/>
    <w:rsid w:val="00E05643"/>
    <w:rsid w:val="00E2781D"/>
    <w:rsid w:val="00E36BD0"/>
    <w:rsid w:val="00E55F21"/>
    <w:rsid w:val="00E574B2"/>
    <w:rsid w:val="00E843DD"/>
    <w:rsid w:val="00EA55FA"/>
    <w:rsid w:val="00EE10DC"/>
    <w:rsid w:val="00F1345A"/>
    <w:rsid w:val="00F24DD5"/>
    <w:rsid w:val="00F37CF6"/>
    <w:rsid w:val="00F433D4"/>
    <w:rsid w:val="00F640D0"/>
    <w:rsid w:val="00F70DC1"/>
    <w:rsid w:val="00F715D1"/>
    <w:rsid w:val="00F720A0"/>
    <w:rsid w:val="00FA6960"/>
    <w:rsid w:val="00FB3BF6"/>
    <w:rsid w:val="00FD3387"/>
    <w:rsid w:val="00FE0BC0"/>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56332"/>
  <w15:chartTrackingRefBased/>
  <w15:docId w15:val="{C48D0B1C-B3FC-4130-BCA7-3651A2346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C54"/>
  </w:style>
  <w:style w:type="paragraph" w:styleId="Heading1">
    <w:name w:val="heading 1"/>
    <w:basedOn w:val="Normal"/>
    <w:next w:val="Normal"/>
    <w:link w:val="Heading1Char"/>
    <w:uiPriority w:val="5"/>
    <w:qFormat/>
    <w:rsid w:val="00114419"/>
    <w:pPr>
      <w:keepNext/>
      <w:keepLines/>
      <w:spacing w:after="360" w:line="400" w:lineRule="exact"/>
      <w:outlineLvl w:val="0"/>
    </w:pPr>
    <w:rPr>
      <w:rFonts w:asciiTheme="majorHAnsi" w:eastAsiaTheme="majorEastAsia" w:hAnsiTheme="majorHAnsi" w:cstheme="majorBidi"/>
      <w:b/>
      <w:caps/>
      <w:color w:val="19456B" w:themeColor="background2"/>
      <w:sz w:val="36"/>
      <w:szCs w:val="36"/>
    </w:rPr>
  </w:style>
  <w:style w:type="paragraph" w:styleId="Heading2">
    <w:name w:val="heading 2"/>
    <w:basedOn w:val="Normal"/>
    <w:next w:val="Normal"/>
    <w:link w:val="Heading2Char"/>
    <w:uiPriority w:val="5"/>
    <w:unhideWhenUsed/>
    <w:qFormat/>
    <w:rsid w:val="00C23B00"/>
    <w:pPr>
      <w:keepNext/>
      <w:keepLines/>
      <w:spacing w:before="240" w:line="320" w:lineRule="exact"/>
      <w:outlineLvl w:val="1"/>
    </w:pPr>
    <w:rPr>
      <w:rFonts w:asciiTheme="majorHAnsi" w:eastAsiaTheme="majorEastAsia" w:hAnsiTheme="majorHAnsi" w:cstheme="majorBidi"/>
      <w:b/>
      <w:color w:val="1B5782" w:themeColor="accent1" w:themeShade="BF"/>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053AB8"/>
    <w:pPr>
      <w:spacing w:before="120" w:line="520" w:lineRule="exact"/>
      <w:ind w:left="1673" w:right="567"/>
      <w:contextualSpacing/>
    </w:pPr>
    <w:rPr>
      <w:rFonts w:asciiTheme="majorHAnsi" w:eastAsiaTheme="majorEastAsia" w:hAnsiTheme="majorHAnsi" w:cstheme="majorBidi"/>
      <w:b/>
      <w:caps/>
      <w:color w:val="19456B" w:themeColor="background2"/>
      <w:kern w:val="28"/>
      <w:sz w:val="44"/>
      <w:szCs w:val="44"/>
    </w:rPr>
  </w:style>
  <w:style w:type="character" w:customStyle="1" w:styleId="TitleChar">
    <w:name w:val="Title Char"/>
    <w:basedOn w:val="DefaultParagraphFont"/>
    <w:link w:val="Title"/>
    <w:uiPriority w:val="4"/>
    <w:rsid w:val="00053AB8"/>
    <w:rPr>
      <w:rFonts w:asciiTheme="majorHAnsi" w:eastAsiaTheme="majorEastAsia" w:hAnsiTheme="majorHAnsi" w:cstheme="majorBidi"/>
      <w:b/>
      <w:caps/>
      <w:color w:val="19456B" w:themeColor="background2"/>
      <w:kern w:val="28"/>
      <w:sz w:val="44"/>
      <w:szCs w:val="44"/>
    </w:rPr>
  </w:style>
  <w:style w:type="paragraph" w:styleId="Subtitle">
    <w:name w:val="Subtitle"/>
    <w:basedOn w:val="Normal"/>
    <w:next w:val="Normal"/>
    <w:link w:val="SubtitleChar"/>
    <w:uiPriority w:val="4"/>
    <w:qFormat/>
    <w:rsid w:val="00053AB8"/>
    <w:pPr>
      <w:numPr>
        <w:ilvl w:val="1"/>
      </w:numPr>
      <w:spacing w:after="240" w:line="380" w:lineRule="exact"/>
      <w:ind w:left="1673"/>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053AB8"/>
    <w:rPr>
      <w:rFonts w:eastAsiaTheme="minorEastAsia"/>
      <w:color w:val="2575AE" w:themeColor="accent1"/>
      <w:sz w:val="32"/>
      <w:szCs w:val="32"/>
    </w:rPr>
  </w:style>
  <w:style w:type="paragraph" w:customStyle="1" w:styleId="Details">
    <w:name w:val="Details"/>
    <w:basedOn w:val="Normal"/>
    <w:uiPriority w:val="97"/>
    <w:qFormat/>
    <w:rsid w:val="00053AB8"/>
    <w:pPr>
      <w:ind w:left="1672"/>
    </w:pPr>
    <w:rPr>
      <w:caps/>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character" w:customStyle="1" w:styleId="Heading1Char">
    <w:name w:val="Heading 1 Char"/>
    <w:basedOn w:val="DefaultParagraphFont"/>
    <w:link w:val="Heading1"/>
    <w:uiPriority w:val="5"/>
    <w:rsid w:val="00114419"/>
    <w:rPr>
      <w:rFonts w:asciiTheme="majorHAnsi" w:eastAsiaTheme="majorEastAsia" w:hAnsiTheme="majorHAnsi" w:cstheme="majorBidi"/>
      <w:b/>
      <w:caps/>
      <w:color w:val="19456B" w:themeColor="background2"/>
      <w:sz w:val="36"/>
      <w:szCs w:val="36"/>
    </w:rPr>
  </w:style>
  <w:style w:type="paragraph" w:styleId="TOC9">
    <w:name w:val="toc 9"/>
    <w:basedOn w:val="Normal"/>
    <w:next w:val="Normal"/>
    <w:autoRedefine/>
    <w:uiPriority w:val="39"/>
    <w:semiHidden/>
    <w:unhideWhenUsed/>
    <w:rsid w:val="00161990"/>
    <w:pPr>
      <w:spacing w:after="100"/>
      <w:ind w:left="1600"/>
    </w:pPr>
  </w:style>
  <w:style w:type="character" w:customStyle="1" w:styleId="Heading2Char">
    <w:name w:val="Heading 2 Char"/>
    <w:basedOn w:val="DefaultParagraphFont"/>
    <w:link w:val="Heading2"/>
    <w:uiPriority w:val="5"/>
    <w:rsid w:val="00975C54"/>
    <w:rPr>
      <w:rFonts w:asciiTheme="majorHAnsi" w:eastAsiaTheme="majorEastAsia" w:hAnsiTheme="majorHAnsi" w:cstheme="majorBidi"/>
      <w:b/>
      <w:color w:val="1B5782" w:themeColor="accent1" w:themeShade="BF"/>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765EA5"/>
    <w:pPr>
      <w:tabs>
        <w:tab w:val="right" w:leader="dot" w:pos="8778"/>
      </w:tabs>
      <w:spacing w:after="100"/>
    </w:pPr>
    <w:rPr>
      <w:rFonts w:cstheme="majorHAnsi"/>
      <w:b/>
      <w:caps/>
      <w:noProof/>
      <w:color w:val="19456B" w:themeColor="background2"/>
    </w:rPr>
  </w:style>
  <w:style w:type="paragraph" w:styleId="TOCHeading">
    <w:name w:val="TOC Heading"/>
    <w:basedOn w:val="Heading1"/>
    <w:next w:val="Normal"/>
    <w:uiPriority w:val="39"/>
    <w:unhideWhenUsed/>
    <w:qFormat/>
    <w:rsid w:val="00053AB8"/>
    <w:pPr>
      <w:outlineLvl w:val="9"/>
    </w:pPr>
    <w:rPr>
      <w:caps w:val="0"/>
      <w:sz w:val="20"/>
      <w:lang w:val="en-US"/>
    </w:rPr>
  </w:style>
  <w:style w:type="paragraph" w:styleId="ListParagraph">
    <w:name w:val="List Paragraph"/>
    <w:basedOn w:val="Normal"/>
    <w:uiPriority w:val="34"/>
    <w:qFormat/>
    <w:rsid w:val="00161990"/>
    <w:pPr>
      <w:ind w:left="720"/>
      <w:contextualSpacing/>
    </w:pPr>
  </w:style>
  <w:style w:type="paragraph" w:styleId="List">
    <w:name w:val="List"/>
    <w:basedOn w:val="Normal"/>
    <w:uiPriority w:val="99"/>
    <w:semiHidden/>
    <w:rsid w:val="00555626"/>
    <w:pPr>
      <w:numPr>
        <w:numId w:val="5"/>
      </w:numPr>
    </w:pPr>
  </w:style>
  <w:style w:type="paragraph" w:styleId="List2">
    <w:name w:val="List 2"/>
    <w:basedOn w:val="Normal"/>
    <w:uiPriority w:val="7"/>
    <w:rsid w:val="00555626"/>
    <w:pPr>
      <w:numPr>
        <w:ilvl w:val="1"/>
        <w:numId w:val="5"/>
      </w:numPr>
    </w:pPr>
  </w:style>
  <w:style w:type="paragraph" w:styleId="ListBullet">
    <w:name w:val="List Bullet"/>
    <w:basedOn w:val="Normal"/>
    <w:uiPriority w:val="7"/>
    <w:rsid w:val="00555626"/>
    <w:pPr>
      <w:numPr>
        <w:numId w:val="3"/>
      </w:numPr>
      <w:tabs>
        <w:tab w:val="clear" w:pos="360"/>
      </w:tabs>
      <w:ind w:left="284" w:hanging="284"/>
    </w:pPr>
  </w:style>
  <w:style w:type="paragraph" w:styleId="ListBullet2">
    <w:name w:val="List Bullet 2"/>
    <w:basedOn w:val="Normal"/>
    <w:uiPriority w:val="7"/>
    <w:rsid w:val="00555626"/>
    <w:pPr>
      <w:numPr>
        <w:numId w:val="4"/>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8F455E"/>
    <w:pPr>
      <w:pBdr>
        <w:left w:val="single" w:sz="4" w:space="15" w:color="2575AE" w:themeColor="accent1"/>
      </w:pBdr>
      <w:spacing w:after="120" w:line="240" w:lineRule="exact"/>
      <w:ind w:left="227" w:right="2268"/>
    </w:pPr>
    <w:rPr>
      <w:color w:val="2575AE" w:themeColor="accent1"/>
    </w:rPr>
  </w:style>
  <w:style w:type="paragraph" w:customStyle="1" w:styleId="GreenTextIndent">
    <w:name w:val="Green Text Indent"/>
    <w:uiPriority w:val="4"/>
    <w:qFormat/>
    <w:rsid w:val="008F455E"/>
    <w:pPr>
      <w:pBdr>
        <w:left w:val="single" w:sz="4" w:space="15" w:color="AFBD22" w:themeColor="text2"/>
      </w:pBdr>
      <w:spacing w:after="120" w:line="240" w:lineRule="exact"/>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6"/>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6"/>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6"/>
      </w:numPr>
      <w:spacing w:before="240"/>
      <w:contextualSpacing/>
    </w:pPr>
    <w:rPr>
      <w:b/>
    </w:rPr>
  </w:style>
  <w:style w:type="paragraph" w:styleId="TOC2">
    <w:name w:val="toc 2"/>
    <w:basedOn w:val="Normal"/>
    <w:next w:val="Normal"/>
    <w:autoRedefine/>
    <w:uiPriority w:val="39"/>
    <w:unhideWhenUsed/>
    <w:rsid w:val="00114419"/>
    <w:pPr>
      <w:tabs>
        <w:tab w:val="right" w:leader="dot" w:pos="8778"/>
      </w:tabs>
      <w:spacing w:after="100"/>
      <w:ind w:left="200"/>
    </w:pPr>
    <w:rPr>
      <w:b/>
      <w:noProof/>
      <w:color w:val="19456B" w:themeColor="background2"/>
    </w:rPr>
  </w:style>
  <w:style w:type="paragraph" w:styleId="TOC3">
    <w:name w:val="toc 3"/>
    <w:basedOn w:val="Normal"/>
    <w:next w:val="Normal"/>
    <w:autoRedefine/>
    <w:uiPriority w:val="39"/>
    <w:unhideWhenUsed/>
    <w:rsid w:val="00937E11"/>
    <w:pPr>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7"/>
      </w:numPr>
    </w:pPr>
  </w:style>
  <w:style w:type="character" w:styleId="UnresolvedMention">
    <w:name w:val="Unresolved Mention"/>
    <w:basedOn w:val="DefaultParagraphFont"/>
    <w:uiPriority w:val="99"/>
    <w:semiHidden/>
    <w:unhideWhenUsed/>
    <w:rsid w:val="003A5247"/>
    <w:rPr>
      <w:color w:val="605E5C"/>
      <w:shd w:val="clear" w:color="auto" w:fill="E1DFDD"/>
    </w:rPr>
  </w:style>
  <w:style w:type="paragraph" w:styleId="BalloonText">
    <w:name w:val="Balloon Text"/>
    <w:basedOn w:val="Normal"/>
    <w:link w:val="BalloonTextChar"/>
    <w:uiPriority w:val="99"/>
    <w:semiHidden/>
    <w:unhideWhenUsed/>
    <w:rsid w:val="004402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281"/>
    <w:rPr>
      <w:rFonts w:ascii="Segoe UI" w:hAnsi="Segoe UI" w:cs="Segoe UI"/>
      <w:sz w:val="18"/>
      <w:szCs w:val="18"/>
    </w:rPr>
  </w:style>
  <w:style w:type="paragraph" w:customStyle="1" w:styleId="Rules-ObjbulletsLvl1">
    <w:name w:val="Rules - Obj bullets Lvl 1"/>
    <w:basedOn w:val="ListParagraph"/>
    <w:qFormat/>
    <w:rsid w:val="00440281"/>
    <w:pPr>
      <w:numPr>
        <w:numId w:val="20"/>
      </w:numPr>
      <w:tabs>
        <w:tab w:val="num" w:pos="643"/>
      </w:tabs>
      <w:spacing w:after="200" w:line="276" w:lineRule="auto"/>
      <w:ind w:left="643"/>
    </w:pPr>
    <w:rPr>
      <w:rFonts w:ascii="Times New Roman" w:hAnsi="Times New Roman"/>
      <w:sz w:val="24"/>
    </w:rPr>
  </w:style>
  <w:style w:type="table" w:customStyle="1" w:styleId="TableGrid1">
    <w:name w:val="Table Grid1"/>
    <w:basedOn w:val="TableNormal"/>
    <w:next w:val="TableGrid"/>
    <w:uiPriority w:val="39"/>
    <w:rsid w:val="004A4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4A4862"/>
    <w:pPr>
      <w:spacing w:after="0" w:line="240" w:lineRule="auto"/>
    </w:pPr>
  </w:style>
  <w:style w:type="character" w:customStyle="1" w:styleId="FootnoteTextChar">
    <w:name w:val="Footnote Text Char"/>
    <w:basedOn w:val="DefaultParagraphFont"/>
    <w:link w:val="FootnoteText1"/>
    <w:uiPriority w:val="99"/>
    <w:rsid w:val="004A4862"/>
  </w:style>
  <w:style w:type="character" w:styleId="FootnoteReference">
    <w:name w:val="footnote reference"/>
    <w:basedOn w:val="DefaultParagraphFont"/>
    <w:uiPriority w:val="99"/>
    <w:semiHidden/>
    <w:unhideWhenUsed/>
    <w:rsid w:val="004A4862"/>
    <w:rPr>
      <w:vertAlign w:val="superscript"/>
    </w:rPr>
  </w:style>
  <w:style w:type="paragraph" w:styleId="FootnoteText">
    <w:name w:val="footnote text"/>
    <w:basedOn w:val="Normal"/>
    <w:link w:val="FootnoteTextChar1"/>
    <w:uiPriority w:val="99"/>
    <w:semiHidden/>
    <w:unhideWhenUsed/>
    <w:rsid w:val="004A4862"/>
    <w:pPr>
      <w:spacing w:after="0" w:line="240" w:lineRule="auto"/>
    </w:pPr>
  </w:style>
  <w:style w:type="character" w:customStyle="1" w:styleId="FootnoteTextChar1">
    <w:name w:val="Footnote Text Char1"/>
    <w:basedOn w:val="DefaultParagraphFont"/>
    <w:link w:val="FootnoteText"/>
    <w:uiPriority w:val="99"/>
    <w:semiHidden/>
    <w:rsid w:val="004A4862"/>
  </w:style>
  <w:style w:type="table" w:customStyle="1" w:styleId="TableGrid2">
    <w:name w:val="Table Grid2"/>
    <w:basedOn w:val="TableNormal"/>
    <w:next w:val="TableGrid"/>
    <w:uiPriority w:val="39"/>
    <w:rsid w:val="004A4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5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52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4C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zta.govt.nz/accessible-streets-consultation"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hyperlink" Target="https://www.google.co.nz/url?sa=i&amp;rct=j&amp;q=&amp;esrc=s&amp;source=imgres&amp;cd=&amp;cad=rja&amp;uact=8&amp;ved=2ahUKEwiOgLu336nlAhVWeH0KHfT0BOoQjRx6BAgBEAQ&amp;url=https%3A%2F%2Fwww.youtube.com%2Fwatch%3Fv%3DpAL4yr927e4&amp;psig=AOvVaw31aLLHmk2WswMJCdyb99qD&amp;ust=1571623369655837" TargetMode="External"/><Relationship Id="rId55" Type="http://schemas.openxmlformats.org/officeDocument/2006/relationships/image" Target="media/image39.png"/><Relationship Id="rId63" Type="http://schemas.openxmlformats.org/officeDocument/2006/relationships/hyperlink" Target="http://www.nzta.govt.nz/resources/rules/about"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ccessible.streets@nzta.govt.nz"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microsoft.com/office/2007/relationships/hdphoto" Target="media/hdphoto1.wdp"/><Relationship Id="rId53" Type="http://schemas.openxmlformats.org/officeDocument/2006/relationships/image" Target="media/image37.jpeg"/><Relationship Id="rId58" Type="http://schemas.openxmlformats.org/officeDocument/2006/relationships/hyperlink" Target="https://www.transport.govt.nz/multi-modal/keystrategiesandplans/road-safety-strategy/accessible-streets/"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urveymonkey.com/r/MXTDZBC"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jpg"/><Relationship Id="rId49" Type="http://schemas.openxmlformats.org/officeDocument/2006/relationships/image" Target="media/image34.jpeg"/><Relationship Id="rId57" Type="http://schemas.openxmlformats.org/officeDocument/2006/relationships/image" Target="media/image41.jpeg"/><Relationship Id="rId61" Type="http://schemas.openxmlformats.org/officeDocument/2006/relationships/hyperlink" Target="https://www.nzta.govt.nz/resources/rules/traffic-control-devices-index/"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hyperlink" Target="http://www.legislation.govt.nz/regulation/public/2004/0427/latest/whole.html" TargetMode="External"/><Relationship Id="rId65" Type="http://schemas.openxmlformats.org/officeDocument/2006/relationships/hyperlink" Target="http://www.transport.govt.nz/multi-modal/keystrategiesandplans/road-safety-strategy/accessible-street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0.png"/><Relationship Id="rId64" Type="http://schemas.openxmlformats.org/officeDocument/2006/relationships/hyperlink" Target="http://www.nzta.govt.nz/resources/rules/about/registration.html" TargetMode="Externa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hyperlink" Target="http://www.nzta.govt.nz/resources/rules/about/" TargetMode="External"/><Relationship Id="rId67" Type="http://schemas.openxmlformats.org/officeDocument/2006/relationships/glossaryDocument" Target="glossary/document.xml"/><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hyperlink" Target="http://www.nzta.govt.nz/resources/rules/setting-of-speed-limits-201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zta.govt.nz/assets/Walking-Cycling-and-Public-Transport/docs/RUR-MWH-FINAL.pdf" TargetMode="External"/><Relationship Id="rId2" Type="http://schemas.openxmlformats.org/officeDocument/2006/relationships/hyperlink" Target="https://www.nzta.govt.nz/assets/Vehicles/docs/General-guidance-on-what-to-look-for-when-importing-a-mobility-vehicle.pdf" TargetMode="External"/><Relationship Id="rId1" Type="http://schemas.openxmlformats.org/officeDocument/2006/relationships/hyperlink" Target="https://eprints.qut.edu.au/49906/5/49906.pdf" TargetMode="External"/><Relationship Id="rId6" Type="http://schemas.openxmlformats.org/officeDocument/2006/relationships/hyperlink" Target="http://www.nzta.govt.nz/assets/resources/research/reports/609/609-quantifying-the-benefit-of-bus-egress.pdf" TargetMode="External"/><Relationship Id="rId5" Type="http://schemas.openxmlformats.org/officeDocument/2006/relationships/hyperlink" Target="http://www.saferjourneys.govt.nz/assets/Safer-journeys-files/Cycling-safety-panel-final-report.pdf" TargetMode="External"/><Relationship Id="rId4" Type="http://schemas.openxmlformats.org/officeDocument/2006/relationships/hyperlink" Target="http://www.nzta.govt.nz/assets/Walking-Cycling-and-Public-Transport/docs/Minimum-Overtaking-Gap-Feasibility-Study-FINAL.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wan.net.nz\NETLOGON\W10_Templates\General%20NZTA%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BF4A1FB9544D3BAF8C8B5B72332FBC"/>
        <w:category>
          <w:name w:val="General"/>
          <w:gallery w:val="placeholder"/>
        </w:category>
        <w:types>
          <w:type w:val="bbPlcHdr"/>
        </w:types>
        <w:behaviors>
          <w:behavior w:val="content"/>
        </w:behaviors>
        <w:guid w:val="{76A1920C-76AA-4D14-8484-8C31A217C671}"/>
      </w:docPartPr>
      <w:docPartBody>
        <w:p w:rsidR="00815042" w:rsidRDefault="00815042">
          <w:pPr>
            <w:pStyle w:val="01BF4A1FB9544D3BAF8C8B5B72332FBC"/>
          </w:pPr>
          <w:r w:rsidRPr="002D125C">
            <w:rPr>
              <w:rStyle w:val="PlaceholderText"/>
            </w:rPr>
            <w:t>DOCUMENT TITLE</w:t>
          </w:r>
        </w:p>
      </w:docPartBody>
    </w:docPart>
    <w:docPart>
      <w:docPartPr>
        <w:name w:val="6F9AD83AF19544019EFC055288E3A189"/>
        <w:category>
          <w:name w:val="General"/>
          <w:gallery w:val="placeholder"/>
        </w:category>
        <w:types>
          <w:type w:val="bbPlcHdr"/>
        </w:types>
        <w:behaviors>
          <w:behavior w:val="content"/>
        </w:behaviors>
        <w:guid w:val="{4484F2DA-4BE0-408E-AE21-328CA276C286}"/>
      </w:docPartPr>
      <w:docPartBody>
        <w:p w:rsidR="00815042" w:rsidRDefault="00815042">
          <w:pPr>
            <w:pStyle w:val="6F9AD83AF19544019EFC055288E3A189"/>
          </w:pPr>
          <w:r w:rsidRPr="005146DA">
            <w:t>[AUTHOR]</w:t>
          </w:r>
        </w:p>
      </w:docPartBody>
    </w:docPart>
    <w:docPart>
      <w:docPartPr>
        <w:name w:val="3ADA83CC86AB428BA085EB6B3F70047F"/>
        <w:category>
          <w:name w:val="General"/>
          <w:gallery w:val="placeholder"/>
        </w:category>
        <w:types>
          <w:type w:val="bbPlcHdr"/>
        </w:types>
        <w:behaviors>
          <w:behavior w:val="content"/>
        </w:behaviors>
        <w:guid w:val="{1BB1BE81-7731-4E62-855F-5A3FFE9A9043}"/>
      </w:docPartPr>
      <w:docPartBody>
        <w:p w:rsidR="00815042" w:rsidRDefault="00815042">
          <w:pPr>
            <w:pStyle w:val="3ADA83CC86AB428BA085EB6B3F70047F"/>
          </w:pPr>
          <w:r w:rsidRPr="005146DA">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042"/>
    <w:rsid w:val="000520EA"/>
    <w:rsid w:val="001A1EF7"/>
    <w:rsid w:val="001A5833"/>
    <w:rsid w:val="002042F2"/>
    <w:rsid w:val="003C5F69"/>
    <w:rsid w:val="00574FD5"/>
    <w:rsid w:val="00815042"/>
    <w:rsid w:val="0087156A"/>
    <w:rsid w:val="00BE0AE7"/>
    <w:rsid w:val="00DC7F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1BF4A1FB9544D3BAF8C8B5B72332FBC">
    <w:name w:val="01BF4A1FB9544D3BAF8C8B5B72332FBC"/>
  </w:style>
  <w:style w:type="paragraph" w:customStyle="1" w:styleId="6F9AD83AF19544019EFC055288E3A189">
    <w:name w:val="6F9AD83AF19544019EFC055288E3A189"/>
  </w:style>
  <w:style w:type="paragraph" w:customStyle="1" w:styleId="3ADA83CC86AB428BA085EB6B3F70047F">
    <w:name w:val="3ADA83CC86AB428BA085EB6B3F70047F"/>
  </w:style>
  <w:style w:type="paragraph" w:customStyle="1" w:styleId="BDB4BB697AEF4E499FFEB60AC3DCB9E4">
    <w:name w:val="BDB4BB697AEF4E499FFEB60AC3DCB9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40F19-0222-48CB-BCD6-3E74288FB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NZTA Template.dotx</Template>
  <TotalTime>179</TotalTime>
  <Pages>172</Pages>
  <Words>22085</Words>
  <Characters>125888</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Accessible Streets – Overview to the Rules</vt:lpstr>
    </vt:vector>
  </TitlesOfParts>
  <Company/>
  <LinksUpToDate>false</LinksUpToDate>
  <CharactersWithSpaces>147678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Streets – Overview to the Rules</dc:title>
  <dc:subject/>
  <dc:creator>Waka Kotahi NZ Transport Agency</dc:creator>
  <cp:keywords/>
  <dc:description>Created by www.allfields.co.nz</dc:description>
  <cp:revision>13</cp:revision>
  <cp:lastPrinted>2020-03-09T04:13:00Z</cp:lastPrinted>
  <dcterms:created xsi:type="dcterms:W3CDTF">2020-03-09T00:17:00Z</dcterms:created>
  <dcterms:modified xsi:type="dcterms:W3CDTF">2020-03-09T20:45:00Z</dcterms:modified>
</cp:coreProperties>
</file>